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line="322" w:lineRule="exact" w:before="51"/>
        <w:ind w:left="6115" w:right="110"/>
        <w:jc w:val="left"/>
        <w:rPr>
          <w:b w:val="0"/>
          <w:bCs w:val="0"/>
        </w:rPr>
      </w:pPr>
      <w:r>
        <w:rPr/>
        <w:t>УТВЕРЖДАЮ</w:t>
      </w:r>
      <w:r>
        <w:rPr>
          <w:b w:val="0"/>
        </w:rPr>
      </w:r>
    </w:p>
    <w:p>
      <w:pPr>
        <w:tabs>
          <w:tab w:pos="7649" w:val="left" w:leader="none"/>
        </w:tabs>
        <w:spacing w:before="0"/>
        <w:ind w:left="4926" w:right="110" w:hanging="12"/>
        <w:jc w:val="left"/>
        <w:rPr>
          <w:rFonts w:ascii="Times New Roman" w:hAnsi="Times New Roman" w:cs="Times New Roman" w:eastAsia="Times New Roman" w:hint="default"/>
          <w:sz w:val="28"/>
          <w:szCs w:val="28"/>
        </w:rPr>
      </w:pPr>
      <w:r>
        <w:rPr>
          <w:rFonts w:ascii="Times New Roman" w:hAnsi="Times New Roman"/>
          <w:b/>
          <w:sz w:val="28"/>
        </w:rPr>
        <w:t>Начальник военной кафедры ТГУ полковник</w:t>
        <w:tab/>
        <w:t>Е.САВЕЛЬЕВ</w:t>
      </w:r>
      <w:r>
        <w:rPr>
          <w:rFonts w:ascii="Times New Roman" w:hAnsi="Times New Roman"/>
          <w:sz w:val="28"/>
        </w:rPr>
      </w:r>
    </w:p>
    <w:p>
      <w:pPr>
        <w:tabs>
          <w:tab w:pos="5828" w:val="left" w:leader="none"/>
          <w:tab w:pos="8483" w:val="left" w:leader="none"/>
          <w:tab w:pos="9253" w:val="left" w:leader="none"/>
        </w:tabs>
        <w:spacing w:before="0"/>
        <w:ind w:left="5128" w:right="0" w:firstLine="0"/>
        <w:jc w:val="left"/>
        <w:rPr>
          <w:rFonts w:ascii="Times New Roman" w:hAnsi="Times New Roman" w:cs="Times New Roman" w:eastAsia="Times New Roman" w:hint="default"/>
          <w:sz w:val="28"/>
          <w:szCs w:val="28"/>
        </w:rPr>
      </w:pPr>
      <w:r>
        <w:rPr>
          <w:rFonts w:ascii="Times New Roman" w:hAnsi="Times New Roman"/>
          <w:b/>
          <w:sz w:val="28"/>
        </w:rPr>
        <w:t>«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  <w:u w:val="single" w:color="000000"/>
        </w:rPr>
        <w:t> </w:t>
        <w:tab/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b/>
          <w:sz w:val="28"/>
        </w:rPr>
        <w:t>»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  <w:u w:val="single" w:color="000000"/>
        </w:rPr>
        <w:t> </w:t>
        <w:tab/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b/>
          <w:sz w:val="28"/>
        </w:rPr>
        <w:t>200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  <w:u w:val="single" w:color="000000"/>
        </w:rPr>
        <w:t> </w:t>
        <w:tab/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b/>
          <w:sz w:val="28"/>
        </w:rPr>
        <w:t>г.</w:t>
      </w:r>
      <w:r>
        <w:rPr>
          <w:rFonts w:ascii="Times New Roman" w:hAns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8"/>
          <w:szCs w:val="28"/>
        </w:rPr>
      </w:pPr>
    </w:p>
    <w:p>
      <w:pPr>
        <w:spacing w:before="233"/>
        <w:ind w:left="1466" w:right="1480" w:firstLine="0"/>
        <w:jc w:val="center"/>
        <w:rPr>
          <w:rFonts w:ascii="Times New Roman" w:hAnsi="Times New Roman" w:cs="Times New Roman" w:eastAsia="Times New Roman" w:hint="default"/>
          <w:sz w:val="60"/>
          <w:szCs w:val="60"/>
        </w:rPr>
      </w:pPr>
      <w:r>
        <w:rPr>
          <w:rFonts w:ascii="Times New Roman" w:hAnsi="Times New Roman"/>
          <w:b/>
          <w:sz w:val="60"/>
        </w:rPr>
        <w:t>УЧЕБНОЕ</w:t>
      </w:r>
      <w:r>
        <w:rPr>
          <w:rFonts w:ascii="Times New Roman" w:hAnsi="Times New Roman"/>
          <w:b/>
          <w:spacing w:val="-6"/>
          <w:sz w:val="60"/>
        </w:rPr>
        <w:t> </w:t>
      </w:r>
      <w:r>
        <w:rPr>
          <w:rFonts w:ascii="Times New Roman" w:hAnsi="Times New Roman"/>
          <w:b/>
          <w:sz w:val="60"/>
        </w:rPr>
        <w:t>ПОСОБИЕ</w:t>
      </w:r>
      <w:r>
        <w:rPr>
          <w:rFonts w:ascii="Times New Roman" w:hAnsi="Times New Roman"/>
          <w:sz w:val="60"/>
        </w:rPr>
      </w:r>
    </w:p>
    <w:p>
      <w:pPr>
        <w:spacing w:line="240" w:lineRule="auto" w:before="8"/>
        <w:rPr>
          <w:rFonts w:ascii="Times New Roman" w:hAnsi="Times New Roman" w:cs="Times New Roman" w:eastAsia="Times New Roman" w:hint="default"/>
          <w:b/>
          <w:bCs/>
          <w:sz w:val="22"/>
          <w:szCs w:val="22"/>
        </w:rPr>
      </w:pPr>
      <w:r>
        <w:rPr/>
        <w:pict>
          <v:shape style="position:absolute;margin-left:85.160004pt;margin-top:13.981312pt;width:465.404864pt;height:20.58pt;mso-position-horizontal-relative:page;mso-position-vertical-relative:paragraph;z-index:0;mso-wrap-distance-left:0;mso-wrap-distance-right:0" type="#_x0000_t75" stroked="false">
            <v:imagedata r:id="rId7" o:title=""/>
            <w10:wrap type="topAndBottom"/>
          </v:shape>
        </w:pict>
      </w:r>
    </w:p>
    <w:p>
      <w:pPr>
        <w:spacing w:before="250"/>
        <w:ind w:left="1472" w:right="1480" w:firstLine="0"/>
        <w:jc w:val="center"/>
        <w:rPr>
          <w:rFonts w:ascii="Times New Roman" w:hAnsi="Times New Roman" w:cs="Times New Roman" w:eastAsia="Times New Roman" w:hint="default"/>
          <w:sz w:val="60"/>
          <w:szCs w:val="60"/>
        </w:rPr>
      </w:pPr>
      <w:r>
        <w:rPr>
          <w:rFonts w:ascii="Times New Roman" w:hAnsi="Times New Roman"/>
          <w:b/>
          <w:sz w:val="60"/>
        </w:rPr>
        <w:t>ПЕРИСКОПИЧЕСКИЙ ПРИЦЕЛ</w:t>
      </w:r>
      <w:r>
        <w:rPr>
          <w:rFonts w:ascii="Times New Roman" w:hAnsi="Times New Roman"/>
          <w:sz w:val="60"/>
        </w:rPr>
      </w:r>
    </w:p>
    <w:p>
      <w:pPr>
        <w:spacing w:before="1"/>
        <w:ind w:left="1472" w:right="1478" w:firstLine="0"/>
        <w:jc w:val="center"/>
        <w:rPr>
          <w:rFonts w:ascii="Times New Roman" w:hAnsi="Times New Roman" w:cs="Times New Roman" w:eastAsia="Times New Roman" w:hint="default"/>
          <w:sz w:val="60"/>
          <w:szCs w:val="60"/>
        </w:rPr>
      </w:pPr>
      <w:r>
        <w:rPr>
          <w:rFonts w:ascii="Times New Roman" w:hAnsi="Times New Roman" w:cs="Times New Roman" w:eastAsia="Times New Roman" w:hint="default"/>
          <w:b/>
          <w:bCs/>
          <w:sz w:val="60"/>
          <w:szCs w:val="60"/>
        </w:rPr>
        <w:t>ПГ – </w:t>
      </w:r>
      <w:r>
        <w:rPr>
          <w:rFonts w:ascii="Times New Roman" w:hAnsi="Times New Roman" w:cs="Times New Roman" w:eastAsia="Times New Roman" w:hint="default"/>
          <w:b/>
          <w:bCs/>
          <w:sz w:val="60"/>
          <w:szCs w:val="60"/>
        </w:rPr>
        <w:t>4</w:t>
      </w:r>
      <w:r>
        <w:rPr>
          <w:rFonts w:ascii="Times New Roman" w:hAnsi="Times New Roman" w:cs="Times New Roman" w:eastAsia="Times New Roman" w:hint="default"/>
          <w:sz w:val="60"/>
          <w:szCs w:val="60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60"/>
          <w:szCs w:val="6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60"/>
          <w:szCs w:val="60"/>
        </w:rPr>
      </w:pPr>
    </w:p>
    <w:p>
      <w:pPr>
        <w:spacing w:line="240" w:lineRule="auto" w:before="4"/>
        <w:rPr>
          <w:rFonts w:ascii="Times New Roman" w:hAnsi="Times New Roman" w:cs="Times New Roman" w:eastAsia="Times New Roman" w:hint="default"/>
          <w:b/>
          <w:bCs/>
          <w:sz w:val="71"/>
          <w:szCs w:val="71"/>
        </w:rPr>
      </w:pPr>
    </w:p>
    <w:p>
      <w:pPr>
        <w:pStyle w:val="BodyText"/>
        <w:spacing w:line="240" w:lineRule="auto"/>
        <w:ind w:left="6511" w:right="155"/>
        <w:jc w:val="left"/>
      </w:pPr>
      <w:r>
        <w:rPr/>
        <w:t>Составил: м</w:t>
      </w:r>
      <w:r>
        <w:rPr>
          <w:rFonts w:ascii="Times New Roman" w:hAnsi="Times New Roman"/>
        </w:rPr>
        <w:t>-</w:t>
      </w:r>
      <w:r>
        <w:rPr/>
        <w:t>р Волохов И.А. Обсуждена на заседании предметно</w:t>
      </w:r>
      <w:r>
        <w:rPr>
          <w:rFonts w:ascii="Times New Roman" w:hAnsi="Times New Roman"/>
        </w:rPr>
        <w:t>-</w:t>
      </w:r>
      <w:r>
        <w:rPr/>
        <w:t>методической комиссии</w:t>
      </w:r>
    </w:p>
    <w:p>
      <w:pPr>
        <w:pStyle w:val="BodyText"/>
        <w:tabs>
          <w:tab w:pos="1998" w:val="left" w:leader="none"/>
        </w:tabs>
        <w:spacing w:line="240" w:lineRule="auto"/>
        <w:ind w:left="0" w:right="1054"/>
        <w:jc w:val="right"/>
        <w:rPr>
          <w:rFonts w:ascii="Times New Roman" w:hAnsi="Times New Roman" w:cs="Times New Roman" w:eastAsia="Times New Roman" w:hint="default"/>
        </w:rPr>
      </w:pPr>
      <w:r>
        <w:rPr/>
        <w:t>ПРОТОКОЛ</w:t>
      </w:r>
      <w:r>
        <w:rPr>
          <w:spacing w:val="-3"/>
        </w:rPr>
        <w:t> </w:t>
      </w:r>
      <w:r>
        <w:rPr/>
        <w:t>№</w:t>
      </w:r>
      <w:r>
        <w:rPr>
          <w:rFonts w:ascii="Times New Roman" w:hAnsi="Times New Roman" w:cs="Times New Roman" w:eastAsia="Times New Roman" w:hint="default"/>
        </w:rPr>
      </w:r>
      <w:r>
        <w:rPr>
          <w:rFonts w:ascii="Times New Roman" w:hAnsi="Times New Roman" w:cs="Times New Roman" w:eastAsia="Times New Roman" w:hint="default"/>
          <w:u w:val="single" w:color="000000"/>
        </w:rPr>
        <w:t> </w:t>
        <w:tab/>
      </w:r>
      <w:r>
        <w:rPr>
          <w:rFonts w:ascii="Times New Roman" w:hAnsi="Times New Roman" w:cs="Times New Roman" w:eastAsia="Times New Roman" w:hint="default"/>
        </w:rPr>
      </w:r>
    </w:p>
    <w:p>
      <w:pPr>
        <w:pStyle w:val="BodyText"/>
        <w:tabs>
          <w:tab w:pos="7278" w:val="left" w:leader="none"/>
          <w:tab w:pos="8593" w:val="left" w:leader="none"/>
        </w:tabs>
        <w:spacing w:line="240" w:lineRule="auto"/>
        <w:ind w:left="6511" w:right="110"/>
        <w:jc w:val="left"/>
      </w:pPr>
      <w:r>
        <w:rPr/>
        <w:t>от  </w:t>
      </w:r>
      <w:r>
        <w:rPr>
          <w:spacing w:val="23"/>
        </w:rPr>
        <w:t> </w:t>
      </w:r>
      <w:r>
        <w:rPr>
          <w:spacing w:val="-8"/>
        </w:rPr>
        <w:t>«</w:t>
      </w:r>
      <w:r>
        <w:rPr>
          <w:rFonts w:ascii="Times New Roman" w:hAnsi="Times New Roman"/>
          <w:spacing w:val="-8"/>
        </w:rPr>
      </w:r>
      <w:r>
        <w:rPr>
          <w:rFonts w:ascii="Times New Roman" w:hAnsi="Times New Roman"/>
          <w:spacing w:val="-8"/>
          <w:u w:val="single" w:color="000000"/>
        </w:rPr>
        <w:t> </w:t>
        <w:tab/>
      </w:r>
      <w:r>
        <w:rPr>
          <w:rFonts w:ascii="Times New Roman" w:hAnsi="Times New Roman"/>
          <w:spacing w:val="-8"/>
        </w:rPr>
      </w:r>
      <w:r>
        <w:rPr>
          <w:spacing w:val="-3"/>
        </w:rPr>
        <w:t>»_</w:t>
      </w:r>
      <w:r>
        <w:rPr>
          <w:rFonts w:ascii="Times New Roman" w:hAnsi="Times New Roman"/>
          <w:spacing w:val="-3"/>
        </w:rPr>
      </w:r>
      <w:r>
        <w:rPr>
          <w:rFonts w:ascii="Times New Roman" w:hAnsi="Times New Roman"/>
          <w:spacing w:val="-3"/>
          <w:u w:val="single" w:color="000000"/>
        </w:rPr>
        <w:t> </w:t>
        <w:tab/>
      </w:r>
      <w:r>
        <w:rPr>
          <w:rFonts w:ascii="Times New Roman" w:hAnsi="Times New Roman"/>
          <w:spacing w:val="-3"/>
        </w:rPr>
      </w:r>
      <w:r>
        <w:rPr/>
        <w:t>20_   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rFonts w:ascii="Times New Roman" w:hAnsi="Times New Roman"/>
          <w:spacing w:val="1"/>
          <w:u w:val="single" w:color="000000"/>
        </w:rPr>
      </w:r>
      <w:r>
        <w:rPr>
          <w:rFonts w:ascii="Times New Roman" w:hAnsi="Times New Roman"/>
          <w:spacing w:val="1"/>
        </w:rPr>
      </w:r>
      <w:r>
        <w:rPr/>
        <w:t>г.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Heading3"/>
        <w:spacing w:line="240" w:lineRule="auto" w:before="0"/>
        <w:ind w:left="1472" w:right="1477"/>
        <w:jc w:val="center"/>
        <w:rPr>
          <w:b w:val="0"/>
          <w:bCs w:val="0"/>
        </w:rPr>
      </w:pPr>
      <w:r>
        <w:rPr/>
        <w:t>г.</w:t>
      </w:r>
      <w:r>
        <w:rPr>
          <w:spacing w:val="-1"/>
        </w:rPr>
        <w:t> </w:t>
      </w:r>
      <w:r>
        <w:rPr/>
        <w:t>Тольятти</w:t>
      </w:r>
      <w:r>
        <w:rPr>
          <w:b w:val="0"/>
        </w:rPr>
      </w:r>
    </w:p>
    <w:p>
      <w:pPr>
        <w:spacing w:after="0" w:line="240" w:lineRule="auto"/>
        <w:jc w:val="center"/>
        <w:sectPr>
          <w:footerReference w:type="default" r:id="rId5"/>
          <w:footerReference w:type="even" r:id="rId6"/>
          <w:type w:val="continuous"/>
          <w:pgSz w:w="11910" w:h="16840"/>
          <w:pgMar w:footer="615" w:top="780" w:bottom="800" w:left="1600" w:right="740"/>
          <w:pgNumType w:start="1"/>
        </w:sectPr>
      </w:pPr>
    </w:p>
    <w:p>
      <w:pPr>
        <w:pStyle w:val="ListParagraph"/>
        <w:numPr>
          <w:ilvl w:val="0"/>
          <w:numId w:val="1"/>
        </w:numPr>
        <w:tabs>
          <w:tab w:pos="3344" w:val="left" w:leader="none"/>
        </w:tabs>
        <w:spacing w:line="240" w:lineRule="auto" w:before="32" w:after="0"/>
        <w:ind w:left="4245" w:right="0" w:hanging="1611"/>
        <w:jc w:val="left"/>
        <w:rPr>
          <w:rFonts w:ascii="Times New Roman" w:hAnsi="Times New Roman" w:cs="Times New Roman" w:eastAsia="Times New Roman" w:hint="default"/>
          <w:sz w:val="32"/>
          <w:szCs w:val="32"/>
        </w:rPr>
      </w:pPr>
      <w:r>
        <w:rPr>
          <w:rFonts w:ascii="Times New Roman" w:hAnsi="Times New Roman"/>
          <w:b/>
          <w:sz w:val="32"/>
        </w:rPr>
        <w:t>ОБЩИЕ</w:t>
      </w:r>
      <w:r>
        <w:rPr>
          <w:rFonts w:ascii="Times New Roman" w:hAnsi="Times New Roman"/>
          <w:b/>
          <w:spacing w:val="-10"/>
          <w:sz w:val="32"/>
        </w:rPr>
        <w:t> </w:t>
      </w:r>
      <w:r>
        <w:rPr>
          <w:rFonts w:ascii="Times New Roman" w:hAnsi="Times New Roman"/>
          <w:b/>
          <w:sz w:val="32"/>
        </w:rPr>
        <w:t>ПОЛОЖЕНИЯ</w:t>
      </w:r>
      <w:r>
        <w:rPr>
          <w:rFonts w:ascii="Times New Roman" w:hAnsi="Times New Roman"/>
          <w:sz w:val="32"/>
        </w:rPr>
      </w:r>
    </w:p>
    <w:p>
      <w:pPr>
        <w:pStyle w:val="BodyText"/>
        <w:spacing w:line="240" w:lineRule="auto" w:before="268"/>
        <w:ind w:right="117" w:firstLine="540"/>
        <w:jc w:val="both"/>
      </w:pPr>
      <w:r>
        <w:rPr>
          <w:rFonts w:ascii="Times New Roman" w:hAnsi="Times New Roman"/>
          <w:b/>
        </w:rPr>
        <w:t>Перископический прицел ПГ</w:t>
      </w:r>
      <w:r>
        <w:rPr>
          <w:rFonts w:ascii="Times New Roman" w:hAnsi="Times New Roman"/>
          <w:b/>
        </w:rPr>
        <w:t>-4 </w:t>
      </w:r>
      <w:r>
        <w:rPr/>
        <w:t>(Рис.1) (индекс 10П44) предназначен для наведения ствола гаубицы на цель при стрельбе с закрытых огневых позиций и стрельбе прямой наводкой.</w:t>
      </w:r>
    </w:p>
    <w:p>
      <w:pPr>
        <w:pStyle w:val="BodyText"/>
        <w:spacing w:line="240" w:lineRule="auto"/>
        <w:ind w:left="652" w:right="102"/>
        <w:jc w:val="left"/>
      </w:pPr>
      <w:r>
        <w:rPr/>
        <w:t>Прицел представляет собой электромеханический и оптический приборы</w:t>
      </w:r>
      <w:r>
        <w:rPr>
          <w:rFonts w:ascii="Times New Roman" w:hAnsi="Times New Roman"/>
        </w:rPr>
        <w:t>, </w:t>
      </w:r>
      <w:r>
        <w:rPr/>
        <w:t>состоит</w:t>
      </w:r>
      <w:r>
        <w:rPr>
          <w:spacing w:val="-17"/>
        </w:rPr>
        <w:t> </w:t>
      </w:r>
      <w:r>
        <w:rPr/>
        <w:t>из: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0" w:after="0"/>
        <w:ind w:left="222" w:right="0" w:hanging="70"/>
        <w:jc w:val="left"/>
        <w:rPr>
          <w:rFonts w:ascii="Times New Roman" w:hAnsi="Times New Roman" w:cs="Times New Roman" w:eastAsia="Times New Roman" w:hint="default"/>
          <w:sz w:val="16"/>
          <w:szCs w:val="16"/>
        </w:rPr>
      </w:pPr>
      <w:r>
        <w:rPr>
          <w:rFonts w:ascii="Times New Roman" w:hAnsi="Times New Roman"/>
          <w:sz w:val="24"/>
        </w:rPr>
        <w:t>механического прицела с узлом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согласования;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0" w:after="0"/>
        <w:ind w:left="395" w:right="0" w:hanging="243"/>
        <w:jc w:val="left"/>
        <w:rPr>
          <w:rFonts w:ascii="Times New Roman" w:hAnsi="Times New Roman" w:cs="Times New Roman" w:eastAsia="Times New Roman" w:hint="default"/>
          <w:sz w:val="16"/>
          <w:szCs w:val="16"/>
        </w:rPr>
      </w:pPr>
      <w:r>
        <w:rPr>
          <w:rFonts w:ascii="Times New Roman" w:hAnsi="Times New Roman"/>
          <w:sz w:val="24"/>
        </w:rPr>
        <w:t>панорамы;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0" w:after="0"/>
        <w:ind w:left="395" w:right="0" w:hanging="243"/>
        <w:jc w:val="left"/>
        <w:rPr>
          <w:rFonts w:ascii="Times New Roman" w:hAnsi="Times New Roman" w:cs="Times New Roman" w:eastAsia="Times New Roman" w:hint="default"/>
          <w:sz w:val="16"/>
          <w:szCs w:val="16"/>
        </w:rPr>
      </w:pPr>
      <w:r>
        <w:rPr>
          <w:rFonts w:ascii="Times New Roman" w:hAnsi="Times New Roman"/>
          <w:sz w:val="24"/>
        </w:rPr>
        <w:t>оптического прицела прямой наводки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ОП5</w:t>
      </w:r>
      <w:r>
        <w:rPr>
          <w:rFonts w:ascii="Times New Roman" w:hAnsi="Times New Roman"/>
          <w:sz w:val="24"/>
        </w:rPr>
        <w:t>-38;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0" w:after="0"/>
        <w:ind w:left="395" w:right="0" w:hanging="243"/>
        <w:jc w:val="left"/>
        <w:rPr>
          <w:rFonts w:ascii="Times New Roman" w:hAnsi="Times New Roman" w:cs="Times New Roman" w:eastAsia="Times New Roman" w:hint="default"/>
          <w:sz w:val="16"/>
          <w:szCs w:val="16"/>
        </w:rPr>
      </w:pPr>
      <w:r>
        <w:rPr>
          <w:rFonts w:ascii="Times New Roman" w:hAnsi="Times New Roman"/>
          <w:sz w:val="24"/>
        </w:rPr>
        <w:t>параллелограмного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привода;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0" w:after="0"/>
        <w:ind w:left="395" w:right="0" w:hanging="243"/>
        <w:jc w:val="left"/>
        <w:rPr>
          <w:rFonts w:ascii="Times New Roman" w:hAnsi="Times New Roman" w:cs="Times New Roman" w:eastAsia="Times New Roman" w:hint="default"/>
          <w:sz w:val="16"/>
          <w:szCs w:val="16"/>
        </w:rPr>
      </w:pPr>
      <w:r>
        <w:rPr>
          <w:rFonts w:ascii="Times New Roman" w:hAnsi="Times New Roman"/>
          <w:sz w:val="24"/>
        </w:rPr>
        <w:t>погона;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0" w:after="0"/>
        <w:ind w:left="395" w:right="0" w:hanging="243"/>
        <w:jc w:val="left"/>
        <w:rPr>
          <w:rFonts w:ascii="Times New Roman" w:hAnsi="Times New Roman" w:cs="Times New Roman" w:eastAsia="Times New Roman" w:hint="default"/>
          <w:sz w:val="16"/>
          <w:szCs w:val="16"/>
        </w:rPr>
      </w:pPr>
      <w:r>
        <w:rPr>
          <w:rFonts w:ascii="Times New Roman" w:hAnsi="Times New Roman"/>
          <w:sz w:val="24"/>
        </w:rPr>
        <w:t>системы очистки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приборов</w:t>
      </w:r>
      <w:r>
        <w:rPr>
          <w:rFonts w:ascii="Times New Roman" w:hAnsi="Times New Roman"/>
          <w:sz w:val="24"/>
        </w:rPr>
        <w:t>;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0" w:after="0"/>
        <w:ind w:left="395" w:right="0" w:hanging="243"/>
        <w:jc w:val="left"/>
        <w:rPr>
          <w:rFonts w:ascii="Times New Roman" w:hAnsi="Times New Roman" w:cs="Times New Roman" w:eastAsia="Times New Roman" w:hint="default"/>
          <w:sz w:val="16"/>
          <w:szCs w:val="16"/>
        </w:rPr>
      </w:pPr>
      <w:r>
        <w:rPr>
          <w:rFonts w:ascii="Times New Roman" w:hAnsi="Times New Roman"/>
          <w:sz w:val="24"/>
        </w:rPr>
        <w:t>блока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питания</w:t>
      </w:r>
      <w:r>
        <w:rPr>
          <w:rFonts w:ascii="Times New Roman" w:hAnsi="Times New Roman"/>
          <w:sz w:val="24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BodyText"/>
        <w:spacing w:line="240" w:lineRule="auto"/>
        <w:ind w:right="122" w:firstLine="540"/>
        <w:jc w:val="both"/>
        <w:rPr>
          <w:rFonts w:ascii="Times New Roman" w:hAnsi="Times New Roman" w:cs="Times New Roman" w:eastAsia="Times New Roman" w:hint="default"/>
        </w:rPr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Панорама с механическим прицелом </w:t>
      </w:r>
      <w:r>
        <w:rPr/>
        <w:t>и узлом согласования представляет собой </w:t>
      </w:r>
      <w:r>
        <w:rPr/>
        <w:t>качающийся перископический прицел </w:t>
      </w:r>
      <w:r>
        <w:rPr>
          <w:rFonts w:ascii="Times New Roman" w:hAnsi="Times New Roman"/>
        </w:rPr>
      </w:r>
      <w:r>
        <w:rPr>
          <w:rFonts w:ascii="Times New Roman" w:hAnsi="Times New Roman"/>
          <w:u w:val="single" w:color="000000"/>
        </w:rPr>
      </w:r>
      <w:r>
        <w:rPr>
          <w:u w:val="single" w:color="000000"/>
        </w:rPr>
        <w:t>с независимой линией</w:t>
      </w:r>
      <w:r>
        <w:rPr>
          <w:spacing w:val="-31"/>
          <w:u w:val="single" w:color="000000"/>
        </w:rPr>
        <w:t> </w:t>
      </w:r>
      <w:r>
        <w:rPr>
          <w:u w:val="single" w:color="000000"/>
        </w:rPr>
        <w:t>прицеливания</w:t>
      </w:r>
      <w:r>
        <w:rPr/>
      </w:r>
      <w:r>
        <w:rPr>
          <w:rFonts w:ascii="Times New Roman" w:hAnsi="Times New Roman"/>
        </w:rPr>
        <w:t>.</w:t>
      </w:r>
    </w:p>
    <w:p>
      <w:pPr>
        <w:spacing w:line="240" w:lineRule="auto" w:before="1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pStyle w:val="BodyText"/>
        <w:spacing w:line="240" w:lineRule="auto" w:before="69"/>
        <w:ind w:right="121" w:firstLine="540"/>
        <w:jc w:val="both"/>
        <w:rPr>
          <w:rFonts w:ascii="Times New Roman" w:hAnsi="Times New Roman" w:cs="Times New Roman" w:eastAsia="Times New Roman" w:hint="default"/>
        </w:rPr>
      </w:pPr>
      <w:r>
        <w:rPr/>
        <w:t>При отсутствии естественных удаленных точек наводки, а также в условиях плохой видимости их (ночью, при снегопаде, тумане, задымленности) для горизонтальной наводки гаубицы применяется </w:t>
      </w:r>
      <w:r>
        <w:rPr>
          <w:rFonts w:ascii="Times New Roman" w:hAnsi="Times New Roman"/>
        </w:rPr>
      </w:r>
      <w:r>
        <w:rPr>
          <w:rFonts w:ascii="Times New Roman" w:hAnsi="Times New Roman"/>
          <w:u w:val="single" w:color="000000"/>
        </w:rPr>
      </w:r>
      <w:r>
        <w:rPr>
          <w:u w:val="single" w:color="000000"/>
        </w:rPr>
        <w:t>орудийный коллиматор</w:t>
      </w:r>
      <w:r>
        <w:rPr>
          <w:spacing w:val="-14"/>
          <w:u w:val="single" w:color="000000"/>
        </w:rPr>
        <w:t> </w:t>
      </w:r>
      <w:r>
        <w:rPr>
          <w:u w:val="single" w:color="000000"/>
        </w:rPr>
        <w:t>К</w:t>
      </w:r>
      <w:r>
        <w:rPr>
          <w:rFonts w:ascii="Times New Roman" w:hAnsi="Times New Roman"/>
          <w:u w:val="single" w:color="000000"/>
        </w:rPr>
        <w:t>-1</w:t>
      </w:r>
      <w:r>
        <w:rPr>
          <w:rFonts w:ascii="Times New Roman" w:hAnsi="Times New Roman"/>
        </w:rPr>
        <w:t>.</w:t>
      </w: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pStyle w:val="BodyText"/>
        <w:spacing w:line="240" w:lineRule="auto" w:before="69"/>
        <w:ind w:right="116" w:firstLine="540"/>
        <w:jc w:val="both"/>
      </w:pPr>
      <w:r>
        <w:rPr/>
        <w:t>Оптический прицел прямой наводки ОП5</w:t>
      </w:r>
      <w:r>
        <w:rPr>
          <w:rFonts w:ascii="Times New Roman" w:hAnsi="Times New Roman"/>
        </w:rPr>
        <w:t>-38</w:t>
      </w:r>
      <w:r>
        <w:rPr/>
        <w:t>, с зависимой линией прицеливания представляет собой телескопическую трубу с прицельным знаком и шкалами в поле зрения и предназначен для стрельбы прямой наводкой как днем так и ночью (по светящимся</w:t>
      </w:r>
      <w:r>
        <w:rPr>
          <w:spacing w:val="-6"/>
        </w:rPr>
        <w:t> </w:t>
      </w:r>
      <w:r>
        <w:rPr/>
        <w:t>целям).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4"/>
          <w:szCs w:val="14"/>
        </w:rPr>
      </w:pPr>
      <w:r>
        <w:rPr/>
        <w:pict>
          <v:group style="position:absolute;margin-left:42.549999pt;margin-top:9.246242pt;width:468pt;height:334.3pt;mso-position-horizontal-relative:page;mso-position-vertical-relative:paragraph;z-index:1072;mso-wrap-distance-left:0;mso-wrap-distance-right:0" coordorigin="851,185" coordsize="9360,6686">
            <v:shape style="position:absolute;left:851;top:185;width:9360;height:6686" type="#_x0000_t75" stroked="false">
              <v:imagedata r:id="rId8" o:title=""/>
            </v:shape>
            <v:group style="position:absolute;left:1081;top:6151;width:1157;height:482" coordorigin="1081,6151" coordsize="1157,482">
              <v:shape style="position:absolute;left:1081;top:6151;width:1157;height:482" coordorigin="1081,6151" coordsize="1157,482" path="m1081,6633l2238,6633,2238,6151,1081,6151,1081,6633xe" filled="true" fillcolor="#ffffff" stroked="false">
                <v:path arrowok="t"/>
                <v:fill type="solid"/>
              </v:shape>
              <v:shape style="position:absolute;left:1081;top:6151;width:1157;height:482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before="81"/>
                        <w:ind w:left="255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Рис.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  <w10:wrap type="topAndBottom"/>
          </v:group>
        </w:pict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4"/>
          <w:szCs w:val="14"/>
        </w:rPr>
        <w:sectPr>
          <w:pgSz w:w="11910" w:h="16840"/>
          <w:pgMar w:header="0" w:footer="615" w:top="800" w:bottom="800" w:left="740" w:right="1580"/>
        </w:sectPr>
      </w:pPr>
    </w:p>
    <w:p>
      <w:pPr>
        <w:pStyle w:val="Heading1"/>
        <w:numPr>
          <w:ilvl w:val="0"/>
          <w:numId w:val="1"/>
        </w:numPr>
        <w:tabs>
          <w:tab w:pos="719" w:val="left" w:leader="none"/>
        </w:tabs>
        <w:spacing w:line="240" w:lineRule="auto" w:before="32" w:after="0"/>
        <w:ind w:left="718" w:right="0" w:hanging="477"/>
        <w:jc w:val="left"/>
        <w:rPr>
          <w:b w:val="0"/>
          <w:bCs w:val="0"/>
        </w:rPr>
      </w:pPr>
      <w:r>
        <w:rPr/>
        <w:pict>
          <v:group style="position:absolute;margin-left:80.473999pt;margin-top:412.974976pt;width:487.6pt;height:407.35pt;mso-position-horizontal-relative:page;mso-position-vertical-relative:page;z-index:1264" coordorigin="1609,8259" coordsize="9752,8147">
            <v:shape style="position:absolute;left:6009;top:8447;width:5352;height:7380" type="#_x0000_t75" stroked="false">
              <v:imagedata r:id="rId9" o:title=""/>
            </v:shape>
            <v:group style="position:absolute;left:8671;top:10607;width:2259;height:2069" coordorigin="8671,10607" coordsize="2259,2069">
              <v:shape style="position:absolute;left:8671;top:10607;width:2259;height:2069" coordorigin="8671,10607" coordsize="2259,2069" path="m8671,12676l10930,12676,10930,10607,8671,10607,8671,12676xe" filled="false" stroked="true" strokeweight="2pt" strokecolor="#ffffff">
                <v:path arrowok="t"/>
              </v:shape>
            </v:group>
            <v:group style="position:absolute;left:1881;top:10787;width:4140;height:720" coordorigin="1881,10787" coordsize="4140,720">
              <v:shape style="position:absolute;left:1881;top:10787;width:4140;height:720" coordorigin="1881,10787" coordsize="4140,720" path="m1881,10787l1881,11507,4641,11507,4641,11237,5331,11237,5331,11327,6021,11147,5331,10967,5331,11057,4641,11057,4641,10787,1881,10787xe" filled="false" stroked="true" strokeweight=".75pt" strokecolor="#000000">
                <v:path arrowok="t"/>
              </v:shape>
              <v:shape style="position:absolute;left:1651;top:12827;width:3780;height:3540" type="#_x0000_t75" stroked="false">
                <v:imagedata r:id="rId10" o:title=""/>
              </v:shape>
            </v:group>
            <v:group style="position:absolute;left:1629;top:12805;width:3821;height:3581" coordorigin="1629,12805" coordsize="3821,3581">
              <v:shape style="position:absolute;left:1629;top:12805;width:3821;height:3581" coordorigin="1629,12805" coordsize="3821,3581" path="m1629,16386l5450,16386,5450,12805,1629,12805,1629,16386xe" filled="false" stroked="true" strokeweight="2.0pt" strokecolor="#000000">
                <v:path arrowok="t"/>
              </v:shape>
            </v:group>
            <v:group style="position:absolute;left:5411;top:13307;width:921;height:1275" coordorigin="5411,13307" coordsize="921,1275">
              <v:shape style="position:absolute;left:5411;top:13307;width:921;height:1275" coordorigin="5411,13307" coordsize="921,1275" path="m6224,13414l5411,14552,5451,14582,6264,13444,6224,13414xe" filled="true" fillcolor="#000000" stroked="false">
                <v:path arrowok="t"/>
                <v:fill type="solid"/>
              </v:shape>
              <v:shape style="position:absolute;left:5411;top:13307;width:921;height:1275" coordorigin="5411,13307" coordsize="921,1275" path="m6317,13394l6238,13394,6279,13423,6264,13444,6305,13473,6317,13394xe" filled="true" fillcolor="#000000" stroked="false">
                <v:path arrowok="t"/>
                <v:fill type="solid"/>
              </v:shape>
              <v:shape style="position:absolute;left:5411;top:13307;width:921;height:1275" coordorigin="5411,13307" coordsize="921,1275" path="m6238,13394l6224,13414,6264,13444,6279,13423,6238,13394xe" filled="true" fillcolor="#000000" stroked="false">
                <v:path arrowok="t"/>
                <v:fill type="solid"/>
              </v:shape>
              <v:shape style="position:absolute;left:5411;top:13307;width:921;height:1275" coordorigin="5411,13307" coordsize="921,1275" path="m6331,13307l6183,13385,6224,13414,6238,13394,6317,13394,6331,13307xe" filled="true" fillcolor="#000000" stroked="false">
                <v:path arrowok="t"/>
                <v:fill type="solid"/>
              </v:shape>
            </v:group>
            <v:group style="position:absolute;left:8541;top:8267;width:2700;height:1440" coordorigin="8541,8267" coordsize="2700,1440">
              <v:shape style="position:absolute;left:8541;top:8267;width:2700;height:1440" coordorigin="8541,8267" coordsize="2700,1440" path="m10311,9427l9471,9427,9891,9707,10311,9427xe" filled="true" fillcolor="#ffffff" stroked="false">
                <v:path arrowok="t"/>
                <v:fill type="solid"/>
              </v:shape>
              <v:shape style="position:absolute;left:8541;top:8267;width:2700;height:1440" coordorigin="8541,8267" coordsize="2700,1440" path="m10048,9004l9734,9004,9734,9427,10048,9427,10048,9004xe" filled="true" fillcolor="#ffffff" stroked="false">
                <v:path arrowok="t"/>
                <v:fill type="solid"/>
              </v:shape>
              <v:shape style="position:absolute;left:8541;top:8267;width:2700;height:1440" coordorigin="8541,8267" coordsize="2700,1440" path="m11241,8267l8541,8267,8541,9004,11241,9004,11241,8267xe" filled="true" fillcolor="#ffffff" stroked="false">
                <v:path arrowok="t"/>
                <v:fill type="solid"/>
              </v:shape>
            </v:group>
            <v:group style="position:absolute;left:8541;top:8267;width:2700;height:1440" coordorigin="8541,8267" coordsize="2700,1440">
              <v:shape style="position:absolute;left:8541;top:8267;width:2700;height:1440" coordorigin="8541,8267" coordsize="2700,1440" path="m8541,8267l11241,8267,11241,9004,10048,9004,10048,9427,10311,9427,9891,9707,9471,9427,9734,9427,9734,9004,8541,9004,8541,8267xe" filled="false" stroked="true" strokeweight=".75pt" strokecolor="#000000">
                <v:path arrowok="t"/>
              </v:shape>
            </v:group>
            <v:group style="position:absolute;left:8721;top:12767;width:2340;height:1260" coordorigin="8721,12767" coordsize="2340,1260">
              <v:shape style="position:absolute;left:8721;top:12767;width:2340;height:1260" coordorigin="8721,12767" coordsize="2340,1260" path="m11061,13318l8721,13318,8721,14027,11061,14027,11061,13318xe" filled="true" fillcolor="#ffffff" stroked="false">
                <v:path arrowok="t"/>
                <v:fill type="solid"/>
              </v:shape>
              <v:shape style="position:absolute;left:8721;top:12767;width:2340;height:1260" coordorigin="8721,12767" coordsize="2340,1260" path="m10003,12990l9779,12990,9779,13318,10003,13318,10003,12990xe" filled="true" fillcolor="#ffffff" stroked="false">
                <v:path arrowok="t"/>
                <v:fill type="solid"/>
              </v:shape>
              <v:shape style="position:absolute;left:8721;top:12767;width:2340;height:1260" coordorigin="8721,12767" coordsize="2340,1260" path="m9891,12767l9306,12990,10476,12990,9891,12767xe" filled="true" fillcolor="#ffffff" stroked="false">
                <v:path arrowok="t"/>
                <v:fill type="solid"/>
              </v:shape>
            </v:group>
            <v:group style="position:absolute;left:8721;top:12767;width:2340;height:1260" coordorigin="8721,12767" coordsize="2340,1260">
              <v:shape style="position:absolute;left:8721;top:12767;width:2340;height:1260" coordorigin="8721,12767" coordsize="2340,1260" path="m8721,13318l9779,13318,9779,12990,9306,12990,9891,12767,10476,12990,10003,12990,10003,13318,11061,13318,11061,14027,8721,14027,8721,13318xe" filled="false" stroked="true" strokeweight=".75pt" strokecolor="#000000">
                <v:path arrowok="t"/>
              </v:shape>
            </v:group>
            <v:group style="position:absolute;left:1651;top:13307;width:2160;height:1620" coordorigin="1651,13307" coordsize="2160,1620">
              <v:shape style="position:absolute;left:1651;top:13307;width:2160;height:1620" coordorigin="1651,13307" coordsize="2160,1620" path="m2731,13307l2647,13309,2564,13317,2483,13328,2405,13345,2329,13365,2256,13389,2186,13418,2119,13450,2055,13485,1996,13524,1940,13566,1888,13610,1841,13658,1798,13708,1761,13761,1728,13816,1701,13872,1680,13931,1664,13992,1654,14054,1651,14117,1654,14180,1664,14242,1680,14303,1701,14362,1728,14418,1761,14473,1798,14526,1841,14576,1888,14624,1940,14668,1996,14710,2055,14749,2119,14784,2186,14816,2256,14845,2329,14869,2405,14889,2483,14906,2564,14917,2647,14925,2731,14927,2815,14925,2898,14917,2979,14906,3057,14889,3133,14869,3206,14845,3276,14816,3343,14784,3407,14749,3466,14710,3522,14668,3574,14624,3621,14576,3664,14526,3701,14473,3734,14418,3761,14362,3782,14303,3798,14242,3808,14180,3811,14117,3808,14054,3798,13992,3782,13931,3761,13872,3734,13816,3701,13761,3664,13708,3621,13658,3574,13610,3522,13566,3466,13524,3407,13485,3343,13450,3276,13418,3206,13389,3133,13365,3057,13345,2979,13328,2898,13317,2815,13309,2731,13307xe" filled="false" stroked="true" strokeweight="2pt" strokecolor="#ffffff">
                <v:path arrowok="t"/>
              </v:shape>
            </v:group>
            <v:group style="position:absolute;left:1651;top:11867;width:2210;height:1440" coordorigin="1651,11867" coordsize="2210,1440">
              <v:shape style="position:absolute;left:1651;top:11867;width:2210;height:1440" coordorigin="1651,11867" coordsize="2210,1440" path="m3158,13067l2354,13067,2756,13307,3158,13067xe" filled="true" fillcolor="#ffffff" stroked="false">
                <v:path arrowok="t"/>
                <v:fill type="solid"/>
              </v:shape>
              <v:shape style="position:absolute;left:1651;top:11867;width:2210;height:1440" coordorigin="1651,11867" coordsize="2210,1440" path="m2912,12707l2600,12707,2600,13067,2912,13067,2912,12707xe" filled="true" fillcolor="#ffffff" stroked="false">
                <v:path arrowok="t"/>
                <v:fill type="solid"/>
              </v:shape>
              <v:shape style="position:absolute;left:1651;top:11867;width:2210;height:1440" coordorigin="1651,11867" coordsize="2210,1440" path="m3861,11867l1651,11867,1651,12707,3861,12707,3861,11867xe" filled="true" fillcolor="#ffffff" stroked="false">
                <v:path arrowok="t"/>
                <v:fill type="solid"/>
              </v:shape>
            </v:group>
            <v:group style="position:absolute;left:1651;top:11867;width:2210;height:1440" coordorigin="1651,11867" coordsize="2210,1440">
              <v:shape style="position:absolute;left:1651;top:11867;width:2210;height:1440" coordorigin="1651,11867" coordsize="2210,1440" path="m1651,11867l3861,11867,3861,12707,2912,12707,2912,13067,3158,13067,2756,13307,2354,13067,2600,13067,2600,12707,1651,12707,1651,11867xe" filled="false" stroked="true" strokeweight=".75pt" strokecolor="#000000">
                <v:path arrowok="t"/>
              </v:shape>
            </v:group>
            <v:group style="position:absolute;left:3319;top:13468;width:1932;height:2359" coordorigin="3319,13468" coordsize="1932,2359">
              <v:shape style="position:absolute;left:3319;top:13468;width:1932;height:2359" coordorigin="3319,13468" coordsize="1932,2359" path="m5251,15827l4558,13468,4012,13468,3319,15827,5251,15827xe" filled="false" stroked="true" strokeweight="2pt" strokecolor="#ffffff">
                <v:path arrowok="t"/>
              </v:shape>
              <v:shape style="position:absolute;left:2048;top:8285;width:3419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-12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w w:val="99"/>
                          <w:sz w:val="24"/>
                        </w:rPr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u w:val="thick" w:color="000000"/>
                        </w:rPr>
                        <w:t>Состав механического</w:t>
                      </w:r>
                      <w:r>
                        <w:rPr>
                          <w:rFonts w:ascii="Times New Roman" w:hAnsi="Times New Roman"/>
                          <w:b/>
                          <w:spacing w:val="-9"/>
                          <w:sz w:val="24"/>
                          <w:u w:val="thick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u w:val="thick" w:color="000000"/>
                        </w:rPr>
                        <w:t>прицела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702;top:8832;width:180;height:1345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-2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1.</w:t>
                      </w:r>
                    </w:p>
                    <w:p>
                      <w:pPr>
                        <w:spacing w:before="0"/>
                        <w:ind w:left="0" w:right="-2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2.</w:t>
                      </w:r>
                    </w:p>
                    <w:p>
                      <w:pPr>
                        <w:spacing w:before="0"/>
                        <w:ind w:left="0" w:right="-2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3.</w:t>
                      </w:r>
                    </w:p>
                    <w:p>
                      <w:pPr>
                        <w:spacing w:before="0"/>
                        <w:ind w:left="0" w:right="-2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4.</w:t>
                      </w:r>
                    </w:p>
                    <w:p>
                      <w:pPr>
                        <w:spacing w:line="271" w:lineRule="exact" w:before="0"/>
                        <w:ind w:left="0" w:right="-2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5.</w:t>
                      </w:r>
                    </w:p>
                  </w:txbxContent>
                </v:textbox>
                <w10:wrap type="none"/>
              </v:shape>
              <v:shape style="position:absolute;left:2410;top:8832;width:3354;height:1345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-12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Механизм углов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прицеливания.</w:t>
                      </w:r>
                    </w:p>
                    <w:p>
                      <w:pPr>
                        <w:spacing w:before="0"/>
                        <w:ind w:left="0" w:right="-12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Механизм углов места цели. Механизм поперечного качания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.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Механизм продольного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качания.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Узел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согласования.</w:t>
                      </w:r>
                    </w:p>
                  </w:txbxContent>
                </v:textbox>
                <w10:wrap type="none"/>
              </v:shape>
              <v:shape style="position:absolute;left:8711;top:8369;width:2366;height:526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3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механизм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  <w:p>
                      <w:pPr>
                        <w:spacing w:line="271" w:lineRule="exact" w:before="9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продольного</w:t>
                      </w:r>
                      <w:r>
                        <w:rPr>
                          <w:rFonts w:ascii="Times New Roman" w:hAnsi="Times New Roman"/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качания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060;top:10889;width:2347;height:526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5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механизм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  <w:p>
                      <w:pPr>
                        <w:spacing w:line="271" w:lineRule="exact" w:before="9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поперечного</w:t>
                      </w:r>
                      <w:r>
                        <w:rPr>
                          <w:rFonts w:ascii="Times New Roman" w:hAnsi="Times New Roman"/>
                          <w:b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качания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887;top:11986;width:1719;height:524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механизм</w:t>
                      </w:r>
                      <w:r>
                        <w:rPr>
                          <w:rFonts w:ascii="Times New Roman" w:hAnsi="Times New Roman"/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углов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  <w:p>
                      <w:pPr>
                        <w:spacing w:line="271" w:lineRule="exact" w:before="7"/>
                        <w:ind w:left="0" w:right="1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места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цели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155;top:13410;width:1472;height:526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узел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  <w:p>
                      <w:pPr>
                        <w:spacing w:line="271" w:lineRule="exact" w:before="9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  <w:t>согласования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t>МЕХАНИЧЕСКИЙ ПРИЦЕЛ С УЗЛОМ</w:t>
      </w:r>
      <w:r>
        <w:rPr>
          <w:spacing w:val="-15"/>
        </w:rPr>
        <w:t> </w:t>
      </w:r>
      <w:r>
        <w:rPr/>
        <w:t>СОГЛАСОВАНИЯ</w:t>
      </w:r>
      <w:r>
        <w:rPr>
          <w:b w:val="0"/>
        </w:rPr>
      </w:r>
    </w:p>
    <w:p>
      <w:pPr>
        <w:pStyle w:val="BodyText"/>
        <w:spacing w:line="240" w:lineRule="auto" w:before="268"/>
        <w:ind w:left="222" w:right="409" w:firstLine="707"/>
        <w:jc w:val="both"/>
      </w:pPr>
      <w:r>
        <w:rPr>
          <w:rFonts w:ascii="Times New Roman" w:hAnsi="Times New Roman" w:cs="Times New Roman" w:eastAsia="Times New Roman" w:hint="default"/>
          <w:b/>
          <w:bCs/>
          <w:w w:val="100"/>
        </w:rPr>
      </w:r>
      <w:r>
        <w:rPr>
          <w:rFonts w:ascii="Times New Roman" w:hAnsi="Times New Roman" w:cs="Times New Roman" w:eastAsia="Times New Roman" w:hint="default"/>
          <w:b/>
          <w:bCs/>
          <w:u w:val="thick" w:color="000000"/>
        </w:rPr>
        <w:t>Механический прицел </w:t>
      </w:r>
      <w:r>
        <w:rPr>
          <w:rFonts w:ascii="Times New Roman" w:hAnsi="Times New Roman" w:cs="Times New Roman" w:eastAsia="Times New Roman" w:hint="default"/>
          <w:b/>
          <w:bCs/>
        </w:rPr>
      </w:r>
      <w:r>
        <w:rPr/>
        <w:t>– перископический, комбинированный, электромеханический, независимый от орудия, с независимой линией прицеливания панорамы.</w:t>
      </w:r>
    </w:p>
    <w:p>
      <w:pPr>
        <w:pStyle w:val="BodyText"/>
        <w:spacing w:line="240" w:lineRule="auto"/>
        <w:ind w:left="930" w:right="0"/>
        <w:jc w:val="left"/>
      </w:pPr>
      <w:r>
        <w:rPr/>
        <w:t>Механический прицел с узлом согласования</w:t>
      </w:r>
      <w:r>
        <w:rPr>
          <w:spacing w:val="-25"/>
        </w:rPr>
        <w:t> </w:t>
      </w:r>
      <w:r>
        <w:rPr/>
        <w:t>обеспечивает:</w:t>
      </w:r>
    </w:p>
    <w:p>
      <w:pPr>
        <w:pStyle w:val="ListParagraph"/>
        <w:numPr>
          <w:ilvl w:val="0"/>
          <w:numId w:val="2"/>
        </w:numPr>
        <w:tabs>
          <w:tab w:pos="506" w:val="left" w:leader="none"/>
        </w:tabs>
        <w:spacing w:line="240" w:lineRule="auto" w:before="0" w:after="0"/>
        <w:ind w:left="505" w:right="0" w:hanging="283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введение в прицел углов прицеливания и углов места</w:t>
      </w:r>
      <w:r>
        <w:rPr>
          <w:rFonts w:ascii="Times New Roman" w:hAnsi="Times New Roman"/>
          <w:spacing w:val="-18"/>
          <w:sz w:val="24"/>
        </w:rPr>
        <w:t> </w:t>
      </w:r>
      <w:r>
        <w:rPr>
          <w:rFonts w:ascii="Times New Roman" w:hAnsi="Times New Roman"/>
          <w:sz w:val="24"/>
        </w:rPr>
        <w:t>цели;</w:t>
      </w:r>
    </w:p>
    <w:p>
      <w:pPr>
        <w:pStyle w:val="ListParagraph"/>
        <w:numPr>
          <w:ilvl w:val="0"/>
          <w:numId w:val="2"/>
        </w:numPr>
        <w:tabs>
          <w:tab w:pos="506" w:val="left" w:leader="none"/>
        </w:tabs>
        <w:spacing w:line="240" w:lineRule="auto" w:before="0" w:after="0"/>
        <w:ind w:left="505" w:right="0" w:hanging="283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горизонтирование панорамы в продольном и поперечном</w:t>
      </w:r>
      <w:r>
        <w:rPr>
          <w:rFonts w:ascii="Times New Roman" w:hAnsi="Times New Roman"/>
          <w:spacing w:val="-22"/>
          <w:sz w:val="24"/>
        </w:rPr>
        <w:t> </w:t>
      </w:r>
      <w:r>
        <w:rPr>
          <w:rFonts w:ascii="Times New Roman" w:hAnsi="Times New Roman"/>
          <w:sz w:val="24"/>
        </w:rPr>
        <w:t>направлениях;</w:t>
      </w:r>
    </w:p>
    <w:p>
      <w:pPr>
        <w:pStyle w:val="ListParagraph"/>
        <w:numPr>
          <w:ilvl w:val="0"/>
          <w:numId w:val="2"/>
        </w:numPr>
        <w:tabs>
          <w:tab w:pos="506" w:val="left" w:leader="none"/>
        </w:tabs>
        <w:spacing w:line="240" w:lineRule="auto" w:before="0" w:after="0"/>
        <w:ind w:left="222" w:right="407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согласование угла возвышения ствола гаубицы с углом возвышения установленном на прицеле.</w:t>
      </w: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Heading3"/>
        <w:spacing w:line="240" w:lineRule="auto" w:before="0" w:after="3"/>
        <w:ind w:left="3416" w:right="3602"/>
        <w:jc w:val="center"/>
        <w:rPr>
          <w:b w:val="0"/>
          <w:bCs w:val="0"/>
        </w:rPr>
      </w:pPr>
      <w:r>
        <w:rPr>
          <w:w w:val="99"/>
        </w:rPr>
      </w:r>
      <w:r>
        <w:rPr>
          <w:u w:val="thick" w:color="000000"/>
        </w:rPr>
        <w:t>Основные</w:t>
      </w:r>
      <w:r>
        <w:rPr>
          <w:spacing w:val="-9"/>
          <w:u w:val="thick" w:color="000000"/>
        </w:rPr>
        <w:t> </w:t>
      </w:r>
      <w:r>
        <w:rPr>
          <w:u w:val="thick" w:color="000000"/>
        </w:rPr>
        <w:t>характеристики</w:t>
      </w:r>
      <w:r>
        <w:rPr/>
      </w:r>
      <w:r>
        <w:rPr>
          <w:b w:val="0"/>
        </w:rPr>
      </w:r>
    </w:p>
    <w:tbl>
      <w:tblPr>
        <w:tblW w:w="0" w:type="auto"/>
        <w:jc w:val="left"/>
        <w:tblInd w:w="1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9"/>
        <w:gridCol w:w="2624"/>
      </w:tblGrid>
      <w:tr>
        <w:trPr>
          <w:trHeight w:val="281" w:hRule="exact"/>
        </w:trPr>
        <w:tc>
          <w:tcPr>
            <w:tcW w:w="6949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Пределы установки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углов:</w:t>
            </w:r>
          </w:p>
        </w:tc>
        <w:tc>
          <w:tcPr>
            <w:tcW w:w="2624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86" w:hRule="exact"/>
        </w:trPr>
        <w:tc>
          <w:tcPr>
            <w:tcW w:w="6949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2231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прицеливания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103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от 0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00 до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11</w:t>
            </w:r>
            <w:r>
              <w:rPr>
                <w:rFonts w:ascii="Times New Roman" w:hAnsi="Times New Roman"/>
                <w:sz w:val="24"/>
              </w:rPr>
              <w:t>-66</w:t>
            </w:r>
          </w:p>
        </w:tc>
      </w:tr>
      <w:tr>
        <w:trPr>
          <w:trHeight w:val="286" w:hRule="exact"/>
        </w:trPr>
        <w:tc>
          <w:tcPr>
            <w:tcW w:w="6949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2231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 </w:t>
            </w:r>
            <w:r>
              <w:rPr>
                <w:rFonts w:ascii="Times New Roman" w:hAnsi="Times New Roman"/>
                <w:sz w:val="24"/>
              </w:rPr>
              <w:t>места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цели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103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от </w:t>
            </w:r>
            <w:r>
              <w:rPr>
                <w:rFonts w:ascii="Times New Roman" w:hAnsi="Times New Roman"/>
                <w:sz w:val="24"/>
              </w:rPr>
              <w:t>-2-</w:t>
            </w:r>
            <w:r>
              <w:rPr>
                <w:rFonts w:ascii="Times New Roman" w:hAnsi="Times New Roman"/>
                <w:sz w:val="24"/>
              </w:rPr>
              <w:t>50 до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+2</w:t>
            </w:r>
            <w:r>
              <w:rPr>
                <w:rFonts w:ascii="Times New Roman" w:hAnsi="Times New Roman"/>
                <w:sz w:val="24"/>
              </w:rPr>
              <w:t>-50</w:t>
            </w:r>
          </w:p>
        </w:tc>
      </w:tr>
      <w:tr>
        <w:trPr>
          <w:trHeight w:val="286" w:hRule="exact"/>
        </w:trPr>
        <w:tc>
          <w:tcPr>
            <w:tcW w:w="6949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Пределы поперечного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горизонтирования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103" w:right="0"/>
              <w:jc w:val="left"/>
              <w:rPr>
                <w:rFonts w:ascii="Times New Roman" w:hAnsi="Times New Roman" w:cs="Times New Roman" w:eastAsia="Times New Roman" w:hint="default"/>
                <w:sz w:val="16"/>
                <w:szCs w:val="16"/>
              </w:rPr>
            </w:pPr>
            <w:r>
              <w:rPr>
                <w:rFonts w:ascii="Times New Roman"/>
                <w:sz w:val="24"/>
              </w:rPr>
            </w:r>
            <w:r>
              <w:rPr>
                <w:rFonts w:ascii="Times New Roman"/>
                <w:sz w:val="24"/>
                <w:u w:val="single" w:color="000000"/>
              </w:rPr>
              <w:t>+</w:t>
            </w:r>
            <w:r>
              <w:rPr>
                <w:rFonts w:ascii="Times New Roman"/>
                <w:spacing w:val="-1"/>
                <w:sz w:val="24"/>
                <w:u w:val="single" w:color="000000"/>
              </w:rPr>
              <w:t> </w:t>
            </w:r>
            <w:r>
              <w:rPr>
                <w:rFonts w:ascii="Times New Roman"/>
                <w:spacing w:val="-1"/>
                <w:sz w:val="24"/>
              </w:rPr>
            </w:r>
            <w:r>
              <w:rPr>
                <w:rFonts w:ascii="Times New Roman"/>
                <w:sz w:val="24"/>
              </w:rPr>
              <w:t>10</w:t>
            </w:r>
            <w:r>
              <w:rPr>
                <w:rFonts w:ascii="Times New Roman"/>
                <w:position w:val="9"/>
                <w:sz w:val="16"/>
              </w:rPr>
              <w:t>0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286" w:hRule="exact"/>
        </w:trPr>
        <w:tc>
          <w:tcPr>
            <w:tcW w:w="6949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Пределы продольного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горизонтирования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103" w:right="0"/>
              <w:jc w:val="left"/>
              <w:rPr>
                <w:rFonts w:ascii="Times New Roman" w:hAnsi="Times New Roman" w:cs="Times New Roman" w:eastAsia="Times New Roman" w:hint="default"/>
                <w:sz w:val="16"/>
                <w:szCs w:val="16"/>
              </w:rPr>
            </w:pPr>
            <w:r>
              <w:rPr>
                <w:rFonts w:ascii="Times New Roman"/>
                <w:sz w:val="24"/>
              </w:rPr>
            </w:r>
            <w:r>
              <w:rPr>
                <w:rFonts w:ascii="Times New Roman"/>
                <w:sz w:val="24"/>
                <w:u w:val="single" w:color="000000"/>
              </w:rPr>
              <w:t>+</w:t>
            </w:r>
            <w:r>
              <w:rPr>
                <w:rFonts w:ascii="Times New Roman"/>
                <w:spacing w:val="-1"/>
                <w:sz w:val="24"/>
                <w:u w:val="single" w:color="000000"/>
              </w:rPr>
              <w:t> </w:t>
            </w:r>
            <w:r>
              <w:rPr>
                <w:rFonts w:ascii="Times New Roman"/>
                <w:spacing w:val="-1"/>
                <w:sz w:val="24"/>
              </w:rPr>
            </w:r>
            <w:r>
              <w:rPr>
                <w:rFonts w:ascii="Times New Roman"/>
                <w:sz w:val="24"/>
              </w:rPr>
              <w:t>5</w:t>
            </w:r>
            <w:r>
              <w:rPr>
                <w:rFonts w:ascii="Times New Roman"/>
                <w:position w:val="9"/>
                <w:sz w:val="16"/>
              </w:rPr>
              <w:t>0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288" w:hRule="exact"/>
        </w:trPr>
        <w:tc>
          <w:tcPr>
            <w:tcW w:w="6949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Цена деления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шкал: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86" w:hRule="exact"/>
        </w:trPr>
        <w:tc>
          <w:tcPr>
            <w:tcW w:w="6949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798"/>
              <w:jc w:val="righ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 </w:t>
            </w:r>
            <w:r>
              <w:rPr>
                <w:rFonts w:ascii="Times New Roman" w:hAnsi="Times New Roman"/>
                <w:sz w:val="24"/>
              </w:rPr>
              <w:t>грубого отсчета углов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прицеливания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103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1-00</w:t>
            </w:r>
          </w:p>
        </w:tc>
      </w:tr>
      <w:tr>
        <w:trPr>
          <w:trHeight w:val="286" w:hRule="exact"/>
        </w:trPr>
        <w:tc>
          <w:tcPr>
            <w:tcW w:w="6949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788"/>
              <w:jc w:val="righ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 </w:t>
            </w:r>
            <w:r>
              <w:rPr>
                <w:rFonts w:ascii="Times New Roman" w:hAnsi="Times New Roman"/>
                <w:sz w:val="24"/>
              </w:rPr>
              <w:t>точного отсчета углов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прицеливания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103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0-00,5</w:t>
            </w:r>
          </w:p>
        </w:tc>
      </w:tr>
      <w:tr>
        <w:trPr>
          <w:trHeight w:val="286" w:hRule="exact"/>
        </w:trPr>
        <w:tc>
          <w:tcPr>
            <w:tcW w:w="6949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2231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 </w:t>
            </w:r>
            <w:r>
              <w:rPr>
                <w:rFonts w:ascii="Times New Roman" w:hAnsi="Times New Roman"/>
                <w:sz w:val="24"/>
              </w:rPr>
              <w:t>грубого отсчета углов места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цели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103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1-00</w:t>
            </w:r>
          </w:p>
        </w:tc>
      </w:tr>
      <w:tr>
        <w:trPr>
          <w:trHeight w:val="286" w:hRule="exact"/>
        </w:trPr>
        <w:tc>
          <w:tcPr>
            <w:tcW w:w="6949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2231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 </w:t>
            </w:r>
            <w:r>
              <w:rPr>
                <w:rFonts w:ascii="Times New Roman" w:hAnsi="Times New Roman"/>
                <w:sz w:val="24"/>
              </w:rPr>
              <w:t>точного отсчета углов места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цели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103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0-01</w:t>
            </w:r>
          </w:p>
        </w:tc>
      </w:tr>
      <w:tr>
        <w:trPr>
          <w:trHeight w:val="286" w:hRule="exact"/>
        </w:trPr>
        <w:tc>
          <w:tcPr>
            <w:tcW w:w="6949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Зона точного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наведения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7" w:lineRule="exact"/>
              <w:ind w:left="103" w:right="0"/>
              <w:jc w:val="left"/>
              <w:rPr>
                <w:rFonts w:ascii="Times New Roman" w:hAnsi="Times New Roman" w:cs="Times New Roman" w:eastAsia="Times New Roman" w:hint="default"/>
                <w:sz w:val="16"/>
                <w:szCs w:val="16"/>
              </w:rPr>
            </w:pPr>
            <w:r>
              <w:rPr>
                <w:rFonts w:ascii="Times New Roman"/>
                <w:position w:val="-8"/>
                <w:sz w:val="24"/>
              </w:rPr>
              <w:t>6</w:t>
            </w:r>
            <w:r>
              <w:rPr>
                <w:rFonts w:ascii="Times New Roman"/>
                <w:sz w:val="16"/>
              </w:rPr>
              <w:t>0</w:t>
            </w:r>
          </w:p>
        </w:tc>
      </w:tr>
      <w:tr>
        <w:trPr>
          <w:trHeight w:val="305" w:hRule="exact"/>
        </w:trPr>
        <w:tc>
          <w:tcPr>
            <w:tcW w:w="6949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108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Зона точного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согласования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90" w:lineRule="exact"/>
              <w:ind w:left="103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  <w:t>2</w:t>
            </w:r>
            <w:r>
              <w:rPr>
                <w:rFonts w:ascii="Symbol" w:hAnsi="Symbol" w:cs="Symbol" w:eastAsia="Symbol" w:hint="default"/>
                <w:sz w:val="24"/>
                <w:szCs w:val="24"/>
              </w:rPr>
              <w:t></w:t>
            </w:r>
            <w:r>
              <w:rPr>
                <w:rFonts w:ascii="Times New Roman" w:hAnsi="Times New Roman" w:cs="Times New Roman" w:eastAsia="Times New Roman" w:hint="default"/>
                <w:spacing w:val="-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  <w:t>(мин.)</w:t>
            </w:r>
          </w:p>
        </w:tc>
      </w:tr>
      <w:tr>
        <w:trPr>
          <w:trHeight w:val="281" w:hRule="exact"/>
        </w:trPr>
        <w:tc>
          <w:tcPr>
            <w:tcW w:w="6949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Вес прицела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ПГ</w:t>
            </w:r>
            <w:r>
              <w:rPr>
                <w:rFonts w:ascii="Times New Roman" w:hAnsi="Times New Roman"/>
                <w:sz w:val="24"/>
              </w:rPr>
              <w:t>-4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103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23 кг</w:t>
            </w:r>
          </w:p>
        </w:tc>
      </w:tr>
    </w:tbl>
    <w:p>
      <w:pPr>
        <w:spacing w:after="0" w:line="268" w:lineRule="exact"/>
        <w:jc w:val="left"/>
        <w:rPr>
          <w:rFonts w:ascii="Times New Roman" w:hAnsi="Times New Roman" w:cs="Times New Roman" w:eastAsia="Times New Roman" w:hint="default"/>
          <w:sz w:val="24"/>
          <w:szCs w:val="24"/>
        </w:rPr>
        <w:sectPr>
          <w:pgSz w:w="11910" w:h="16840"/>
          <w:pgMar w:header="0" w:footer="615" w:top="800" w:bottom="800" w:left="1480" w:right="440"/>
        </w:sectPr>
      </w:pPr>
    </w:p>
    <w:p>
      <w:pPr>
        <w:spacing w:line="244" w:lineRule="auto" w:before="24"/>
        <w:ind w:left="1157" w:right="0" w:hanging="4"/>
        <w:jc w:val="center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17.75pt;margin-top:-.916882pt;width:137.550pt;height:52.7pt;mso-position-horizontal-relative:page;mso-position-vertical-relative:paragraph;z-index:-68968" coordorigin="355,-18" coordsize="2751,1054">
            <v:shape style="position:absolute;left:355;top:-18;width:2751;height:1054" coordorigin="355,-18" coordsize="2751,1054" path="m1272,-18l1272,361,814,361,814,226,355,496,814,766,814,631,1272,631,1272,1036,3106,1036,3106,-18e" filled="false" stroked="true" strokeweight=".75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b/>
          <w:sz w:val="24"/>
        </w:rPr>
        <w:t>механизм углов </w:t>
      </w:r>
      <w:r>
        <w:rPr>
          <w:rFonts w:ascii="Times New Roman" w:hAnsi="Times New Roman"/>
          <w:b/>
          <w:spacing w:val="-1"/>
          <w:sz w:val="24"/>
        </w:rPr>
        <w:t>прицеливания</w:t>
      </w:r>
      <w:r>
        <w:rPr>
          <w:rFonts w:ascii="Times New Roman" w:hAnsi="Times New Roman"/>
          <w:spacing w:val="-1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32"/>
          <w:szCs w:val="32"/>
        </w:rPr>
      </w:pPr>
      <w:r>
        <w:rPr/>
        <w:br w:type="column"/>
      </w:r>
      <w:r>
        <w:rPr>
          <w:rFonts w:ascii="Times New Roman"/>
          <w:b/>
          <w:sz w:val="32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32"/>
          <w:szCs w:val="32"/>
        </w:r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b/>
          <w:bCs/>
          <w:sz w:val="32"/>
          <w:szCs w:val="32"/>
        </w:rPr>
      </w:pPr>
    </w:p>
    <w:p>
      <w:pPr>
        <w:pStyle w:val="ListParagraph"/>
        <w:numPr>
          <w:ilvl w:val="1"/>
          <w:numId w:val="1"/>
        </w:numPr>
        <w:tabs>
          <w:tab w:pos="729" w:val="left" w:leader="none"/>
        </w:tabs>
        <w:spacing w:line="240" w:lineRule="auto" w:before="0" w:after="0"/>
        <w:ind w:left="728" w:right="0" w:hanging="479"/>
        <w:jc w:val="left"/>
        <w:rPr>
          <w:rFonts w:ascii="Times New Roman" w:hAnsi="Times New Roman" w:cs="Times New Roman" w:eastAsia="Times New Roman" w:hint="default"/>
          <w:sz w:val="32"/>
          <w:szCs w:val="32"/>
        </w:rPr>
      </w:pPr>
      <w:r>
        <w:rPr>
          <w:rFonts w:ascii="Times New Roman" w:hAnsi="Times New Roman"/>
          <w:b/>
          <w:sz w:val="32"/>
        </w:rPr>
        <w:t>Механизм углов</w:t>
      </w:r>
      <w:r>
        <w:rPr>
          <w:rFonts w:ascii="Times New Roman" w:hAnsi="Times New Roman"/>
          <w:b/>
          <w:spacing w:val="-8"/>
          <w:sz w:val="32"/>
        </w:rPr>
        <w:t> </w:t>
      </w:r>
      <w:r>
        <w:rPr>
          <w:rFonts w:ascii="Times New Roman" w:hAnsi="Times New Roman"/>
          <w:b/>
          <w:sz w:val="32"/>
        </w:rPr>
        <w:t>прицеливания</w:t>
      </w:r>
      <w:r>
        <w:rPr>
          <w:rFonts w:ascii="Times New Roman" w:hAnsi="Times New Roman"/>
          <w:sz w:val="32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 w:hint="default"/>
          <w:sz w:val="32"/>
          <w:szCs w:val="32"/>
        </w:rPr>
        <w:sectPr>
          <w:pgSz w:w="11910" w:h="16840"/>
          <w:pgMar w:header="0" w:footer="615" w:top="0" w:bottom="800" w:left="240" w:right="1580"/>
          <w:cols w:num="2" w:equalWidth="0">
            <w:col w:w="2745" w:space="40"/>
            <w:col w:w="7305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 w:hint="default"/>
          <w:b/>
          <w:bCs/>
          <w:sz w:val="17"/>
          <w:szCs w:val="17"/>
        </w:rPr>
      </w:pPr>
    </w:p>
    <w:p>
      <w:pPr>
        <w:tabs>
          <w:tab w:pos="7376" w:val="left" w:leader="none"/>
          <w:tab w:pos="9402" w:val="left" w:leader="none"/>
        </w:tabs>
        <w:spacing w:before="69"/>
        <w:ind w:left="612" w:right="114" w:firstLine="708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b/>
          <w:w w:val="100"/>
          <w:sz w:val="24"/>
        </w:rPr>
      </w:r>
      <w:r>
        <w:rPr>
          <w:rFonts w:ascii="Times New Roman" w:hAnsi="Times New Roman"/>
          <w:b/>
          <w:sz w:val="24"/>
          <w:u w:val="thick" w:color="000000"/>
        </w:rPr>
        <w:t>Механизм    углов    прицеливания  </w:t>
      </w:r>
      <w:r>
        <w:rPr>
          <w:rFonts w:ascii="Times New Roman" w:hAnsi="Times New Roman"/>
          <w:b/>
          <w:spacing w:val="33"/>
          <w:sz w:val="24"/>
          <w:u w:val="thick" w:color="000000"/>
        </w:rPr>
        <w:t> </w:t>
      </w:r>
      <w:r>
        <w:rPr>
          <w:rFonts w:ascii="Times New Roman" w:hAnsi="Times New Roman"/>
          <w:b/>
          <w:spacing w:val="33"/>
          <w:sz w:val="24"/>
        </w:rPr>
      </w:r>
      <w:r>
        <w:rPr>
          <w:rFonts w:ascii="Times New Roman" w:hAnsi="Times New Roman"/>
          <w:sz w:val="24"/>
        </w:rPr>
        <w:t>предназначен  </w:t>
      </w:r>
      <w:r>
        <w:rPr>
          <w:rFonts w:ascii="Times New Roman" w:hAnsi="Times New Roman"/>
          <w:spacing w:val="52"/>
          <w:sz w:val="24"/>
        </w:rPr>
        <w:t> </w:t>
      </w:r>
      <w:r>
        <w:rPr>
          <w:rFonts w:ascii="Times New Roman" w:hAnsi="Times New Roman"/>
          <w:sz w:val="24"/>
        </w:rPr>
        <w:t>для</w:t>
        <w:tab/>
        <w:t>ввода   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z w:val="24"/>
        </w:rPr>
        <w:t>в   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z w:val="24"/>
        </w:rPr>
        <w:t>прицел</w:t>
        <w:tab/>
      </w:r>
      <w:r>
        <w:rPr>
          <w:rFonts w:ascii="Times New Roman" w:hAnsi="Times New Roman"/>
          <w:w w:val="95"/>
          <w:sz w:val="24"/>
        </w:rPr>
        <w:t>углов </w:t>
      </w:r>
      <w:r>
        <w:rPr>
          <w:rFonts w:ascii="Times New Roman" w:hAnsi="Times New Roman"/>
          <w:w w:val="95"/>
          <w:sz w:val="24"/>
        </w:rPr>
      </w:r>
      <w:r>
        <w:rPr>
          <w:rFonts w:ascii="Times New Roman" w:hAnsi="Times New Roman"/>
          <w:sz w:val="24"/>
        </w:rPr>
        <w:t>прицеливания.</w:t>
      </w:r>
    </w:p>
    <w:p>
      <w:pPr>
        <w:pStyle w:val="BodyText"/>
        <w:spacing w:line="240" w:lineRule="auto"/>
        <w:ind w:left="612" w:right="123" w:firstLine="540"/>
        <w:jc w:val="both"/>
        <w:rPr>
          <w:rFonts w:ascii="Times New Roman" w:hAnsi="Times New Roman" w:cs="Times New Roman" w:eastAsia="Times New Roman" w:hint="default"/>
        </w:rPr>
      </w:pPr>
      <w:r>
        <w:rPr/>
        <w:t>В корпусе механизма размещен вал на конце которого закреплен маховичок с рукояткой и шкалой точного отсчета углов прицеливания. Шкала имеет 200 делений, которые оцифрованы от 0 до 95 через каждые 0</w:t>
      </w:r>
      <w:r>
        <w:rPr>
          <w:rFonts w:ascii="Times New Roman" w:hAnsi="Times New Roman"/>
        </w:rPr>
        <w:t>-05, </w:t>
      </w:r>
      <w:r>
        <w:rPr/>
        <w:t>цена деления шкалы</w:t>
      </w:r>
      <w:r>
        <w:rPr>
          <w:spacing w:val="-12"/>
        </w:rPr>
        <w:t> </w:t>
      </w:r>
      <w:r>
        <w:rPr/>
        <w:t>0</w:t>
      </w:r>
      <w:r>
        <w:rPr>
          <w:rFonts w:ascii="Times New Roman" w:hAnsi="Times New Roman"/>
        </w:rPr>
        <w:t>-00,5.</w:t>
      </w:r>
    </w:p>
    <w:p>
      <w:pPr>
        <w:pStyle w:val="BodyText"/>
        <w:spacing w:line="240" w:lineRule="auto"/>
        <w:ind w:left="612" w:right="121" w:firstLine="540"/>
        <w:jc w:val="both"/>
      </w:pPr>
      <w:r>
        <w:rPr/>
        <w:t>Для снятия точного отсчета углов прицеливания имеется индекс, закрепленный на корпусе.</w:t>
      </w:r>
    </w:p>
    <w:p>
      <w:pPr>
        <w:pStyle w:val="BodyText"/>
        <w:spacing w:line="240" w:lineRule="auto"/>
        <w:ind w:left="612" w:right="116" w:firstLine="540"/>
        <w:jc w:val="both"/>
      </w:pPr>
      <w:r>
        <w:rPr/>
        <w:t>Для снятия грубого отсчета имеется кольцо, закрепленное на корпусе, со шкалой и делениями. Деления оцифрованы от 0 до 12 – для положительных углов прицеливания и от 0 до 1 – для отрицательных. Цена деления шкалы составляет 1</w:t>
      </w:r>
      <w:r>
        <w:rPr>
          <w:rFonts w:ascii="Times New Roman" w:hAnsi="Times New Roman" w:cs="Times New Roman" w:eastAsia="Times New Roman" w:hint="default"/>
        </w:rPr>
        <w:t>-00. </w:t>
      </w:r>
      <w:r>
        <w:rPr/>
        <w:t>Отсчет производится относительно индекса, нанесенного на</w:t>
      </w:r>
      <w:r>
        <w:rPr>
          <w:spacing w:val="-14"/>
        </w:rPr>
        <w:t> </w:t>
      </w:r>
      <w:r>
        <w:rPr/>
        <w:t>крышке.</w:t>
      </w:r>
    </w:p>
    <w:p>
      <w:pPr>
        <w:spacing w:line="240" w:lineRule="auto" w:before="3"/>
        <w:rPr>
          <w:rFonts w:ascii="Times New Roman" w:hAnsi="Times New Roman" w:cs="Times New Roman" w:eastAsia="Times New Roman" w:hint="default"/>
          <w:sz w:val="21"/>
          <w:szCs w:val="21"/>
        </w:rPr>
      </w:pPr>
      <w:r>
        <w:rPr/>
        <w:pict>
          <v:group style="position:absolute;margin-left:69.550003pt;margin-top:13.174274pt;width:415.45pt;height:486pt;mso-position-horizontal-relative:page;mso-position-vertical-relative:paragraph;z-index:1432;mso-wrap-distance-left:0;mso-wrap-distance-right:0" coordorigin="1391,263" coordsize="8309,9720">
            <v:shape style="position:absolute;left:1391;top:263;width:8309;height:9720" type="#_x0000_t75" stroked="false">
              <v:imagedata r:id="rId11" o:title=""/>
            </v:shape>
            <v:group style="position:absolute;left:6611;top:1456;width:771;height:540" coordorigin="6611,1456" coordsize="771,540">
              <v:shape style="position:absolute;left:6611;top:1456;width:771;height:540" coordorigin="6611,1456" coordsize="771,540" path="m6701,1456l6666,1464,6637,1483,6618,1511,6611,1546,6611,1906,6618,1942,6637,1970,6666,1989,6701,1996,7292,1996,7327,1989,7356,1970,7375,1942,7382,1906,7382,1546,7375,1511,7356,1483,7327,1464,7292,1456,6701,1456xe" filled="false" stroked="true" strokeweight="2pt" strokecolor="#ffffff">
                <v:path arrowok="t"/>
              </v:shape>
            </v:group>
            <v:group style="position:absolute;left:1931;top:1007;width:3960;height:1080" coordorigin="1931,1007" coordsize="3960,1080">
              <v:shape style="position:absolute;left:1931;top:1007;width:3960;height:1080" coordorigin="1931,1007" coordsize="3960,1080" path="m4376,1007l1931,1007,1931,2087,4376,2087,4376,1682,5561,1682,5891,1547,5561,1412,4376,1412,4376,1007xe" filled="true" fillcolor="#ffffff" stroked="false">
                <v:path arrowok="t"/>
                <v:fill type="solid"/>
              </v:shape>
              <v:shape style="position:absolute;left:1931;top:1007;width:3960;height:1080" coordorigin="1931,1007" coordsize="3960,1080" path="m5561,1682l5231,1682,5231,1817,5561,1682xe" filled="true" fillcolor="#ffffff" stroked="false">
                <v:path arrowok="t"/>
                <v:fill type="solid"/>
              </v:shape>
              <v:shape style="position:absolute;left:1931;top:1007;width:3960;height:1080" coordorigin="1931,1007" coordsize="3960,1080" path="m5231,1277l5231,1412,5561,1412,5231,1277xe" filled="true" fillcolor="#ffffff" stroked="false">
                <v:path arrowok="t"/>
                <v:fill type="solid"/>
              </v:shape>
            </v:group>
            <v:group style="position:absolute;left:1931;top:1007;width:3960;height:1080" coordorigin="1931,1007" coordsize="3960,1080">
              <v:shape style="position:absolute;left:1931;top:1007;width:3960;height:1080" coordorigin="1931,1007" coordsize="3960,1080" path="m1931,1007l1931,2087,4376,2087,4376,1682,5231,1682,5231,1817,5891,1547,5231,1277,5231,1412,4376,1412,4376,1007,1931,1007xe" filled="false" stroked="true" strokeweight=".75pt" strokecolor="#000000">
                <v:path arrowok="t"/>
              </v:shape>
            </v:group>
            <v:group style="position:absolute;left:7331;top:1367;width:1980;height:634" coordorigin="7331,1367" coordsize="1980,634">
              <v:shape style="position:absolute;left:7331;top:1367;width:1980;height:634" coordorigin="7331,1367" coordsize="1980,634" path="m9311,1764l7916,1764,7916,2001,9311,2001,9311,1764xe" filled="true" fillcolor="#ffffff" stroked="false">
                <v:path arrowok="t"/>
                <v:fill type="solid"/>
              </v:shape>
              <v:shape style="position:absolute;left:7331;top:1367;width:1980;height:634" coordorigin="7331,1367" coordsize="1980,634" path="m7661,1526l7331,1684,7661,1843,7661,1764,9311,1764,9311,1605,7661,1605,7661,1526xe" filled="true" fillcolor="#ffffff" stroked="false">
                <v:path arrowok="t"/>
                <v:fill type="solid"/>
              </v:shape>
              <v:shape style="position:absolute;left:7331;top:1367;width:1980;height:634" coordorigin="7331,1367" coordsize="1980,634" path="m9311,1367l7916,1367,7916,1605,9311,1605,9311,1367xe" filled="true" fillcolor="#ffffff" stroked="false">
                <v:path arrowok="t"/>
                <v:fill type="solid"/>
              </v:shape>
            </v:group>
            <v:group style="position:absolute;left:7331;top:1367;width:1980;height:634" coordorigin="7331,1367" coordsize="1980,634">
              <v:shape style="position:absolute;left:7331;top:1367;width:1980;height:634" coordorigin="7331,1367" coordsize="1980,634" path="m7916,1367l7916,1605,7661,1605,7661,1526,7331,1684,7661,1843,7661,1764,7916,1764,7916,2001,9311,2001,9311,1367,7916,1367xe" filled="false" stroked="true" strokeweight=".75pt" strokecolor="#000000">
                <v:path arrowok="t"/>
              </v:shape>
            </v:group>
            <v:group style="position:absolute;left:7511;top:6407;width:1845;height:3499" coordorigin="7511,6407" coordsize="1845,3499">
              <v:shape style="position:absolute;left:7511;top:6407;width:1845;height:3499" coordorigin="7511,6407" coordsize="1845,3499" path="m8433,6407l8333,6418,8236,6448,8142,6497,8052,6563,7968,6646,7928,6694,7889,6745,7851,6800,7815,6858,7781,6920,7749,6985,7718,7053,7689,7124,7662,7198,7637,7274,7614,7353,7593,7434,7574,7518,7558,7604,7544,7692,7532,7782,7523,7873,7516,7966,7512,8061,7511,8157,7512,8253,7516,8348,7523,8441,7532,8532,7544,8622,7558,8710,7574,8796,7593,8880,7614,8961,7637,9040,7662,9117,7689,9190,7718,9261,7749,9329,7781,9394,7815,9456,7851,9514,7889,9569,7928,9620,7968,9668,8010,9711,8097,9786,8188,9844,8284,9884,8383,9904,8433,9906,8484,9904,8583,9884,8679,9844,8770,9786,8857,9711,8899,9668,8939,9620,8978,9569,9016,9514,9052,9456,9086,9394,9118,9329,9149,9261,9178,9190,9205,9117,9230,9040,9253,8961,9274,8880,9293,8796,9309,8710,9323,8622,9335,8532,9344,8441,9351,8348,9355,8253,9356,8157,9355,8061,9351,7966,9344,7873,9335,7782,9323,7692,9309,7604,9293,7518,9274,7434,9253,7353,9230,7274,9205,7198,9178,7124,9149,7053,9118,6985,9086,6920,9052,6858,9016,6800,8978,6745,8939,6694,8899,6646,8857,6603,8770,6528,8679,6470,8583,6430,8484,6410,8433,6407xe" filled="false" stroked="true" strokeweight="2pt" strokecolor="#ffffff">
                <v:path arrowok="t"/>
              </v:shape>
            </v:group>
            <v:group style="position:absolute;left:1931;top:6227;width:1620;height:1800" coordorigin="1931,6227" coordsize="1620,1800">
              <v:shape style="position:absolute;left:1931;top:6227;width:1620;height:1800" coordorigin="1931,6227" coordsize="1620,1800" path="m3551,7268l1931,7268,1931,8027,3551,8027,3551,7268xe" filled="true" fillcolor="#ffffff" stroked="false">
                <v:path arrowok="t"/>
                <v:fill type="solid"/>
              </v:shape>
              <v:shape style="position:absolute;left:1931;top:6227;width:1620;height:1800" coordorigin="1931,6227" coordsize="1620,1800" path="m2943,6527l2538,6527,2538,7268,2943,7268,2943,6527xe" filled="true" fillcolor="#ffffff" stroked="false">
                <v:path arrowok="t"/>
                <v:fill type="solid"/>
              </v:shape>
              <v:shape style="position:absolute;left:1931;top:6227;width:1620;height:1800" coordorigin="1931,6227" coordsize="1620,1800" path="m2741,6227l2381,6527,3101,6527,2741,6227xe" filled="true" fillcolor="#ffffff" stroked="false">
                <v:path arrowok="t"/>
                <v:fill type="solid"/>
              </v:shape>
            </v:group>
            <v:group style="position:absolute;left:1931;top:6227;width:1620;height:1800" coordorigin="1931,6227" coordsize="1620,1800">
              <v:shape style="position:absolute;left:1931;top:6227;width:1620;height:1800" coordorigin="1931,6227" coordsize="1620,1800" path="m1931,7268l2538,7268,2538,6527,2381,6527,2741,6227,3101,6527,2943,6527,2943,7268,3551,7268,3551,8027,1931,8027,1931,7268xe" filled="false" stroked="true" strokeweight=".75pt" strokecolor="#000000">
                <v:path arrowok="t"/>
              </v:shape>
            </v:group>
            <v:group style="position:absolute;left:2291;top:3527;width:2340;height:1309" coordorigin="2291,3527" coordsize="2340,1309">
              <v:shape style="position:absolute;left:2291;top:3527;width:2340;height:1309" coordorigin="2291,3527" coordsize="2340,1309" path="m3821,4540l3101,4540,3461,4836,3821,4540xe" filled="true" fillcolor="#ffffff" stroked="false">
                <v:path arrowok="t"/>
                <v:fill type="solid"/>
              </v:shape>
              <v:shape style="position:absolute;left:2291;top:3527;width:2340;height:1309" coordorigin="2291,3527" coordsize="2340,1309" path="m3633,4244l3289,4244,3289,4540,3633,4540,3633,4244xe" filled="true" fillcolor="#ffffff" stroked="false">
                <v:path arrowok="t"/>
                <v:fill type="solid"/>
              </v:shape>
              <v:shape style="position:absolute;left:2291;top:3527;width:2340;height:1309" coordorigin="2291,3527" coordsize="2340,1309" path="m4631,3527l2291,3527,2291,4244,4631,4244,4631,3527xe" filled="true" fillcolor="#ffffff" stroked="false">
                <v:path arrowok="t"/>
                <v:fill type="solid"/>
              </v:shape>
            </v:group>
            <v:group style="position:absolute;left:2291;top:3527;width:2340;height:1309" coordorigin="2291,3527" coordsize="2340,1309">
              <v:shape style="position:absolute;left:2291;top:3527;width:2340;height:1309" coordorigin="2291,3527" coordsize="2340,1309" path="m2291,3527l4631,3527,4631,4244,3633,4244,3633,4540,3821,4540,3461,4836,3101,4540,3289,4540,3289,4244,2291,4244,2291,3527xe" filled="false" stroked="true" strokeweight=".75pt" strokecolor="#000000">
                <v:path arrowok="t"/>
              </v:shape>
            </v:group>
            <v:group style="position:absolute;left:5379;top:4218;width:540;height:531" coordorigin="5379,4218" coordsize="540,531">
              <v:shape style="position:absolute;left:5379;top:4218;width:540;height:531" coordorigin="5379,4218" coordsize="540,531" path="m5919,4307l5912,4272,5893,4244,5865,4225,5830,4218,5468,4218,5433,4225,5405,4244,5386,4272,5379,4307,5379,4661,5386,4695,5405,4724,5433,4743,5468,4749,5830,4749,5865,4743,5893,4724,5912,4695,5919,4661,5919,4307xe" filled="false" stroked="true" strokeweight="2pt" strokecolor="#ffffff">
                <v:path arrowok="t"/>
              </v:shape>
            </v:group>
            <v:group style="position:absolute;left:5955;top:4067;width:1980;height:623" coordorigin="5955,4067" coordsize="1980,623">
              <v:shape style="position:absolute;left:5955;top:4067;width:1980;height:623" coordorigin="5955,4067" coordsize="1980,623" path="m7935,4457l6540,4457,6540,4690,7935,4690,7935,4457xe" filled="true" fillcolor="#ffffff" stroked="false">
                <v:path arrowok="t"/>
                <v:fill type="solid"/>
              </v:shape>
              <v:shape style="position:absolute;left:5955;top:4067;width:1980;height:623" coordorigin="5955,4067" coordsize="1980,623" path="m6285,4223l5955,4379,6285,4535,6285,4457,7935,4457,7935,4301,6285,4301,6285,4223xe" filled="true" fillcolor="#ffffff" stroked="false">
                <v:path arrowok="t"/>
                <v:fill type="solid"/>
              </v:shape>
              <v:shape style="position:absolute;left:5955;top:4067;width:1980;height:623" coordorigin="5955,4067" coordsize="1980,623" path="m7935,4067l6540,4067,6540,4301,7935,4301,7935,4067xe" filled="true" fillcolor="#ffffff" stroked="false">
                <v:path arrowok="t"/>
                <v:fill type="solid"/>
              </v:shape>
            </v:group>
            <v:group style="position:absolute;left:5955;top:4067;width:1980;height:623" coordorigin="5955,4067" coordsize="1980,623">
              <v:shape style="position:absolute;left:5955;top:4067;width:1980;height:623" coordorigin="5955,4067" coordsize="1980,623" path="m6540,4067l6540,4301,6285,4301,6285,4223,5955,4379,6285,4535,6285,4457,6540,4457,6540,4690,7935,4690,7935,4067,6540,4067xe" filled="false" stroked="true" strokeweight=".75pt" strokecolor="#000000">
                <v:path arrowok="t"/>
              </v:shape>
            </v:group>
            <v:group style="position:absolute;left:4890;top:7761;width:2571;height:608" coordorigin="4890,7761" coordsize="2571,608">
              <v:shape style="position:absolute;left:4890;top:7761;width:2571;height:608" coordorigin="4890,7761" coordsize="2571,608" path="m6567,7761l4890,7761,4890,8369,6567,8369,6567,8141,7247,8141,7461,8065,7247,7989,6567,7989,6567,7761xe" filled="true" fillcolor="#ffffff" stroked="false">
                <v:path arrowok="t"/>
                <v:fill type="solid"/>
              </v:shape>
              <v:shape style="position:absolute;left:4890;top:7761;width:2571;height:608" coordorigin="4890,7761" coordsize="2571,608" path="m7247,8141l7032,8141,7032,8217,7247,8141xe" filled="true" fillcolor="#ffffff" stroked="false">
                <v:path arrowok="t"/>
                <v:fill type="solid"/>
              </v:shape>
              <v:shape style="position:absolute;left:4890;top:7761;width:2571;height:608" coordorigin="4890,7761" coordsize="2571,608" path="m7032,7913l7032,7989,7247,7989,7032,7913xe" filled="true" fillcolor="#ffffff" stroked="false">
                <v:path arrowok="t"/>
                <v:fill type="solid"/>
              </v:shape>
            </v:group>
            <v:group style="position:absolute;left:4890;top:7761;width:2571;height:608" coordorigin="4890,7761" coordsize="2571,608">
              <v:shape style="position:absolute;left:4890;top:7761;width:2571;height:608" coordorigin="4890,7761" coordsize="2571,608" path="m6567,8369l6567,8141,7032,8141,7032,8217,7461,8065,7032,7913,7032,7989,6567,7989,6567,7761,4890,7761,4890,8369,6567,8369xe" filled="false" stroked="true" strokeweight=".75pt" strokecolor="#000000">
                <v:path arrowok="t"/>
              </v:shape>
              <v:shape style="position:absolute;left:2069;top:1263;width:1977;height:526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кольцо со</w:t>
                      </w:r>
                      <w:r>
                        <w:rPr>
                          <w:rFonts w:ascii="Times New Roman" w:hAnsi="Times New Roman"/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шкалой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  <w:p>
                      <w:pPr>
                        <w:spacing w:line="271" w:lineRule="exact" w:before="9"/>
                        <w:ind w:left="2" w:right="0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грубого</w:t>
                      </w:r>
                      <w:r>
                        <w:rPr>
                          <w:rFonts w:ascii="Times New Roman" w:hAnsi="Times New Roman"/>
                          <w:b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отсчета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8207;top:1572;width:752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-18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индекс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645;top:3629;width:1635;height:526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шкала</w:t>
                      </w:r>
                      <w:r>
                        <w:rPr>
                          <w:rFonts w:ascii="Times New Roman" w:hAnsi="Times New Roman"/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точного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  <w:p>
                      <w:pPr>
                        <w:spacing w:line="271" w:lineRule="exact" w:before="9"/>
                        <w:ind w:left="1" w:right="0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отсчета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6899;top:4272;width:752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-18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индекс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144;top:7501;width:1185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-12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  <w:t>маховичок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5204;top:7959;width:102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-18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рукоятка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pStyle w:val="BodyText"/>
        <w:spacing w:line="276" w:lineRule="exact" w:before="202"/>
        <w:ind w:left="612" w:right="117" w:firstLine="540"/>
        <w:jc w:val="both"/>
      </w:pPr>
      <w:r>
        <w:rPr/>
        <w:t>Углы прицеливания вводятся по шкале грубого отсчета и шкале точного отсчета вращением маховичка за рукоятку. При повороте маховичка на 360</w:t>
      </w:r>
      <w:r>
        <w:rPr>
          <w:rFonts w:ascii="Times New Roman" w:hAnsi="Times New Roman"/>
          <w:position w:val="9"/>
          <w:sz w:val="16"/>
        </w:rPr>
        <w:t>0 </w:t>
      </w:r>
      <w:r>
        <w:rPr/>
        <w:t>(от 0 до 0) кольцо со шкалой грубого отсчета поворачивается на 1 (одно)</w:t>
      </w:r>
      <w:r>
        <w:rPr>
          <w:spacing w:val="-13"/>
        </w:rPr>
        <w:t> </w:t>
      </w:r>
      <w:r>
        <w:rPr/>
        <w:t>деление.</w:t>
      </w:r>
    </w:p>
    <w:p>
      <w:pPr>
        <w:spacing w:after="0" w:line="276" w:lineRule="exact"/>
        <w:jc w:val="both"/>
        <w:sectPr>
          <w:type w:val="continuous"/>
          <w:pgSz w:w="11910" w:h="16840"/>
          <w:pgMar w:top="780" w:bottom="800" w:left="240" w:right="1580"/>
        </w:sectPr>
      </w:pPr>
    </w:p>
    <w:p>
      <w:pPr>
        <w:pStyle w:val="BodyText"/>
        <w:spacing w:line="240" w:lineRule="auto" w:before="41"/>
        <w:ind w:left="102" w:right="326" w:firstLine="539"/>
        <w:jc w:val="both"/>
      </w:pPr>
      <w:r>
        <w:rPr/>
        <w:pict>
          <v:group style="position:absolute;margin-left:94.050003pt;margin-top:29.403095pt;width:468pt;height:327.95pt;mso-position-horizontal-relative:page;mso-position-vertical-relative:paragraph;z-index:-68680" coordorigin="1881,588" coordsize="9360,6559">
            <v:shape style="position:absolute;left:8361;top:588;width:2700;height:3060" type="#_x0000_t75" stroked="false">
              <v:imagedata r:id="rId14" o:title=""/>
            </v:shape>
            <v:group style="position:absolute;left:2611;top:6226;width:758;height:902" coordorigin="2611,6226" coordsize="758,902">
              <v:shape style="position:absolute;left:2611;top:6226;width:758;height:902" coordorigin="2611,6226" coordsize="758,902" path="m3289,6226l3193,6240,3100,6259,3014,6283,2933,6311,2860,6344,2795,6380,2738,6419,2690,6460,2627,6549,2611,6642,2623,6754,2669,6854,2715,6897,2776,6935,2849,6967,2934,6993,3030,7011,3135,7021,3146,7127,3369,6958,3111,6802,3122,6908,3019,6898,2925,6881,2841,6856,2767,6824,2707,6787,2660,6744,2627,6697,2673,6607,2760,6524,2817,6486,2882,6452,2955,6420,3034,6393,3119,6370,3208,6352,3301,6338,3289,6226xe" filled="false" stroked="true" strokeweight="2pt" strokecolor="#000000">
                <v:path arrowok="t"/>
              </v:shape>
            </v:group>
            <v:group style="position:absolute;left:2611;top:6642;width:17;height:56" coordorigin="2611,6642" coordsize="17,56">
              <v:shape style="position:absolute;left:2611;top:6642;width:17;height:56" coordorigin="2611,6642" coordsize="17,56" path="m2611,6642l2613,6656,2617,6670,2621,6683,2627,6697e" filled="false" stroked="true" strokeweight="2pt" strokecolor="#000000">
                <v:path arrowok="t"/>
              </v:shape>
            </v:group>
            <v:group style="position:absolute;left:3321;top:3384;width:471;height:540" coordorigin="3321,3384" coordsize="471,540">
              <v:shape style="position:absolute;left:3321;top:3384;width:471;height:540" coordorigin="3321,3384" coordsize="471,540" path="m3739,3384l3671,3391,3607,3412,3547,3444,3492,3488,3443,3542,3402,3605,3368,3676,3342,3753,3326,3836,3321,3924,3427,3924,3432,3844,3445,3767,3466,3695,3495,3628,3531,3567,3573,3514,3621,3468,3674,3431,3731,3404,3792,3388,3779,3387,3766,3385,3752,3384,3739,3384xe" filled="true" fillcolor="#cdcdcd" stroked="false">
                <v:path arrowok="t"/>
                <v:fill type="solid"/>
              </v:shape>
            </v:group>
            <v:group style="position:absolute;left:3321;top:3384;width:1051;height:540" coordorigin="3321,3384" coordsize="1051,540">
              <v:shape style="position:absolute;left:3321;top:3384;width:1051;height:540" coordorigin="3321,3384" coordsize="1051,540" path="m3321,3924l3326,3836,3342,3753,3368,3676,3402,3605,3443,3542,3492,3488,3547,3444,3607,3412,3671,3391,3739,3384,3845,3384,3917,3392,3986,3416,4050,3453,4108,3504,4159,3567,4201,3641,4233,3724,4371,3724,4210,3924,3989,3724,4127,3724,4099,3649,4063,3582,4019,3523,3969,3474,3914,3434,3855,3405,3792,3388,3731,3404,3674,3431,3621,3468,3573,3514,3531,3567,3495,3628,3466,3695,3445,3767,3432,3844,3427,3924,3321,3924xe" filled="false" stroked="true" strokeweight="2pt" strokecolor="#000000">
                <v:path arrowok="t"/>
              </v:shape>
            </v:group>
            <v:group style="position:absolute;left:3739;top:3384;width:53;height:5" coordorigin="3739,3384" coordsize="53,5">
              <v:shape style="position:absolute;left:3739;top:3384;width:53;height:5" coordorigin="3739,3384" coordsize="53,5" path="m3739,3384l3752,3384,3766,3385,3779,3387,3792,3388e" filled="false" stroked="true" strokeweight="2.0pt" strokecolor="#000000">
                <v:path arrowok="t"/>
              </v:shape>
              <v:shape style="position:absolute;left:2941;top:3184;width:400;height:393" type="#_x0000_t75" stroked="false">
                <v:imagedata r:id="rId15" o:title=""/>
              </v:shape>
              <v:shape style="position:absolute;left:1881;top:1152;width:6300;height:5762" type="#_x0000_t75" stroked="false">
                <v:imagedata r:id="rId16" o:title=""/>
              </v:shape>
            </v:group>
            <v:group style="position:absolute;left:4450;top:3047;width:778;height:531" coordorigin="4450,3047" coordsize="778,531">
              <v:shape style="position:absolute;left:4450;top:3047;width:778;height:531" coordorigin="4450,3047" coordsize="778,531" path="m5227,3047l4990,3095,5015,3133,4450,3503,4499,3578,5064,3208,5115,3208,5227,3047xe" filled="true" fillcolor="#ffffff" stroked="false">
                <v:path arrowok="t"/>
                <v:fill type="solid"/>
              </v:shape>
              <v:shape style="position:absolute;left:4450;top:3047;width:778;height:531" coordorigin="4450,3047" coordsize="778,531" path="m5115,3208l5064,3208,5089,3246,5115,3208xe" filled="true" fillcolor="#ffffff" stroked="false">
                <v:path arrowok="t"/>
                <v:fill type="solid"/>
              </v:shape>
            </v:group>
            <v:group style="position:absolute;left:4450;top:3047;width:778;height:531" coordorigin="4450,3047" coordsize="778,531">
              <v:shape style="position:absolute;left:4450;top:3047;width:778;height:531" coordorigin="4450,3047" coordsize="778,531" path="m4990,3095l5015,3133,4450,3503,4499,3578,5064,3208,5089,3246,5227,3047,4990,3095xe" filled="false" stroked="true" strokeweight="2.0pt" strokecolor="#000000">
                <v:path arrowok="t"/>
              </v:shape>
            </v:group>
            <v:group style="position:absolute;left:3141;top:4464;width:180;height:900" coordorigin="3141,4464" coordsize="180,900">
              <v:shape style="position:absolute;left:3141;top:4464;width:180;height:900" coordorigin="3141,4464" coordsize="180,900" path="m3276,4689l3186,4689,3186,5364,3276,5364,3276,4689xe" filled="true" fillcolor="#ffffff" stroked="false">
                <v:path arrowok="t"/>
                <v:fill type="solid"/>
              </v:shape>
              <v:shape style="position:absolute;left:3141;top:4464;width:180;height:900" coordorigin="3141,4464" coordsize="180,900" path="m3231,4464l3141,4689,3321,4689,3231,4464xe" filled="true" fillcolor="#ffffff" stroked="false">
                <v:path arrowok="t"/>
                <v:fill type="solid"/>
              </v:shape>
            </v:group>
            <v:group style="position:absolute;left:3141;top:4464;width:180;height:900" coordorigin="3141,4464" coordsize="180,900">
              <v:shape style="position:absolute;left:3141;top:4464;width:180;height:900" coordorigin="3141,4464" coordsize="180,900" path="m3141,4689l3186,4689,3186,5364,3276,5364,3276,4689,3321,4689,3231,4464,3141,4689xe" filled="false" stroked="true" strokeweight="2pt" strokecolor="#000000">
                <v:path arrowok="t"/>
              </v:shape>
            </v:group>
            <v:group style="position:absolute;left:5459;top:1934;width:1064;height:580" coordorigin="5459,1934" coordsize="1064,580">
              <v:shape style="position:absolute;left:5459;top:1934;width:1064;height:580" coordorigin="5459,1934" coordsize="1064,580" path="m6143,2295l6345,2514,6523,2329,6386,2317,6383,2307,6280,2307,6143,2295xe" filled="true" fillcolor="#ffffff" stroked="false">
                <v:path arrowok="t"/>
                <v:fill type="solid"/>
              </v:shape>
              <v:shape style="position:absolute;left:5459;top:1934;width:1064;height:580" coordorigin="5459,1934" coordsize="1064,580" path="m5923,1934l5855,1935,5789,1950,5727,1977,5668,2016,5615,2066,5568,2125,5528,2192,5496,2267,5472,2348,5459,2435,5565,2444,5576,2365,5597,2290,5624,2220,5659,2156,5700,2098,5747,2049,5799,2007,5854,1975,5914,1954,5976,1943,6025,1943,5923,1934xe" filled="true" fillcolor="#ffffff" stroked="false">
                <v:path arrowok="t"/>
                <v:fill type="solid"/>
              </v:shape>
              <v:shape style="position:absolute;left:5459;top:1934;width:1064;height:580" coordorigin="5459,1934" coordsize="1064,580" path="m6025,1943l5976,1943,6037,1966,6094,2000,6145,2044,6190,2098,6228,2160,6258,2231,6280,2307,6383,2307,6361,2231,6325,2154,6280,2087,6227,2031,6166,1988,6100,1958,6029,1944,6025,1943xe" filled="true" fillcolor="#ffffff" stroked="false">
                <v:path arrowok="t"/>
                <v:fill type="solid"/>
              </v:shape>
            </v:group>
            <v:group style="position:absolute;left:5459;top:1934;width:517;height:511" coordorigin="5459,1934" coordsize="517,511">
              <v:shape style="position:absolute;left:5459;top:1934;width:517;height:511" coordorigin="5459,1934" coordsize="517,511" path="m5923,1934l5855,1935,5789,1950,5727,1977,5668,2016,5615,2066,5568,2125,5528,2192,5496,2267,5472,2348,5459,2435,5565,2444,5576,2365,5597,2290,5624,2220,5659,2156,5700,2098,5747,2049,5799,2007,5854,1975,5914,1954,5976,1943,5963,1940,5950,1938,5937,1936,5923,1934xe" filled="true" fillcolor="#cdcdcd" stroked="false">
                <v:path arrowok="t"/>
                <v:fill type="solid"/>
              </v:shape>
            </v:group>
            <v:group style="position:absolute;left:5459;top:1934;width:1064;height:580" coordorigin="5459,1934" coordsize="1064,580">
              <v:shape style="position:absolute;left:5459;top:1934;width:1064;height:580" coordorigin="5459,1934" coordsize="1064,580" path="m5459,2435l5472,2348,5496,2267,5528,2192,5568,2125,5615,2066,5668,2016,5727,1977,5789,1950,5855,1935,5923,1934,6029,1944,6100,1958,6166,1988,6227,2031,6280,2087,6325,2154,6361,2231,6386,2317,6523,2329,6345,2514,6143,2295,6280,2307,6258,2231,6228,2160,6190,2098,6145,2044,6094,2000,6037,1966,5976,1943,5914,1954,5854,1975,5799,2007,5747,2049,5700,2098,5659,2156,5624,2220,5597,2290,5576,2365,5565,2444,5459,2435xe" filled="false" stroked="true" strokeweight="2pt" strokecolor="#000000">
                <v:path arrowok="t"/>
              </v:shape>
            </v:group>
            <v:group style="position:absolute;left:5923;top:1934;width:53;height:9" coordorigin="5923,1934" coordsize="53,9">
              <v:shape style="position:absolute;left:5923;top:1934;width:53;height:9" coordorigin="5923,1934" coordsize="53,9" path="m5923,1934l5937,1936,5950,1938,5963,1940,5976,1943e" filled="false" stroked="true" strokeweight="2pt" strokecolor="#000000">
                <v:path arrowok="t"/>
              </v:shape>
            </v:group>
            <v:group style="position:absolute;left:6681;top:2793;width:2580;height:291" coordorigin="6681,2793" coordsize="2580,291">
              <v:shape style="position:absolute;left:6681;top:2793;width:2580;height:291" coordorigin="6681,2793" coordsize="2580,291" path="m6737,2964l6714,2971,6696,2985,6684,3005,6681,3028,6688,3051,6702,3069,6722,3081,6745,3084,6768,3077,6786,3063,6797,3044,6742,3044,6740,3004,6795,3000,6794,2997,6780,2979,6760,2967,6737,2964xe" filled="true" fillcolor="#000000" stroked="false">
                <v:path arrowok="t"/>
                <v:fill type="solid"/>
              </v:shape>
              <v:shape style="position:absolute;left:6681;top:2793;width:2580;height:291" coordorigin="6681,2793" coordsize="2580,291" path="m6795,3000l6740,3004,6742,3044,6798,3040,6801,3020,6795,3000xe" filled="true" fillcolor="#000000" stroked="false">
                <v:path arrowok="t"/>
                <v:fill type="solid"/>
              </v:shape>
              <v:shape style="position:absolute;left:6681;top:2793;width:2580;height:291" coordorigin="6681,2793" coordsize="2580,291" path="m6798,3040l6742,3044,6797,3044,6798,3043,6798,3040xe" filled="true" fillcolor="#000000" stroked="false">
                <v:path arrowok="t"/>
                <v:fill type="solid"/>
              </v:shape>
              <v:shape style="position:absolute;left:6681;top:2793;width:2580;height:291" coordorigin="6681,2793" coordsize="2580,291" path="m9140,2833l6795,3000,6801,3020,6798,3040,9143,2872,9140,2833xe" filled="true" fillcolor="#000000" stroked="false">
                <v:path arrowok="t"/>
                <v:fill type="solid"/>
              </v:shape>
              <v:shape style="position:absolute;left:6681;top:2793;width:2580;height:291" coordorigin="6681,2793" coordsize="2580,291" path="m9230,2831l9160,2831,9163,2871,9143,2872,9146,2912,9261,2844,9230,2831xe" filled="true" fillcolor="#000000" stroked="false">
                <v:path arrowok="t"/>
                <v:fill type="solid"/>
              </v:shape>
              <v:shape style="position:absolute;left:6681;top:2793;width:2580;height:291" coordorigin="6681,2793" coordsize="2580,291" path="m9160,2831l9140,2833,9143,2872,9163,2871,9160,2831xe" filled="true" fillcolor="#000000" stroked="false">
                <v:path arrowok="t"/>
                <v:fill type="solid"/>
              </v:shape>
              <v:shape style="position:absolute;left:6681;top:2793;width:2580;height:291" coordorigin="6681,2793" coordsize="2580,291" path="m9137,2793l9140,2833,9160,2831,9230,2831,9137,2793xe" filled="true" fillcolor="#000000" stroked="false">
                <v:path arrowok="t"/>
                <v:fill type="solid"/>
              </v:shape>
              <v:shape style="position:absolute;left:8181;top:4104;width:3060;height:2974" type="#_x0000_t75" stroked="false">
                <v:imagedata r:id="rId17" o:title=""/>
              </v:shape>
            </v:group>
            <v:group style="position:absolute;left:9201;top:3144;width:120;height:1860" coordorigin="9201,3144" coordsize="120,1860">
              <v:shape style="position:absolute;left:9201;top:3144;width:120;height:1860" coordorigin="9201,3144" coordsize="120,1860" path="m9241,4884l9201,4884,9261,5004,9311,4904,9241,4904,9241,4884xe" filled="true" fillcolor="#000000" stroked="false">
                <v:path arrowok="t"/>
                <v:fill type="solid"/>
              </v:shape>
              <v:shape style="position:absolute;left:9201;top:3144;width:120;height:1860" coordorigin="9201,3144" coordsize="120,1860" path="m9241,3260l9241,4904,9281,4904,9281,3264,9261,3264,9241,3260xe" filled="true" fillcolor="#000000" stroked="false">
                <v:path arrowok="t"/>
                <v:fill type="solid"/>
              </v:shape>
              <v:shape style="position:absolute;left:9201;top:3144;width:120;height:1860" coordorigin="9201,3144" coordsize="120,1860" path="m9321,4884l9281,4884,9281,4904,9311,4904,9321,4884xe" filled="true" fillcolor="#000000" stroked="false">
                <v:path arrowok="t"/>
                <v:fill type="solid"/>
              </v:shape>
              <v:shape style="position:absolute;left:9201;top:3144;width:120;height:1860" coordorigin="9201,3144" coordsize="120,1860" path="m9281,3204l9241,3204,9241,3260,9261,3264,9281,3260,9281,3204xe" filled="true" fillcolor="#000000" stroked="false">
                <v:path arrowok="t"/>
                <v:fill type="solid"/>
              </v:shape>
              <v:shape style="position:absolute;left:9201;top:3144;width:120;height:1860" coordorigin="9201,3144" coordsize="120,1860" path="m9281,3260l9261,3264,9281,3264,9281,3260xe" filled="true" fillcolor="#000000" stroked="false">
                <v:path arrowok="t"/>
                <v:fill type="solid"/>
              </v:shape>
              <v:shape style="position:absolute;left:9201;top:3144;width:120;height:1860" coordorigin="9201,3144" coordsize="120,1860" path="m9261,3144l9238,3149,9219,3162,9206,3181,9201,3204,9206,3227,9219,3247,9238,3259,9241,3260,9241,3204,9321,3204,9316,3181,9303,3162,9284,3149,9261,3144xe" filled="true" fillcolor="#000000" stroked="false">
                <v:path arrowok="t"/>
                <v:fill type="solid"/>
              </v:shape>
              <v:shape style="position:absolute;left:9201;top:3144;width:120;height:1860" coordorigin="9201,3144" coordsize="120,1860" path="m9321,3204l9281,3204,9281,3260,9284,3259,9303,3247,9316,3227,9321,3204xe" filled="true" fillcolor="#000000" stroked="false">
                <v:path arrowok="t"/>
                <v:fill type="solid"/>
              </v:shape>
            </v:group>
            <v:group style="position:absolute;left:3769;top:6722;width:453;height:386" coordorigin="3769,6722" coordsize="453,386">
              <v:shape style="position:absolute;left:3769;top:6722;width:453;height:386" coordorigin="3769,6722" coordsize="453,386" path="m3769,7108l4222,7108,4222,6722,3769,6722,3769,7108xe" filled="true" fillcolor="#ffffff" stroked="false">
                <v:path arrowok="t"/>
                <v:fill type="solid"/>
              </v:shape>
            </v:group>
            <v:group style="position:absolute;left:3501;top:4824;width:453;height:386" coordorigin="3501,4824" coordsize="453,386">
              <v:shape style="position:absolute;left:3501;top:4824;width:453;height:386" coordorigin="3501,4824" coordsize="453,386" path="m3501,5210l3954,5210,3954,4824,3501,4824,3501,5210xe" filled="true" fillcolor="#ffffff" stroked="false">
                <v:path arrowok="t"/>
                <v:fill type="solid"/>
              </v:shape>
            </v:group>
            <v:group style="position:absolute;left:2421;top:3468;width:453;height:386" coordorigin="2421,3468" coordsize="453,386">
              <v:shape style="position:absolute;left:2421;top:3468;width:453;height:386" coordorigin="2421,3468" coordsize="453,386" path="m2421,3854l2874,3854,2874,3468,2421,3468,2421,3854xe" filled="true" fillcolor="#ffffff" stroked="false">
                <v:path arrowok="t"/>
                <v:fill type="solid"/>
              </v:shape>
            </v:group>
            <v:group style="position:absolute;left:4039;top:2992;width:453;height:386" coordorigin="4039,2992" coordsize="453,386">
              <v:shape style="position:absolute;left:4039;top:2992;width:453;height:386" coordorigin="4039,2992" coordsize="453,386" path="m4039,3378l4492,3378,4492,2992,4039,2992,4039,3378xe" filled="true" fillcolor="#ffffff" stroked="false">
                <v:path arrowok="t"/>
                <v:fill type="solid"/>
              </v:shape>
            </v:group>
            <v:group style="position:absolute;left:5029;top:3552;width:453;height:386" coordorigin="5029,3552" coordsize="453,386">
              <v:shape style="position:absolute;left:5029;top:3552;width:453;height:386" coordorigin="5029,3552" coordsize="453,386" path="m5029,3938l5482,3938,5482,3552,5029,3552,5029,3938xe" filled="true" fillcolor="#ffffff" stroked="false">
                <v:path arrowok="t"/>
                <v:fill type="solid"/>
              </v:shape>
            </v:group>
            <v:group style="position:absolute;left:5590;top:1483;width:453;height:386" coordorigin="5590,1483" coordsize="453,386">
              <v:shape style="position:absolute;left:5590;top:1483;width:453;height:386" coordorigin="5590,1483" coordsize="453,386" path="m5590,1869l6043,1869,6043,1483,5590,1483,5590,1869xe" filled="true" fillcolor="#ffffff" stroked="false">
                <v:path arrowok="t"/>
                <v:fill type="solid"/>
              </v:shape>
            </v:group>
            <v:group style="position:absolute;left:7310;top:3027;width:453;height:386" coordorigin="7310,3027" coordsize="453,386">
              <v:shape style="position:absolute;left:7310;top:3027;width:453;height:386" coordorigin="7310,3027" coordsize="453,386" path="m7310,3413l7763,3413,7763,3027,7310,3027,7310,3413xe" filled="true" fillcolor="#ffffff" stroked="false">
                <v:path arrowok="t"/>
                <v:fill type="solid"/>
              </v:shape>
            </v:group>
            <v:group style="position:absolute;left:3321;top:6708;width:463;height:336" coordorigin="3321,6708" coordsize="463,336">
              <v:shape style="position:absolute;left:3321;top:6708;width:463;height:336" coordorigin="3321,6708" coordsize="463,336" path="m3424,6770l3413,6786,3772,7043,3784,7027,3424,6770xe" filled="true" fillcolor="#000000" stroked="false">
                <v:path arrowok="t"/>
                <v:fill type="solid"/>
              </v:shape>
              <v:shape style="position:absolute;left:3321;top:6708;width:463;height:336" coordorigin="3321,6708" coordsize="463,336" path="m3321,6708l3384,6827,3413,6786,3397,6774,3408,6758,3433,6758,3454,6729,3321,6708xe" filled="true" fillcolor="#000000" stroked="false">
                <v:path arrowok="t"/>
                <v:fill type="solid"/>
              </v:shape>
              <v:shape style="position:absolute;left:3321;top:6708;width:463;height:336" coordorigin="3321,6708" coordsize="463,336" path="m3408,6758l3397,6774,3413,6786,3424,6770,3408,6758xe" filled="true" fillcolor="#000000" stroked="false">
                <v:path arrowok="t"/>
                <v:fill type="solid"/>
              </v:shape>
              <v:shape style="position:absolute;left:3321;top:6708;width:463;height:336" coordorigin="3321,6708" coordsize="463,336" path="m3433,6758l3408,6758,3424,6770,3433,6758xe" filled="true" fillcolor="#000000" stroked="false">
                <v:path arrowok="t"/>
                <v:fill type="solid"/>
              </v:shape>
              <v:shape style="position:absolute;left:3321;top:4728;width:187;height:187" type="#_x0000_t75" stroked="false">
                <v:imagedata r:id="rId18" o:title=""/>
              </v:shape>
            </v:group>
            <v:group style="position:absolute;left:2860;top:3588;width:461;height:120" coordorigin="2860,3588" coordsize="461,120">
              <v:shape style="position:absolute;left:2860;top:3588;width:461;height:120" coordorigin="2860,3588" coordsize="461,120" path="m3201,3658l3201,3708,3301,3658,3221,3658,3201,3658xe" filled="true" fillcolor="#ffffff" stroked="false">
                <v:path arrowok="t"/>
                <v:fill type="solid"/>
              </v:shape>
              <v:shape style="position:absolute;left:2860;top:3588;width:461;height:120" coordorigin="2860,3588" coordsize="461,120" path="m3201,3638l3201,3658,3221,3658,3221,3638,3201,3638xe" filled="true" fillcolor="#ffffff" stroked="false">
                <v:path arrowok="t"/>
                <v:fill type="solid"/>
              </v:shape>
              <v:shape style="position:absolute;left:2860;top:3588;width:461;height:120" coordorigin="2860,3588" coordsize="461,120" path="m3201,3588l3201,3638,3221,3638,3221,3658,3301,3658,3321,3648,3201,3588xe" filled="true" fillcolor="#ffffff" stroked="false">
                <v:path arrowok="t"/>
                <v:fill type="solid"/>
              </v:shape>
              <v:shape style="position:absolute;left:2860;top:3588;width:461;height:120" coordorigin="2860,3588" coordsize="461,120" path="m2860,3637l2860,3657,3201,3658,3201,3638,2860,3637xe" filled="true" fillcolor="#ffffff" stroked="false">
                <v:path arrowok="t"/>
                <v:fill type="solid"/>
              </v:shape>
              <v:shape style="position:absolute;left:3790;top:3281;width:258;height:246" type="#_x0000_t75" stroked="false">
                <v:imagedata r:id="rId19" o:title=""/>
              </v:shape>
              <v:shape style="position:absolute;left:5207;top:3197;width:122;height:362" type="#_x0000_t75" stroked="false">
                <v:imagedata r:id="rId20" o:title=""/>
              </v:shape>
            </v:group>
            <v:group style="position:absolute;left:6011;top:1846;width:147;height:541" coordorigin="6011,1846" coordsize="147,541">
              <v:shape style="position:absolute;left:6011;top:1846;width:147;height:541" coordorigin="6011,1846" coordsize="147,541" path="m6088,2271l6039,2280,6120,2387,6148,2290,6092,2290,6088,2271xe" filled="true" fillcolor="#000000" stroked="false">
                <v:path arrowok="t"/>
                <v:fill type="solid"/>
              </v:shape>
              <v:shape style="position:absolute;left:6011;top:1846;width:147;height:541" coordorigin="6011,1846" coordsize="147,541" path="m6108,2267l6088,2271,6092,2290,6112,2287,6108,2267xe" filled="true" fillcolor="#000000" stroked="false">
                <v:path arrowok="t"/>
                <v:fill type="solid"/>
              </v:shape>
              <v:shape style="position:absolute;left:6011;top:1846;width:147;height:541" coordorigin="6011,1846" coordsize="147,541" path="m6157,2258l6108,2267,6112,2287,6092,2290,6148,2290,6157,2258xe" filled="true" fillcolor="#000000" stroked="false">
                <v:path arrowok="t"/>
                <v:fill type="solid"/>
              </v:shape>
              <v:shape style="position:absolute;left:6011;top:1846;width:147;height:541" coordorigin="6011,1846" coordsize="147,541" path="m6031,1846l6011,1850,6088,2271,6108,2267,6031,1846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94.5pt;margin-top:632.349976pt;width:186.3pt;height:189pt;mso-position-horizontal-relative:page;mso-position-vertical-relative:page;z-index:1792" coordorigin="1890,12647" coordsize="3726,3780">
            <v:shape style="position:absolute;left:1890;top:12647;width:3726;height:3780" type="#_x0000_t75" stroked="false">
              <v:imagedata r:id="rId21" o:title=""/>
            </v:shape>
            <v:group style="position:absolute;left:4093;top:14086;width:1391;height:469" coordorigin="4093,14086" coordsize="1391,469">
              <v:shape style="position:absolute;left:4093;top:14086;width:1391;height:469" coordorigin="4093,14086" coordsize="1391,469" path="m4093,14555l5484,14555,5484,14086,4093,14086,4093,14555xe" filled="true" fillcolor="#ffffff" stroked="false">
                <v:path arrowok="t"/>
                <v:fill type="solid"/>
              </v:shape>
            </v:group>
            <v:group style="position:absolute;left:4093;top:14086;width:1391;height:469" coordorigin="4093,14086" coordsize="1391,469">
              <v:shape style="position:absolute;left:4093;top:14086;width:1391;height:469" coordorigin="4093,14086" coordsize="1391,469" path="m4093,14555l5484,14555,5484,14086,4093,14086,4093,14555xe" filled="false" stroked="true" strokeweight=".75pt" strokecolor="#000000">
                <v:path arrowok="t"/>
              </v:shape>
            </v:group>
            <v:group style="position:absolute;left:3712;top:14499;width:1082;height:777" coordorigin="3712,14499" coordsize="1082,777">
              <v:shape style="position:absolute;left:3712;top:14499;width:1082;height:777" coordorigin="3712,14499" coordsize="1082,777" path="m3775,15157l3712,15275,3845,15254,3830,15233,3805,15233,3782,15201,3798,15189,3775,15157xe" filled="true" fillcolor="#ffffff" stroked="false">
                <v:path arrowok="t"/>
                <v:fill type="solid"/>
              </v:shape>
              <v:shape style="position:absolute;left:3712;top:14499;width:1082;height:777" coordorigin="3712,14499" coordsize="1082,777" path="m3798,15189l3782,15201,3805,15233,3821,15222,3798,15189xe" filled="true" fillcolor="#ffffff" stroked="false">
                <v:path arrowok="t"/>
                <v:fill type="solid"/>
              </v:shape>
              <v:shape style="position:absolute;left:3712;top:14499;width:1082;height:777" coordorigin="3712,14499" coordsize="1082,777" path="m3821,15222l3805,15233,3830,15233,3821,15222xe" filled="true" fillcolor="#ffffff" stroked="false">
                <v:path arrowok="t"/>
                <v:fill type="solid"/>
              </v:shape>
              <v:shape style="position:absolute;left:3712;top:14499;width:1082;height:777" coordorigin="3712,14499" coordsize="1082,777" path="m4770,14499l3798,15189,3821,15222,4794,14531,4770,14499xe" filled="true" fillcolor="#ffffff" stroked="false">
                <v:path arrowok="t"/>
                <v:fill type="solid"/>
              </v:shape>
            </v:group>
            <v:group style="position:absolute;left:4023;top:13485;width:754;height:685" coordorigin="4023,13485" coordsize="754,685">
              <v:shape style="position:absolute;left:4023;top:13485;width:754;height:685" coordorigin="4023,13485" coordsize="754,685" path="m4125,13551l4098,13580,4750,14170,4776,14140,4125,13551xe" filled="true" fillcolor="#ffffff" stroked="false">
                <v:path arrowok="t"/>
                <v:fill type="solid"/>
              </v:shape>
              <v:shape style="position:absolute;left:4023;top:13485;width:754;height:685" coordorigin="4023,13485" coordsize="754,685" path="m4023,13485l4072,13610,4098,13580,4084,13567,4111,13537,4138,13537,4152,13521,4023,13485xe" filled="true" fillcolor="#ffffff" stroked="false">
                <v:path arrowok="t"/>
                <v:fill type="solid"/>
              </v:shape>
              <v:shape style="position:absolute;left:4023;top:13485;width:754;height:685" coordorigin="4023,13485" coordsize="754,685" path="m4111,13537l4084,13567,4098,13580,4125,13551,4111,13537xe" filled="true" fillcolor="#ffffff" stroked="false">
                <v:path arrowok="t"/>
                <v:fill type="solid"/>
              </v:shape>
              <v:shape style="position:absolute;left:4023;top:13485;width:754;height:685" coordorigin="4023,13485" coordsize="754,685" path="m4138,13537l4111,13537,4125,13551,4138,13537xe" filled="true" fillcolor="#ffffff" stroked="false">
                <v:path arrowok="t"/>
                <v:fill type="solid"/>
              </v:shape>
              <v:shape style="position:absolute;left:4321;top:14206;width:939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-19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Пр =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170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373.049988pt;margin-top:632.349976pt;width:190.55pt;height:189pt;mso-position-horizontal-relative:page;mso-position-vertical-relative:page;z-index:1840" coordorigin="7461,12647" coordsize="3811,3780">
            <v:shape style="position:absolute;left:7461;top:12647;width:3811;height:3780" type="#_x0000_t75" stroked="false">
              <v:imagedata r:id="rId22" o:title=""/>
            </v:shape>
            <v:group style="position:absolute;left:9804;top:14086;width:1391;height:469" coordorigin="9804,14086" coordsize="1391,469">
              <v:shape style="position:absolute;left:9804;top:14086;width:1391;height:469" coordorigin="9804,14086" coordsize="1391,469" path="m9804,14555l11195,14555,11195,14086,9804,14086,9804,14555xe" filled="true" fillcolor="#ffffff" stroked="false">
                <v:path arrowok="t"/>
                <v:fill type="solid"/>
              </v:shape>
            </v:group>
            <v:group style="position:absolute;left:9804;top:14086;width:1391;height:469" coordorigin="9804,14086" coordsize="1391,469">
              <v:shape style="position:absolute;left:9804;top:14086;width:1391;height:469" coordorigin="9804,14086" coordsize="1391,469" path="m9804,14555l11195,14555,11195,14086,9804,14086,9804,14555xe" filled="false" stroked="true" strokeweight=".75pt" strokecolor="#000000">
                <v:path arrowok="t"/>
              </v:shape>
            </v:group>
            <v:group style="position:absolute;left:9621;top:13443;width:875;height:698" coordorigin="9621,13443" coordsize="875,698">
              <v:shape style="position:absolute;left:9621;top:13443;width:875;height:698" coordorigin="9621,13443" coordsize="875,698" path="m9728,13502l9703,13533,10471,14141,10495,14109,9728,13502xe" filled="true" fillcolor="#ffffff" stroked="false">
                <v:path arrowok="t"/>
                <v:fill type="solid"/>
              </v:shape>
              <v:shape style="position:absolute;left:9621;top:13443;width:875;height:698" coordorigin="9621,13443" coordsize="875,698" path="m9621,13443l9678,13565,9703,13533,9687,13521,9712,13489,9737,13489,9752,13470,9621,13443xe" filled="true" fillcolor="#ffffff" stroked="false">
                <v:path arrowok="t"/>
                <v:fill type="solid"/>
              </v:shape>
              <v:shape style="position:absolute;left:9621;top:13443;width:875;height:698" coordorigin="9621,13443" coordsize="875,698" path="m9712,13489l9687,13521,9703,13533,9728,13502,9712,13489xe" filled="true" fillcolor="#ffffff" stroked="false">
                <v:path arrowok="t"/>
                <v:fill type="solid"/>
              </v:shape>
              <v:shape style="position:absolute;left:9621;top:13443;width:875;height:698" coordorigin="9621,13443" coordsize="875,698" path="m9737,13489l9712,13489,9728,13502,9737,13489xe" filled="true" fillcolor="#ffffff" stroked="false">
                <v:path arrowok="t"/>
                <v:fill type="solid"/>
              </v:shape>
            </v:group>
            <v:group style="position:absolute;left:9262;top:14527;width:1221;height:677" coordorigin="9262,14527" coordsize="1221,677">
              <v:shape style="position:absolute;left:9262;top:14527;width:1221;height:677" coordorigin="9262,14527" coordsize="1221,677" path="m9339,15094l9262,15204,9396,15199,9382,15174,9359,15174,9340,15139,9358,15129,9339,15094xe" filled="true" fillcolor="#ffffff" stroked="false">
                <v:path arrowok="t"/>
                <v:fill type="solid"/>
              </v:shape>
              <v:shape style="position:absolute;left:9262;top:14527;width:1221;height:677" coordorigin="9262,14527" coordsize="1221,677" path="m9358,15129l9340,15139,9359,15174,9377,15164,9358,15129xe" filled="true" fillcolor="#ffffff" stroked="false">
                <v:path arrowok="t"/>
                <v:fill type="solid"/>
              </v:shape>
              <v:shape style="position:absolute;left:9262;top:14527;width:1221;height:677" coordorigin="9262,14527" coordsize="1221,677" path="m9377,15164l9359,15174,9382,15174,9377,15164xe" filled="true" fillcolor="#ffffff" stroked="false">
                <v:path arrowok="t"/>
                <v:fill type="solid"/>
              </v:shape>
              <v:shape style="position:absolute;left:9262;top:14527;width:1221;height:677" coordorigin="9262,14527" coordsize="1221,677" path="m10463,14527l9358,15129,9377,15164,10483,14563,10463,14527xe" filled="true" fillcolor="#ffffff" stroked="false">
                <v:path arrowok="t"/>
                <v:fill type="solid"/>
              </v:shape>
              <v:shape style="position:absolute;left:9804;top:14086;width:1391;height:469" type="#_x0000_t202" filled="false" stroked="true" strokeweight=".75pt" strokecolor="#000000">
                <v:textbox inset="0,0,0,0">
                  <w:txbxContent>
                    <w:p>
                      <w:pPr>
                        <w:spacing w:before="82"/>
                        <w:ind w:left="220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Пр =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325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t>Движение от маховичка </w:t>
      </w:r>
      <w:r>
        <w:rPr>
          <w:rFonts w:ascii="Times New Roman" w:hAnsi="Times New Roman"/>
        </w:rPr>
        <w:t>(1) </w:t>
      </w:r>
      <w:r>
        <w:rPr/>
        <w:t>предается на вал </w:t>
      </w:r>
      <w:r>
        <w:rPr>
          <w:rFonts w:ascii="Times New Roman" w:hAnsi="Times New Roman"/>
        </w:rPr>
        <w:t>(2)</w:t>
      </w:r>
      <w:r>
        <w:rPr/>
        <w:t>, червяк </w:t>
      </w:r>
      <w:r>
        <w:rPr>
          <w:rFonts w:ascii="Times New Roman" w:hAnsi="Times New Roman"/>
        </w:rPr>
        <w:t>(3)</w:t>
      </w:r>
      <w:r>
        <w:rPr/>
        <w:t>, червячное колесо </w:t>
      </w:r>
      <w:r>
        <w:rPr>
          <w:rFonts w:ascii="Times New Roman" w:hAnsi="Times New Roman"/>
        </w:rPr>
        <w:t>(4) </w:t>
      </w:r>
      <w:r>
        <w:rPr/>
        <w:t>и через ось </w:t>
      </w:r>
      <w:r>
        <w:rPr>
          <w:rFonts w:ascii="Times New Roman" w:hAnsi="Times New Roman"/>
        </w:rPr>
        <w:t>(5) </w:t>
      </w:r>
      <w:r>
        <w:rPr/>
        <w:t>на статор </w:t>
      </w:r>
      <w:r>
        <w:rPr>
          <w:rFonts w:ascii="Times New Roman" w:hAnsi="Times New Roman"/>
        </w:rPr>
        <w:t>(6) </w:t>
      </w:r>
      <w:r>
        <w:rPr/>
        <w:t>индукционного датчика и кольцо </w:t>
      </w:r>
      <w:r>
        <w:rPr>
          <w:rFonts w:ascii="Times New Roman" w:hAnsi="Times New Roman"/>
        </w:rPr>
        <w:t>(7) </w:t>
      </w:r>
      <w:r>
        <w:rPr/>
        <w:t>с нанесенной на нем шкалой.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11"/>
          <w:szCs w:val="11"/>
        </w:rPr>
      </w:pPr>
      <w:r>
        <w:rPr/>
        <w:pict>
          <v:shape style="position:absolute;margin-left:279.5pt;margin-top:7.686225pt;width:22.65pt;height:19.3pt;mso-position-horizontal-relative:page;mso-position-vertical-relative:paragraph;z-index:1480;mso-wrap-distance-left:0;mso-wrap-distance-right:0" type="#_x0000_t202" filled="true" fillcolor="#ffffff" stroked="true" strokeweight=".75pt" strokecolor="#000000">
            <v:textbox inset="0,0,0,0">
              <w:txbxContent>
                <w:p>
                  <w:pPr>
                    <w:spacing w:before="71"/>
                    <w:ind w:left="3" w:right="0" w:firstLine="0"/>
                    <w:jc w:val="center"/>
                    <w:rPr>
                      <w:rFonts w:ascii="Times New Roman" w:hAnsi="Times New Roman" w:cs="Times New Roman" w:eastAsia="Times New Roman" w:hint="default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w w:val="99"/>
                      <w:sz w:val="20"/>
                    </w:rPr>
                    <w:t>6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 w:hint="default"/>
          <w:sz w:val="12"/>
          <w:szCs w:val="12"/>
        </w:rPr>
      </w:pPr>
      <w:r>
        <w:rPr/>
        <w:pict>
          <v:shape style="position:absolute;margin-left:201.949997pt;margin-top:8.303906pt;width:22.65pt;height:19.3pt;mso-position-horizontal-relative:page;mso-position-vertical-relative:paragraph;z-index:1504;mso-wrap-distance-left:0;mso-wrap-distance-right:0" type="#_x0000_t202" filled="true" fillcolor="#ffffff" stroked="true" strokeweight=".75pt" strokecolor="#000000">
            <v:textbox inset="0,0,0,0">
              <w:txbxContent>
                <w:p>
                  <w:pPr>
                    <w:spacing w:before="72"/>
                    <w:ind w:left="0" w:right="0" w:firstLine="0"/>
                    <w:jc w:val="center"/>
                    <w:rPr>
                      <w:rFonts w:ascii="Times New Roman" w:hAnsi="Times New Roman" w:cs="Times New Roman" w:eastAsia="Times New Roman" w:hint="default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w w:val="99"/>
                      <w:sz w:val="20"/>
                    </w:rPr>
                    <w:t>4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65.5pt;margin-top:10.053906pt;width:22.65pt;height:19.3pt;mso-position-horizontal-relative:page;mso-position-vertical-relative:paragraph;z-index:1528;mso-wrap-distance-left:0;mso-wrap-distance-right:0" type="#_x0000_t202" filled="true" fillcolor="#ffffff" stroked="true" strokeweight=".75pt" strokecolor="#000000">
            <v:textbox inset="0,0,0,0">
              <w:txbxContent>
                <w:p>
                  <w:pPr>
                    <w:spacing w:before="70"/>
                    <w:ind w:left="0" w:right="0" w:firstLine="0"/>
                    <w:jc w:val="center"/>
                    <w:rPr>
                      <w:rFonts w:ascii="Times New Roman" w:hAnsi="Times New Roman" w:cs="Times New Roman" w:eastAsia="Times New Roman" w:hint="default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w w:val="99"/>
                      <w:sz w:val="20"/>
                    </w:rPr>
                    <w:t>7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tabs>
          <w:tab w:pos="3422" w:val="left" w:leader="none"/>
        </w:tabs>
        <w:spacing w:line="240" w:lineRule="auto"/>
        <w:ind w:left="813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spacing w:val="-49"/>
          <w:sz w:val="20"/>
        </w:rPr>
        <w:t> </w:t>
      </w:r>
      <w:r>
        <w:rPr>
          <w:rFonts w:ascii="Times New Roman"/>
          <w:spacing w:val="-49"/>
          <w:position w:val="8"/>
          <w:sz w:val="20"/>
        </w:rPr>
        <w:pict>
          <v:shape style="width:22.65pt;height:19.3pt;mso-position-horizontal-relative:char;mso-position-vertical-relative:line" type="#_x0000_t202" filled="true" fillcolor="#ffffff" stroked="true" strokeweight=".75pt" strokecolor="#000000">
            <w10:anchorlock/>
            <v:textbox inset="0,0,0,0">
              <w:txbxContent>
                <w:p>
                  <w:pPr>
                    <w:spacing w:before="71"/>
                    <w:ind w:left="0" w:right="0" w:firstLine="0"/>
                    <w:jc w:val="center"/>
                    <w:rPr>
                      <w:rFonts w:ascii="Times New Roman" w:hAnsi="Times New Roman" w:cs="Times New Roman" w:eastAsia="Times New Roman" w:hint="default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w w:val="99"/>
                      <w:sz w:val="20"/>
                    </w:rPr>
                    <w:t>3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v:fill type="solid"/>
          </v:shape>
        </w:pict>
      </w:r>
      <w:r>
        <w:rPr>
          <w:rFonts w:ascii="Times New Roman"/>
          <w:spacing w:val="-49"/>
          <w:position w:val="8"/>
          <w:sz w:val="20"/>
        </w:rPr>
      </w:r>
      <w:r>
        <w:rPr>
          <w:rFonts w:ascii="Times New Roman"/>
          <w:spacing w:val="-49"/>
          <w:position w:val="8"/>
          <w:sz w:val="20"/>
        </w:rPr>
        <w:tab/>
      </w:r>
      <w:r>
        <w:rPr>
          <w:rFonts w:ascii="Times New Roman"/>
          <w:spacing w:val="-49"/>
          <w:sz w:val="20"/>
        </w:rPr>
        <w:pict>
          <v:shape style="width:22.65pt;height:19.3pt;mso-position-horizontal-relative:char;mso-position-vertical-relative:line" type="#_x0000_t202" filled="true" fillcolor="#ffffff" stroked="true" strokeweight=".75pt" strokecolor="#000000">
            <w10:anchorlock/>
            <v:textbox inset="0,0,0,0">
              <w:txbxContent>
                <w:p>
                  <w:pPr>
                    <w:spacing w:before="71"/>
                    <w:ind w:left="1" w:right="0" w:firstLine="0"/>
                    <w:jc w:val="center"/>
                    <w:rPr>
                      <w:rFonts w:ascii="Times New Roman" w:hAnsi="Times New Roman" w:cs="Times New Roman" w:eastAsia="Times New Roman" w:hint="default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w w:val="99"/>
                      <w:sz w:val="20"/>
                    </w:rPr>
                    <w:t>5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v:fill type="solid"/>
          </v:shape>
        </w:pict>
      </w:r>
      <w:r>
        <w:rPr>
          <w:rFonts w:ascii="Times New Roman"/>
          <w:spacing w:val="-49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12"/>
          <w:szCs w:val="12"/>
        </w:rPr>
      </w:pPr>
      <w:r>
        <w:rPr/>
        <w:pict>
          <v:shape style="position:absolute;margin-left:175.050003pt;margin-top:8.452929pt;width:22.65pt;height:19.3pt;mso-position-horizontal-relative:page;mso-position-vertical-relative:paragraph;z-index:1600;mso-wrap-distance-left:0;mso-wrap-distance-right:0" type="#_x0000_t202" filled="true" fillcolor="#ffffff" stroked="true" strokeweight=".75pt" strokecolor="#000000">
            <v:textbox inset="0,0,0,0">
              <w:txbxContent>
                <w:p>
                  <w:pPr>
                    <w:spacing w:before="71"/>
                    <w:ind w:left="0" w:right="0" w:firstLine="0"/>
                    <w:jc w:val="center"/>
                    <w:rPr>
                      <w:rFonts w:ascii="Times New Roman" w:hAnsi="Times New Roman" w:cs="Times New Roman" w:eastAsia="Times New Roman" w:hint="default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w w:val="99"/>
                      <w:sz w:val="20"/>
                    </w:rPr>
                    <w:t>2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5"/>
          <w:szCs w:val="25"/>
        </w:rPr>
      </w:pPr>
      <w:r>
        <w:rPr/>
        <w:pict>
          <v:shape style="position:absolute;margin-left:188.449997pt;margin-top:16.254883pt;width:22.65pt;height:19.3pt;mso-position-horizontal-relative:page;mso-position-vertical-relative:paragraph;z-index:1624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72"/>
                    <w:ind w:left="0" w:right="0" w:firstLine="0"/>
                    <w:jc w:val="center"/>
                    <w:rPr>
                      <w:rFonts w:ascii="Times New Roman" w:hAnsi="Times New Roman" w:cs="Times New Roman" w:eastAsia="Times New Roman" w:hint="default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w w:val="99"/>
                      <w:sz w:val="20"/>
                    </w:rPr>
                    <w:t>1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topAndBottom"/>
          </v:shape>
        </w:pict>
      </w:r>
    </w:p>
    <w:p>
      <w:pPr>
        <w:pStyle w:val="Heading4"/>
        <w:spacing w:line="240" w:lineRule="auto"/>
        <w:ind w:left="3177" w:right="0"/>
        <w:jc w:val="left"/>
        <w:rPr>
          <w:rFonts w:ascii="Times New Roman" w:hAnsi="Times New Roman" w:cs="Times New Roman" w:eastAsia="Times New Roman" w:hint="default"/>
          <w:b w:val="0"/>
          <w:bCs w:val="0"/>
          <w:i w:val="0"/>
          <w:u w:val="none"/>
        </w:rPr>
      </w:pPr>
      <w:r>
        <w:rPr>
          <w:rFonts w:ascii="Times New Roman" w:hAnsi="Times New Roman"/>
          <w:b w:val="0"/>
          <w:i w:val="0"/>
          <w:u w:val="none"/>
        </w:rPr>
      </w:r>
      <w:r>
        <w:rPr>
          <w:rFonts w:ascii="Times New Roman" w:hAnsi="Times New Roman"/>
          <w:b w:val="0"/>
          <w:i w:val="0"/>
          <w:spacing w:val="-60"/>
          <w:u w:val="thick" w:color="000000"/>
        </w:rPr>
        <w:t> </w:t>
      </w:r>
      <w:r>
        <w:rPr>
          <w:i/>
          <w:u w:val="thick" w:color="000000"/>
        </w:rPr>
        <w:t>Примеры установки</w:t>
      </w:r>
      <w:r>
        <w:rPr>
          <w:i/>
          <w:spacing w:val="-8"/>
          <w:u w:val="thick" w:color="000000"/>
        </w:rPr>
        <w:t> </w:t>
      </w:r>
      <w:r>
        <w:rPr>
          <w:i/>
          <w:u w:val="thick" w:color="000000"/>
        </w:rPr>
        <w:t>прицела</w:t>
      </w:r>
      <w:r>
        <w:rPr>
          <w:rFonts w:ascii="Times New Roman" w:hAnsi="Times New Roman"/>
          <w:i/>
          <w:u w:val="thick" w:color="000000"/>
        </w:rPr>
        <w:t>:</w:t>
      </w:r>
      <w:r>
        <w:rPr>
          <w:rFonts w:ascii="Times New Roman" w:hAnsi="Times New Roman"/>
          <w:i/>
          <w:u w:val="none"/>
        </w:rPr>
      </w:r>
      <w:r>
        <w:rPr>
          <w:rFonts w:ascii="Times New Roman" w:hAnsi="Times New Roman"/>
          <w:b w:val="0"/>
          <w:i w:val="0"/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i/>
          <w:sz w:val="13"/>
          <w:szCs w:val="13"/>
        </w:rPr>
      </w:pPr>
      <w:r>
        <w:rPr/>
        <w:pict>
          <v:group style="position:absolute;margin-left:94.050003pt;margin-top:8.434297pt;width:185.85pt;height:186.15pt;mso-position-horizontal-relative:page;mso-position-vertical-relative:paragraph;z-index:1672;mso-wrap-distance-left:0;mso-wrap-distance-right:0" coordorigin="1881,169" coordsize="3717,3723">
            <v:shape style="position:absolute;left:1881;top:169;width:3717;height:3723" type="#_x0000_t75" stroked="false">
              <v:imagedata r:id="rId23" o:title=""/>
            </v:shape>
            <v:group style="position:absolute;left:4440;top:1541;width:1080;height:469" coordorigin="4440,1541" coordsize="1080,469">
              <v:shape style="position:absolute;left:4440;top:1541;width:1080;height:469" coordorigin="4440,1541" coordsize="1080,469" path="m4440,2010l5520,2010,5520,1541,4440,1541,4440,2010xe" filled="true" fillcolor="#ffffff" stroked="false">
                <v:path arrowok="t"/>
                <v:fill type="solid"/>
              </v:shape>
            </v:group>
            <v:group style="position:absolute;left:4401;top:1012;width:555;height:555" coordorigin="4401,1012" coordsize="555,555">
              <v:shape style="position:absolute;left:4401;top:1012;width:555;height:555" coordorigin="4401,1012" coordsize="555,555" path="m4500,1082l4472,1111,4927,1566,4955,1537,4500,1082xe" filled="true" fillcolor="#ffffff" stroked="false">
                <v:path arrowok="t"/>
                <v:fill type="solid"/>
              </v:shape>
              <v:shape style="position:absolute;left:4401;top:1012;width:555;height:555" coordorigin="4401,1012" coordsize="555,555" path="m4401,1012l4443,1139,4472,1111,4458,1096,4486,1068,4514,1068,4528,1054,4401,1012xe" filled="true" fillcolor="#ffffff" stroked="false">
                <v:path arrowok="t"/>
                <v:fill type="solid"/>
              </v:shape>
              <v:shape style="position:absolute;left:4401;top:1012;width:555;height:555" coordorigin="4401,1012" coordsize="555,555" path="m4486,1068l4458,1096,4472,1111,4500,1082,4486,1068xe" filled="true" fillcolor="#ffffff" stroked="false">
                <v:path arrowok="t"/>
                <v:fill type="solid"/>
              </v:shape>
              <v:shape style="position:absolute;left:4401;top:1012;width:555;height:555" coordorigin="4401,1012" coordsize="555,555" path="m4514,1068l4486,1068,4500,1082,4514,1068xe" filled="true" fillcolor="#ffffff" stroked="false">
                <v:path arrowok="t"/>
                <v:fill type="solid"/>
              </v:shape>
            </v:group>
            <v:group style="position:absolute;left:4041;top:1974;width:971;height:658" coordorigin="4041,1974" coordsize="971,658">
              <v:shape style="position:absolute;left:4041;top:1974;width:971;height:658" coordorigin="4041,1974" coordsize="971,658" path="m4107,2515l4041,2632,4174,2615,4159,2593,4135,2593,4113,2559,4130,2548,4107,2515xe" filled="true" fillcolor="#ffffff" stroked="false">
                <v:path arrowok="t"/>
                <v:fill type="solid"/>
              </v:shape>
              <v:shape style="position:absolute;left:4041;top:1974;width:971;height:658" coordorigin="4041,1974" coordsize="971,658" path="m4130,2548l4113,2559,4135,2593,4152,2582,4130,2548xe" filled="true" fillcolor="#ffffff" stroked="false">
                <v:path arrowok="t"/>
                <v:fill type="solid"/>
              </v:shape>
              <v:shape style="position:absolute;left:4041;top:1974;width:971;height:658" coordorigin="4041,1974" coordsize="971,658" path="m4152,2582l4135,2593,4159,2593,4152,2582xe" filled="true" fillcolor="#ffffff" stroked="false">
                <v:path arrowok="t"/>
                <v:fill type="solid"/>
              </v:shape>
              <v:shape style="position:absolute;left:4041;top:1974;width:971;height:658" coordorigin="4041,1974" coordsize="971,658" path="m4989,1974l4130,2548,4152,2582,5011,2007,4989,1974xe" filled="true" fillcolor="#ffffff" stroked="false">
                <v:path arrowok="t"/>
                <v:fill type="solid"/>
              </v:shape>
              <v:shape style="position:absolute;left:4440;top:1541;width:1080;height:469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before="77"/>
                        <w:ind w:left="185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Пр =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373.049988pt;margin-top:8.434297pt;width:190.3pt;height:189.95pt;mso-position-horizontal-relative:page;mso-position-vertical-relative:paragraph;z-index:1720;mso-wrap-distance-left:0;mso-wrap-distance-right:0" coordorigin="7461,169" coordsize="3806,3799">
            <v:shape style="position:absolute;left:7461;top:169;width:3806;height:3799" type="#_x0000_t75" stroked="false">
              <v:imagedata r:id="rId24" o:title=""/>
            </v:shape>
            <v:group style="position:absolute;left:9850;top:1552;width:1211;height:469" coordorigin="9850,1552" coordsize="1211,469">
              <v:shape style="position:absolute;left:9850;top:1552;width:1211;height:469" coordorigin="9850,1552" coordsize="1211,469" path="m9850,2021l11061,2021,11061,1552,9850,1552,9850,2021xe" filled="true" fillcolor="#ffffff" stroked="false">
                <v:path arrowok="t"/>
                <v:fill type="solid"/>
              </v:shape>
            </v:group>
            <v:group style="position:absolute;left:9850;top:1552;width:1211;height:469" coordorigin="9850,1552" coordsize="1211,469">
              <v:shape style="position:absolute;left:9850;top:1552;width:1211;height:469" coordorigin="9850,1552" coordsize="1211,469" path="m9850,2021l11061,2021,11061,1552,9850,1552,9850,2021xe" filled="false" stroked="true" strokeweight=".75pt" strokecolor="#000000">
                <v:path arrowok="t"/>
              </v:shape>
            </v:group>
            <v:group style="position:absolute;left:9620;top:1131;width:781;height:497" coordorigin="9620,1131" coordsize="781,497">
              <v:shape style="position:absolute;left:9620;top:1131;width:781;height:497" coordorigin="9620,1131" coordsize="781,497" path="m9732,1177l9711,1211,10379,1628,10401,1594,9732,1177xe" filled="true" fillcolor="#ffffff" stroked="false">
                <v:path arrowok="t"/>
                <v:fill type="solid"/>
              </v:shape>
              <v:shape style="position:absolute;left:9620;top:1131;width:781;height:497" coordorigin="9620,1131" coordsize="781,497" path="m9620,1131l9690,1245,9711,1211,9694,1200,9715,1167,9739,1167,9754,1143,9620,1131xe" filled="true" fillcolor="#ffffff" stroked="false">
                <v:path arrowok="t"/>
                <v:fill type="solid"/>
              </v:shape>
              <v:shape style="position:absolute;left:9620;top:1131;width:781;height:497" coordorigin="9620,1131" coordsize="781,497" path="m9715,1167l9694,1200,9711,1211,9732,1177,9715,1167xe" filled="true" fillcolor="#ffffff" stroked="false">
                <v:path arrowok="t"/>
                <v:fill type="solid"/>
              </v:shape>
              <v:shape style="position:absolute;left:9620;top:1131;width:781;height:497" coordorigin="9620,1131" coordsize="781,497" path="m9739,1167l9715,1167,9732,1177,9739,1167xe" filled="true" fillcolor="#ffffff" stroked="false">
                <v:path arrowok="t"/>
                <v:fill type="solid"/>
              </v:shape>
            </v:group>
            <v:group style="position:absolute;left:9360;top:1945;width:1122;height:887" coordorigin="9360,1945" coordsize="1122,887">
              <v:shape style="position:absolute;left:9360;top:1945;width:1122;height:887" coordorigin="9360,1945" coordsize="1122,887" path="m9417,2710l9360,2832,9491,2805,9477,2786,9451,2786,9426,2754,9442,2742,9417,2710xe" filled="true" fillcolor="#ffffff" stroked="false">
                <v:path arrowok="t"/>
                <v:fill type="solid"/>
              </v:shape>
              <v:shape style="position:absolute;left:9360;top:1945;width:1122;height:887" coordorigin="9360,1945" coordsize="1122,887" path="m9442,2742l9426,2754,9451,2786,9467,2773,9442,2742xe" filled="true" fillcolor="#ffffff" stroked="false">
                <v:path arrowok="t"/>
                <v:fill type="solid"/>
              </v:shape>
              <v:shape style="position:absolute;left:9360;top:1945;width:1122;height:887" coordorigin="9360,1945" coordsize="1122,887" path="m9467,2773l9451,2786,9477,2786,9467,2773xe" filled="true" fillcolor="#ffffff" stroked="false">
                <v:path arrowok="t"/>
                <v:fill type="solid"/>
              </v:shape>
              <v:shape style="position:absolute;left:9360;top:1945;width:1122;height:887" coordorigin="9360,1945" coordsize="1122,887" path="m10457,1945l9442,2742,9467,2773,10481,1976,10457,1945xe" filled="true" fillcolor="#ffffff" stroked="false">
                <v:path arrowok="t"/>
                <v:fill type="solid"/>
              </v:shape>
              <v:shape style="position:absolute;left:10051;top:1668;width:819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-19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Пр =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50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3"/>
          <w:szCs w:val="13"/>
        </w:rPr>
        <w:sectPr>
          <w:footerReference w:type="default" r:id="rId12"/>
          <w:footerReference w:type="even" r:id="rId13"/>
          <w:pgSz w:w="11910" w:h="16840"/>
          <w:pgMar w:footer="615" w:header="0" w:top="1060" w:bottom="800" w:left="1600" w:right="520"/>
          <w:pgNumType w:start="5"/>
        </w:sectPr>
      </w:pPr>
    </w:p>
    <w:p>
      <w:pPr>
        <w:pStyle w:val="ListParagraph"/>
        <w:numPr>
          <w:ilvl w:val="1"/>
          <w:numId w:val="1"/>
        </w:numPr>
        <w:tabs>
          <w:tab w:pos="3005" w:val="left" w:leader="none"/>
        </w:tabs>
        <w:spacing w:line="240" w:lineRule="auto" w:before="28" w:after="0"/>
        <w:ind w:left="3004" w:right="0" w:hanging="480"/>
        <w:jc w:val="left"/>
        <w:rPr>
          <w:rFonts w:ascii="Times New Roman" w:hAnsi="Times New Roman" w:cs="Times New Roman" w:eastAsia="Times New Roman" w:hint="default"/>
          <w:sz w:val="32"/>
          <w:szCs w:val="32"/>
        </w:rPr>
      </w:pPr>
      <w:r>
        <w:rPr>
          <w:rFonts w:ascii="Times New Roman" w:hAnsi="Times New Roman"/>
          <w:b/>
          <w:sz w:val="32"/>
        </w:rPr>
        <w:t>Механизм углов места</w:t>
      </w:r>
      <w:r>
        <w:rPr>
          <w:rFonts w:ascii="Times New Roman" w:hAnsi="Times New Roman"/>
          <w:b/>
          <w:spacing w:val="-11"/>
          <w:sz w:val="32"/>
        </w:rPr>
        <w:t> </w:t>
      </w:r>
      <w:r>
        <w:rPr>
          <w:rFonts w:ascii="Times New Roman" w:hAnsi="Times New Roman"/>
          <w:b/>
          <w:sz w:val="32"/>
        </w:rPr>
        <w:t>цели</w:t>
      </w:r>
      <w:r>
        <w:rPr>
          <w:rFonts w:ascii="Times New Roman" w:hAnsi="Times New Roman"/>
          <w:sz w:val="32"/>
        </w:rPr>
      </w:r>
    </w:p>
    <w:p>
      <w:pPr>
        <w:spacing w:before="268"/>
        <w:ind w:left="112" w:right="0" w:firstLine="54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b/>
          <w:w w:val="100"/>
          <w:sz w:val="24"/>
        </w:rPr>
      </w:r>
      <w:r>
        <w:rPr>
          <w:rFonts w:ascii="Times New Roman" w:hAnsi="Times New Roman"/>
          <w:b/>
          <w:sz w:val="24"/>
          <w:u w:val="thick" w:color="000000"/>
        </w:rPr>
        <w:t>Механизм углов места цели 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  <w:t>предназначен для ввода в прицел углов места цели и поправок к углу возвышения при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пристрелке</w:t>
      </w:r>
      <w:r>
        <w:rPr>
          <w:rFonts w:ascii="Times New Roman" w:hAnsi="Times New Roman"/>
          <w:sz w:val="24"/>
        </w:rPr>
        <w:t>.</w:t>
      </w:r>
    </w:p>
    <w:p>
      <w:pPr>
        <w:pStyle w:val="BodyText"/>
        <w:spacing w:line="240" w:lineRule="auto"/>
        <w:ind w:right="4485" w:firstLine="540"/>
        <w:jc w:val="both"/>
      </w:pPr>
      <w:r>
        <w:rPr/>
        <w:t>На маховичке механизма закреплена шкала и индекс. При вращении маховичка вращается шкала, а индекс перемещается поступательно вправо или влево относительно</w:t>
      </w:r>
      <w:r>
        <w:rPr>
          <w:spacing w:val="-5"/>
        </w:rPr>
        <w:t> </w:t>
      </w:r>
      <w:r>
        <w:rPr/>
        <w:t>шкалы.</w:t>
      </w:r>
    </w:p>
    <w:p>
      <w:pPr>
        <w:pStyle w:val="BodyText"/>
        <w:spacing w:line="240" w:lineRule="auto"/>
        <w:ind w:right="4485" w:firstLine="540"/>
        <w:jc w:val="both"/>
        <w:rPr>
          <w:rFonts w:ascii="Times New Roman" w:hAnsi="Times New Roman" w:cs="Times New Roman" w:eastAsia="Times New Roman" w:hint="default"/>
        </w:rPr>
      </w:pPr>
      <w:r>
        <w:rPr/>
        <w:t>Шкала имеет штрихи от 0 до 250 для положительных углов – черным цветом, и от 0 до 250 для отрицательных углов – красным цветом. Цена деления 0</w:t>
      </w:r>
      <w:r>
        <w:rPr>
          <w:rFonts w:ascii="Times New Roman" w:hAnsi="Times New Roman" w:cs="Times New Roman" w:eastAsia="Times New Roman" w:hint="default"/>
        </w:rPr>
        <w:t>-</w:t>
      </w:r>
      <w:r>
        <w:rPr/>
        <w:t>01, оцифровка нанесена через</w:t>
      </w:r>
      <w:r>
        <w:rPr>
          <w:spacing w:val="-4"/>
        </w:rPr>
        <w:t> </w:t>
      </w:r>
      <w:r>
        <w:rPr/>
        <w:t>0</w:t>
      </w:r>
      <w:r>
        <w:rPr>
          <w:rFonts w:ascii="Times New Roman" w:hAnsi="Times New Roman" w:cs="Times New Roman" w:eastAsia="Times New Roman" w:hint="default"/>
        </w:rPr>
        <w:t>-10.</w:t>
      </w:r>
    </w:p>
    <w:p>
      <w:pPr>
        <w:pStyle w:val="BodyText"/>
        <w:spacing w:line="240" w:lineRule="auto"/>
        <w:ind w:right="4481" w:firstLine="540"/>
        <w:jc w:val="both"/>
      </w:pPr>
      <w:r>
        <w:rPr/>
        <w:t>Индекс имеет штрих и надписи БОЛЬШЕ и МЕНЬШЕ. При вращении шкалы в сторону надписи БОЛЬШЕ углы места цели увеличиваются, при вращении шкалы в сторону надписи МЕНЬШЕ –</w:t>
      </w:r>
      <w:r>
        <w:rPr>
          <w:spacing w:val="-7"/>
        </w:rPr>
        <w:t> </w:t>
      </w:r>
      <w:r>
        <w:rPr/>
        <w:t>уменьшаются.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 w:hint="default"/>
          <w:sz w:val="29"/>
          <w:szCs w:val="29"/>
        </w:rPr>
      </w:pPr>
    </w:p>
    <w:p>
      <w:pPr>
        <w:pStyle w:val="Heading3"/>
        <w:spacing w:line="240" w:lineRule="auto" w:before="69"/>
        <w:ind w:left="3780" w:right="5059"/>
        <w:jc w:val="center"/>
        <w:rPr>
          <w:b w:val="0"/>
          <w:bCs w:val="0"/>
        </w:rPr>
      </w:pPr>
      <w:r>
        <w:rPr/>
        <w:t>индекс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 w:hint="default"/>
          <w:b/>
          <w:bCs/>
          <w:sz w:val="21"/>
          <w:szCs w:val="21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1"/>
          <w:szCs w:val="21"/>
        </w:rPr>
        <w:sectPr>
          <w:pgSz w:w="11910" w:h="16840"/>
          <w:pgMar w:header="0" w:footer="615" w:top="1080" w:bottom="800" w:left="740" w:right="15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4"/>
          <w:szCs w:val="24"/>
        </w:rPr>
      </w:pPr>
    </w:p>
    <w:p>
      <w:pPr>
        <w:spacing w:before="155"/>
        <w:ind w:left="959" w:right="-19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b/>
          <w:sz w:val="24"/>
        </w:rPr>
        <w:t>маховичок</w:t>
      </w:r>
      <w:r>
        <w:rPr>
          <w:rFonts w:ascii="Times New Roman" w:hAnsi="Times New Roman"/>
          <w:sz w:val="24"/>
        </w:rPr>
      </w:r>
    </w:p>
    <w:p>
      <w:pPr>
        <w:spacing w:line="242" w:lineRule="auto" w:before="69"/>
        <w:ind w:left="959" w:right="0" w:firstLine="0"/>
        <w:jc w:val="center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b/>
          <w:sz w:val="24"/>
        </w:rPr>
        <w:t>шкала </w:t>
      </w:r>
      <w:r>
        <w:rPr>
          <w:rFonts w:ascii="Times New Roman" w:hAnsi="Times New Roman"/>
          <w:b/>
          <w:spacing w:val="-1"/>
          <w:sz w:val="24"/>
        </w:rPr>
        <w:t>отрицательных </w:t>
      </w:r>
      <w:r>
        <w:rPr>
          <w:rFonts w:ascii="Times New Roman" w:hAnsi="Times New Roman"/>
          <w:b/>
          <w:spacing w:val="-1"/>
          <w:sz w:val="24"/>
        </w:rPr>
      </w:r>
      <w:r>
        <w:rPr>
          <w:rFonts w:ascii="Times New Roman" w:hAnsi="Times New Roman"/>
          <w:b/>
          <w:sz w:val="24"/>
        </w:rPr>
        <w:t>углов</w:t>
      </w:r>
      <w:r>
        <w:rPr>
          <w:rFonts w:ascii="Times New Roman" w:hAnsi="Times New Roman"/>
          <w:sz w:val="24"/>
        </w:rPr>
      </w:r>
    </w:p>
    <w:p>
      <w:pPr>
        <w:spacing w:line="242" w:lineRule="auto" w:before="69"/>
        <w:ind w:left="959" w:right="1063" w:hanging="2"/>
        <w:jc w:val="center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b/>
          <w:sz w:val="24"/>
        </w:rPr>
        <w:t>шкала </w:t>
      </w:r>
      <w:r>
        <w:rPr>
          <w:rFonts w:ascii="Times New Roman" w:hAnsi="Times New Roman"/>
          <w:b/>
          <w:spacing w:val="-1"/>
          <w:sz w:val="24"/>
        </w:rPr>
        <w:t>положительных </w:t>
      </w:r>
      <w:r>
        <w:rPr>
          <w:rFonts w:ascii="Times New Roman" w:hAnsi="Times New Roman"/>
          <w:b/>
          <w:spacing w:val="-1"/>
          <w:sz w:val="24"/>
        </w:rPr>
      </w:r>
      <w:r>
        <w:rPr>
          <w:rFonts w:ascii="Times New Roman" w:hAnsi="Times New Roman"/>
          <w:b/>
          <w:sz w:val="24"/>
        </w:rPr>
        <w:t>углов</w:t>
      </w:r>
      <w:r>
        <w:rPr>
          <w:rFonts w:ascii="Times New Roman" w:hAnsi="Times New Roman"/>
          <w:sz w:val="24"/>
        </w:rPr>
      </w:r>
    </w:p>
    <w:p>
      <w:pPr>
        <w:spacing w:after="0" w:line="242" w:lineRule="auto"/>
        <w:jc w:val="center"/>
        <w:rPr>
          <w:rFonts w:ascii="Times New Roman" w:hAnsi="Times New Roman" w:cs="Times New Roman" w:eastAsia="Times New Roman" w:hint="default"/>
          <w:sz w:val="24"/>
          <w:szCs w:val="24"/>
        </w:rPr>
        <w:sectPr>
          <w:type w:val="continuous"/>
          <w:pgSz w:w="11910" w:h="16840"/>
          <w:pgMar w:top="780" w:bottom="800" w:left="740" w:right="1540"/>
          <w:cols w:num="3" w:equalWidth="0">
            <w:col w:w="2145" w:space="306"/>
            <w:col w:w="2662" w:space="732"/>
            <w:col w:w="3785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  <w:r>
        <w:rPr/>
        <w:pict>
          <v:group style="position:absolute;margin-left:42.549999pt;margin-top:117.269981pt;width:470pt;height:623.1pt;mso-position-horizontal-relative:page;mso-position-vertical-relative:page;z-index:-68560" coordorigin="851,2345" coordsize="9400,12462">
            <v:shape style="position:absolute;left:6105;top:2387;width:4106;height:3877" type="#_x0000_t75" stroked="false">
              <v:imagedata r:id="rId10" o:title=""/>
            </v:shape>
            <v:group style="position:absolute;left:6083;top:2365;width:4147;height:3918" coordorigin="6083,2365" coordsize="4147,3918">
              <v:shape style="position:absolute;left:6083;top:2365;width:4147;height:3918" coordorigin="6083,2365" coordsize="4147,3918" path="m6083,6283l10230,6283,10230,2365,6083,2365,6083,6283xe" filled="false" stroked="true" strokeweight="2.0pt" strokecolor="#000000">
                <v:path arrowok="t"/>
              </v:shape>
              <v:shape style="position:absolute;left:851;top:6365;width:9360;height:8442" type="#_x0000_t75" stroked="false">
                <v:imagedata r:id="rId25" o:title=""/>
              </v:shape>
            </v:group>
            <v:group style="position:absolute;left:6154;top:2838;width:2428;height:1837" coordorigin="6154,2838" coordsize="2428,1837">
              <v:shape style="position:absolute;left:6154;top:2838;width:2428;height:1837" coordorigin="6154,2838" coordsize="2428,1837" path="m7368,2838l7281,2840,7196,2847,7113,2858,7032,2874,6953,2893,6877,2916,6803,2943,6732,2974,6664,3008,6600,3045,6539,3086,6481,3129,6428,3175,6379,3224,6334,3275,6293,3329,6258,3385,6227,3443,6201,3502,6181,3564,6166,3627,6157,3691,6154,3757,6157,3822,6166,3887,6181,3949,6201,4011,6227,4071,6258,4128,6293,4184,6334,4238,6379,4289,6428,4338,6481,4384,6539,4427,6600,4468,6664,4505,6732,4539,6803,4570,6877,4597,6953,4620,7032,4639,7113,4655,7196,4666,7281,4673,7368,4675,7455,4673,7540,4666,7623,4655,7704,4639,7783,4620,7859,4597,7933,4570,8004,4539,8072,4505,8136,4468,8197,4427,8255,4384,8308,4338,8357,4289,8402,4238,8443,4184,8478,4128,8509,4071,8535,4011,8555,3949,8570,3887,8579,3822,8582,3757,8579,3691,8570,3627,8555,3564,8535,3502,8509,3443,8478,3385,8443,3329,8402,3275,8357,3224,8308,3175,8255,3129,8197,3086,8136,3045,8072,3008,8004,2974,7933,2943,7859,2916,7783,2893,7704,2874,7623,2858,7540,2847,7455,2840,7368,2838xe" filled="false" stroked="true" strokeweight="2pt" strokecolor="#ffffff">
                <v:path arrowok="t"/>
              </v:shape>
            </v:group>
            <v:group style="position:absolute;left:6314;top:4619;width:1015;height:2524" coordorigin="6314,4619" coordsize="1015,2524">
              <v:shape style="position:absolute;left:6314;top:4619;width:1015;height:2524" coordorigin="6314,4619" coordsize="1015,2524" path="m6314,7009l6327,7143,6421,7057,6381,7057,6344,7042,6351,7024,6314,7009xe" filled="true" fillcolor="#ffffff" stroked="false">
                <v:path arrowok="t"/>
                <v:fill type="solid"/>
              </v:shape>
              <v:shape style="position:absolute;left:6314;top:4619;width:1015;height:2524" coordorigin="6314,4619" coordsize="1015,2524" path="m6351,7024l6344,7042,6381,7057,6389,7038,6351,7024xe" filled="true" fillcolor="#ffffff" stroked="false">
                <v:path arrowok="t"/>
                <v:fill type="solid"/>
              </v:shape>
              <v:shape style="position:absolute;left:6314;top:4619;width:1015;height:2524" coordorigin="6314,4619" coordsize="1015,2524" path="m6389,7038l6381,7057,6421,7057,6426,7052,6389,7038xe" filled="true" fillcolor="#ffffff" stroked="false">
                <v:path arrowok="t"/>
                <v:fill type="solid"/>
              </v:shape>
              <v:shape style="position:absolute;left:6314;top:4619;width:1015;height:2524" coordorigin="6314,4619" coordsize="1015,2524" path="m7229,4724l6351,7024,6389,7038,7267,4738,7247,4735,7229,4724xe" filled="true" fillcolor="#ffffff" stroked="false">
                <v:path arrowok="t"/>
                <v:fill type="solid"/>
              </v:shape>
              <v:shape style="position:absolute;left:6314;top:4619;width:1015;height:2524" coordorigin="6314,4619" coordsize="1015,2524" path="m7327,4672l7249,4672,7287,4686,7267,4738,7324,4700,7328,4677,7327,4672xe" filled="true" fillcolor="#ffffff" stroked="false">
                <v:path arrowok="t"/>
                <v:fill type="solid"/>
              </v:shape>
              <v:shape style="position:absolute;left:6314;top:4619;width:1015;height:2524" coordorigin="6314,4619" coordsize="1015,2524" path="m7249,4672l7229,4724,7247,4735,7267,4738,7287,4686,7249,4672xe" filled="true" fillcolor="#ffffff" stroked="false">
                <v:path arrowok="t"/>
                <v:fill type="solid"/>
              </v:shape>
              <v:shape style="position:absolute;left:6314;top:4619;width:1015;height:2524" coordorigin="6314,4619" coordsize="1015,2524" path="m7266,4619l7244,4624,7225,4637,7212,4658,7208,4681,7213,4703,7226,4722,7229,4724,7249,4672,7327,4672,7323,4654,7310,4636,7289,4623,7266,4619xe" filled="true" fillcolor="#ffffff" stroked="false">
                <v:path arrowok="t"/>
                <v:fill type="solid"/>
              </v:shape>
            </v:group>
            <v:group style="position:absolute;left:1399;top:13037;width:1721;height:1536" coordorigin="1399,13037" coordsize="1721,1536">
              <v:shape style="position:absolute;left:1399;top:13037;width:1721;height:1536" coordorigin="1399,13037" coordsize="1721,1536" path="m3120,13912l1399,13912,1399,14573,3120,14573,3120,13912xe" filled="true" fillcolor="#ffffff" stroked="false">
                <v:path arrowok="t"/>
                <v:fill type="solid"/>
              </v:shape>
              <v:shape style="position:absolute;left:1399;top:13037;width:1721;height:1536" coordorigin="1399,13037" coordsize="1721,1536" path="m2403,13278l2116,13278,2116,13912,2403,13912,2403,13278xe" filled="true" fillcolor="#ffffff" stroked="false">
                <v:path arrowok="t"/>
                <v:fill type="solid"/>
              </v:shape>
              <v:shape style="position:absolute;left:1399;top:13037;width:1721;height:1536" coordorigin="1399,13037" coordsize="1721,1536" path="m2259,13037l1937,13278,2582,13278,2259,13037xe" filled="true" fillcolor="#ffffff" stroked="false">
                <v:path arrowok="t"/>
                <v:fill type="solid"/>
              </v:shape>
            </v:group>
            <v:group style="position:absolute;left:1399;top:13037;width:1721;height:1536" coordorigin="1399,13037" coordsize="1721,1536">
              <v:shape style="position:absolute;left:1399;top:13037;width:1721;height:1536" coordorigin="1399,13037" coordsize="1721,1536" path="m1399,13912l2116,13912,2116,13278,1937,13278,2259,13037,2582,13278,2403,13278,2403,13912,3120,13912,3120,14573,1399,14573,1399,13912xe" filled="false" stroked="true" strokeweight=".75pt" strokecolor="#000000">
                <v:path arrowok="t"/>
              </v:shape>
            </v:group>
            <v:group style="position:absolute;left:3911;top:13037;width:2160;height:1536" coordorigin="3911,13037" coordsize="2160,1536">
              <v:shape style="position:absolute;left:3911;top:13037;width:2160;height:1536" coordorigin="3911,13037" coordsize="2160,1536" path="m6071,13597l3911,13597,3911,14573,6071,14573,6071,13597xe" filled="true" fillcolor="#ffffff" stroked="false">
                <v:path arrowok="t"/>
                <v:fill type="solid"/>
              </v:shape>
              <v:shape style="position:absolute;left:3911;top:13037;width:2160;height:1536" coordorigin="3911,13037" coordsize="2160,1536" path="m5171,13323l4811,13323,4811,13597,5171,13597,5171,13323xe" filled="true" fillcolor="#ffffff" stroked="false">
                <v:path arrowok="t"/>
                <v:fill type="solid"/>
              </v:shape>
              <v:shape style="position:absolute;left:3911;top:13037;width:2160;height:1536" coordorigin="3911,13037" coordsize="2160,1536" path="m4991,13037l4571,13323,5411,13323,4991,13037xe" filled="true" fillcolor="#ffffff" stroked="false">
                <v:path arrowok="t"/>
                <v:fill type="solid"/>
              </v:shape>
            </v:group>
            <v:group style="position:absolute;left:3911;top:13037;width:2160;height:1536" coordorigin="3911,13037" coordsize="2160,1536">
              <v:shape style="position:absolute;left:3911;top:13037;width:2160;height:1536" coordorigin="3911,13037" coordsize="2160,1536" path="m3911,13597l4811,13597,4811,13323,4571,13323,4991,13037,5411,13323,5171,13323,5171,13597,6071,13597,6071,14573,3911,14573,3911,13597xe" filled="false" stroked="true" strokeweight=".75pt" strokecolor="#000000">
                <v:path arrowok="t"/>
              </v:shape>
            </v:group>
            <v:group style="position:absolute;left:6431;top:9950;width:540;height:540" coordorigin="6431,9950" coordsize="540,540">
              <v:shape style="position:absolute;left:6431;top:9950;width:540;height:540" coordorigin="6431,9950" coordsize="540,540" path="m6701,9950l6629,9960,6565,9987,6510,10029,6468,10084,6441,10148,6431,10220,6441,10292,6468,10356,6510,10411,6565,10453,6629,10480,6701,10490,6773,10480,6837,10453,6892,10411,6934,10356,6961,10292,6971,10220,6961,10148,6934,10084,6892,10029,6837,9987,6773,9960,6701,9950xe" filled="false" stroked="true" strokeweight="2pt" strokecolor="#ffffff">
                <v:path arrowok="t"/>
              </v:shape>
            </v:group>
            <v:group style="position:absolute;left:4170;top:9891;width:2081;height:596" coordorigin="4170,9891" coordsize="2081,596">
              <v:shape style="position:absolute;left:4170;top:9891;width:2081;height:596" coordorigin="4170,9891" coordsize="2081,596" path="m5557,9891l4170,9891,4170,10487,5557,10487,5557,10263,6078,10263,6251,10189,6077,10114,5557,10114,5557,9891xe" filled="true" fillcolor="#ffffff" stroked="false">
                <v:path arrowok="t"/>
                <v:fill type="solid"/>
              </v:shape>
              <v:shape style="position:absolute;left:4170;top:9891;width:2081;height:596" coordorigin="4170,9891" coordsize="2081,596" path="m6078,10263l5904,10263,5904,10338,6078,10263xe" filled="true" fillcolor="#ffffff" stroked="false">
                <v:path arrowok="t"/>
                <v:fill type="solid"/>
              </v:shape>
              <v:shape style="position:absolute;left:4170;top:9891;width:2081;height:596" coordorigin="4170,9891" coordsize="2081,596" path="m5904,10040l5904,10114,6077,10114,5904,10040xe" filled="true" fillcolor="#ffffff" stroked="false">
                <v:path arrowok="t"/>
                <v:fill type="solid"/>
              </v:shape>
            </v:group>
            <v:group style="position:absolute;left:4170;top:9891;width:2081;height:596" coordorigin="4170,9891" coordsize="2081,596">
              <v:shape style="position:absolute;left:4170;top:9891;width:2081;height:596" coordorigin="4170,9891" coordsize="2081,596" path="m4170,9891l4170,10487,5557,10487,5557,10263,5904,10263,5904,10338,6251,10189,5904,10040,5904,10114,5557,10114,5557,9891,4170,9891xe" filled="false" stroked="true" strokeweight=".75pt" strokecolor="#000000">
                <v:path arrowok="t"/>
              </v:shape>
            </v:group>
            <v:group style="position:absolute;left:7331;top:13016;width:2160;height:1536" coordorigin="7331,13016" coordsize="2160,1536">
              <v:shape style="position:absolute;left:7331;top:13016;width:2160;height:1536" coordorigin="7331,13016" coordsize="2160,1536" path="m9491,13576l7331,13576,7331,14552,9491,14552,9491,13576xe" filled="true" fillcolor="#ffffff" stroked="false">
                <v:path arrowok="t"/>
                <v:fill type="solid"/>
              </v:shape>
              <v:shape style="position:absolute;left:7331;top:13016;width:2160;height:1536" coordorigin="7331,13016" coordsize="2160,1536" path="m8591,13302l8231,13302,8231,13576,8591,13576,8591,13302xe" filled="true" fillcolor="#ffffff" stroked="false">
                <v:path arrowok="t"/>
                <v:fill type="solid"/>
              </v:shape>
              <v:shape style="position:absolute;left:7331;top:13016;width:2160;height:1536" coordorigin="7331,13016" coordsize="2160,1536" path="m8411,13016l7991,13302,8831,13302,8411,13016xe" filled="true" fillcolor="#ffffff" stroked="false">
                <v:path arrowok="t"/>
                <v:fill type="solid"/>
              </v:shape>
            </v:group>
            <v:group style="position:absolute;left:7331;top:13016;width:2160;height:1536" coordorigin="7331,13016" coordsize="2160,1536">
              <v:shape style="position:absolute;left:7331;top:13016;width:2160;height:1536" coordorigin="7331,13016" coordsize="2160,1536" path="m7331,13576l8231,13576,8231,13302,7991,13302,8411,13016,8831,13302,8591,13302,8591,13576,9491,13576,9491,14552,7331,14552,7331,13576xe" filled="false" stroked="true" strokeweight=".75pt" strokecolor="#000000">
                <v:path arrowok="t"/>
              </v:shape>
            </v:group>
            <v:group style="position:absolute;left:5514;top:10477;width:918;height:1630" coordorigin="5514,10477" coordsize="918,1630">
              <v:shape style="position:absolute;left:5514;top:10477;width:918;height:1630" coordorigin="5514,10477" coordsize="918,1630" path="m6355,12012l6320,12031,6431,12107,6428,12029,6365,12029,6355,12012xe" filled="true" fillcolor="#ffffff" stroked="false">
                <v:path arrowok="t"/>
                <v:fill type="solid"/>
              </v:shape>
              <v:shape style="position:absolute;left:5514;top:10477;width:918;height:1630" coordorigin="5514,10477" coordsize="918,1630" path="m6390,11992l6355,12012,6365,12029,6400,12010,6390,11992xe" filled="true" fillcolor="#ffffff" stroked="false">
                <v:path arrowok="t"/>
                <v:fill type="solid"/>
              </v:shape>
              <v:shape style="position:absolute;left:5514;top:10477;width:918;height:1630" coordorigin="5514,10477" coordsize="918,1630" path="m6425,11973l6390,11992,6400,12010,6365,12029,6428,12029,6425,11973xe" filled="true" fillcolor="#ffffff" stroked="false">
                <v:path arrowok="t"/>
                <v:fill type="solid"/>
              </v:shape>
              <v:shape style="position:absolute;left:5514;top:10477;width:918;height:1630" coordorigin="5514,10477" coordsize="918,1630" path="m5548,10477l5514,10497,6355,12012,6390,11992,5548,10477xe" filled="true" fillcolor="#ffffff" stroked="false">
                <v:path arrowok="t"/>
                <v:fill type="solid"/>
              </v:shape>
            </v:group>
            <v:group style="position:absolute;left:5512;top:8510;width:739;height:1409" coordorigin="5512,8510" coordsize="739,1409">
              <v:shape style="position:absolute;left:5512;top:8510;width:739;height:1409" coordorigin="5512,8510" coordsize="739,1409" path="m6178,8608l5512,9900,5548,9918,6214,8626,6178,8608xe" filled="true" fillcolor="#ffffff" stroked="false">
                <v:path arrowok="t"/>
                <v:fill type="solid"/>
              </v:shape>
              <v:shape style="position:absolute;left:5512;top:8510;width:739;height:1409" coordorigin="5512,8510" coordsize="739,1409" path="m6250,8590l6187,8590,6223,8608,6214,8626,6249,8644,6250,8590xe" filled="true" fillcolor="#ffffff" stroked="false">
                <v:path arrowok="t"/>
                <v:fill type="solid"/>
              </v:shape>
              <v:shape style="position:absolute;left:5512;top:8510;width:739;height:1409" coordorigin="5512,8510" coordsize="739,1409" path="m6187,8590l6178,8608,6214,8626,6223,8608,6187,8590xe" filled="true" fillcolor="#ffffff" stroked="false">
                <v:path arrowok="t"/>
                <v:fill type="solid"/>
              </v:shape>
              <v:shape style="position:absolute;left:5512;top:8510;width:739;height:1409" coordorigin="5512,8510" coordsize="739,1409" path="m6251,8510l6143,8589,6178,8608,6187,8590,6250,8590,6251,8510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214"/>
        <w:ind w:right="0" w:firstLine="540"/>
        <w:jc w:val="left"/>
        <w:rPr>
          <w:rFonts w:ascii="Times New Roman" w:hAnsi="Times New Roman" w:cs="Times New Roman" w:eastAsia="Times New Roman" w:hint="default"/>
        </w:rPr>
      </w:pPr>
      <w:r>
        <w:rPr/>
        <w:t>Углы места цели вводятся по шкале вращением маховика, индекс перемещается поступательно вправо или влево относительно</w:t>
      </w:r>
      <w:r>
        <w:rPr>
          <w:spacing w:val="-11"/>
        </w:rPr>
        <w:t> </w:t>
      </w:r>
      <w:r>
        <w:rPr/>
        <w:t>шкалы</w:t>
      </w:r>
      <w:r>
        <w:rPr>
          <w:rFonts w:ascii="Times New Roman" w:hAnsi="Times New Roman"/>
        </w:rPr>
        <w:t>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 w:hint="default"/>
        </w:rPr>
        <w:sectPr>
          <w:type w:val="continuous"/>
          <w:pgSz w:w="11910" w:h="16840"/>
          <w:pgMar w:top="780" w:bottom="800" w:left="740" w:right="1540"/>
        </w:sectPr>
      </w:pPr>
    </w:p>
    <w:p>
      <w:pPr>
        <w:pStyle w:val="BodyText"/>
        <w:spacing w:line="240" w:lineRule="auto" w:before="41"/>
        <w:ind w:left="282" w:right="286" w:firstLine="539"/>
        <w:jc w:val="both"/>
      </w:pPr>
      <w:r>
        <w:rPr/>
        <w:pict>
          <v:group style="position:absolute;margin-left:76.050003pt;margin-top:47.403095pt;width:477pt;height:306pt;mso-position-horizontal-relative:page;mso-position-vertical-relative:paragraph;z-index:-68416" coordorigin="1521,948" coordsize="9540,6120">
            <v:shape style="position:absolute;left:8181;top:948;width:2700;height:3060" type="#_x0000_t75" stroked="false">
              <v:imagedata r:id="rId14" o:title=""/>
            </v:shape>
            <v:shape style="position:absolute;left:1521;top:1306;width:6300;height:5762" type="#_x0000_t75" stroked="false">
              <v:imagedata r:id="rId16" o:title=""/>
            </v:shape>
            <v:group style="position:absolute;left:1935;top:5902;width:716;height:369" coordorigin="1935,5902" coordsize="716,369">
              <v:shape style="position:absolute;left:1935;top:5902;width:716;height:369" coordorigin="1935,5902" coordsize="716,369" path="m2302,5902l2227,5902,2160,5912,2099,5940,2044,5983,1999,6040,1965,6109,1943,6186,1935,6271,2009,6271,2016,6194,2034,6121,2064,6057,2103,6001,2150,5955,2204,5923,2264,5905,2321,5905,2302,5902xe" filled="true" fillcolor="#ffffff" stroked="false">
                <v:path arrowok="t"/>
                <v:fill type="solid"/>
              </v:shape>
              <v:shape style="position:absolute;left:1935;top:5902;width:716;height:369" coordorigin="1935,5902" coordsize="716,369" path="m2650,6148l2430,6148,2557,6271,2650,6148xe" filled="true" fillcolor="#ffffff" stroked="false">
                <v:path arrowok="t"/>
                <v:fill type="solid"/>
              </v:shape>
              <v:shape style="position:absolute;left:1935;top:5902;width:716;height:369" coordorigin="1935,5902" coordsize="716,369" path="m2321,5905l2264,5905,2328,5925,2385,5960,2434,6011,2474,6074,2503,6148,2577,6148,2544,6066,2498,5998,2440,5946,2374,5913,2321,5905xe" filled="true" fillcolor="#ffffff" stroked="false">
                <v:path arrowok="t"/>
                <v:fill type="solid"/>
              </v:shape>
              <v:shape style="position:absolute;left:1935;top:5902;width:329;height:369" type="#_x0000_t75" stroked="false">
                <v:imagedata r:id="rId26" o:title=""/>
              </v:shape>
            </v:group>
            <v:group style="position:absolute;left:1935;top:5902;width:716;height:369" coordorigin="1935,5902" coordsize="716,369">
              <v:shape style="position:absolute;left:1935;top:5902;width:716;height:369" coordorigin="1935,5902" coordsize="716,369" path="m1935,6271l1943,6186,1965,6109,1999,6040,2044,5983,2099,5940,2160,5912,2227,5902,2302,5902,2374,5913,2440,5946,2498,5998,2544,6066,2577,6148,2650,6148,2557,6271,2430,6148,2503,6148,2474,6074,2434,6011,2385,5960,2328,5925,2264,5905,2204,5923,2150,5955,2103,6001,2064,6057,2034,6121,2016,6194,2009,6271,1935,6271xe" filled="false" stroked="true" strokeweight="2.0pt" strokecolor="#000000">
                <v:path arrowok="t"/>
              </v:shape>
            </v:group>
            <v:group style="position:absolute;left:2227;top:5902;width:38;height:3" coordorigin="2227,5902" coordsize="38,3">
              <v:shape style="position:absolute;left:2227;top:5902;width:38;height:3" coordorigin="2227,5902" coordsize="38,3" path="m2227,5902l2240,5902,2252,5903,2264,5905e" filled="false" stroked="true" strokeweight="2pt" strokecolor="#000000">
                <v:path arrowok="t"/>
              </v:shape>
              <v:shape style="position:absolute;left:2632;top:5695;width:257;height:251" type="#_x0000_t75" stroked="false">
                <v:imagedata r:id="rId27" o:title=""/>
              </v:shape>
            </v:group>
            <v:group style="position:absolute;left:2656;top:5543;width:421;height:128" coordorigin="2656,5543" coordsize="421,128">
              <v:shape style="position:absolute;left:2656;top:5543;width:421;height:128" coordorigin="2656,5543" coordsize="421,128" path="m3058,5599l2993,5599,3018,5630,3004,5641,3034,5671,3058,5599xe" filled="true" fillcolor="#ffffff" stroked="false">
                <v:path arrowok="t"/>
                <v:fill type="solid"/>
              </v:shape>
              <v:shape style="position:absolute;left:2656;top:5543;width:421;height:128" coordorigin="2656,5543" coordsize="421,128" path="m2677,5550l2727,5624,2784,5645,2866,5662,2893,5664,2919,5663,2990,5650,2997,5647,3004,5641,2987,5624,2895,5624,2872,5622,2796,5607,2711,5571,2677,5550xe" filled="true" fillcolor="#ffffff" stroked="false">
                <v:path arrowok="t"/>
                <v:fill type="solid"/>
              </v:shape>
              <v:shape style="position:absolute;left:2656;top:5543;width:421;height:128" coordorigin="2656,5543" coordsize="421,128" path="m3004,5612l2979,5612,2976,5613,3004,5641,3018,5630,3004,5612xe" filled="true" fillcolor="#ffffff" stroked="false">
                <v:path arrowok="t"/>
                <v:fill type="solid"/>
              </v:shape>
              <v:shape style="position:absolute;left:2656;top:5543;width:421;height:128" coordorigin="2656,5543" coordsize="421,128" path="m2975,5613l2960,5617,2940,5621,2918,5623,2895,5624,2987,5624,2979,5616,2972,5616,2975,5613xe" filled="true" fillcolor="#ffffff" stroked="false">
                <v:path arrowok="t"/>
                <v:fill type="solid"/>
              </v:shape>
              <v:shape style="position:absolute;left:2656;top:5543;width:421;height:128" coordorigin="2656,5543" coordsize="421,128" path="m2976,5613l2975,5613,2972,5616,2976,5613,2976,5613xe" filled="true" fillcolor="#ffffff" stroked="false">
                <v:path arrowok="t"/>
                <v:fill type="solid"/>
              </v:shape>
              <v:shape style="position:absolute;left:2656;top:5543;width:421;height:128" coordorigin="2656,5543" coordsize="421,128" path="m2976,5613l2972,5616,2979,5616,2976,5613xe" filled="true" fillcolor="#ffffff" stroked="false">
                <v:path arrowok="t"/>
                <v:fill type="solid"/>
              </v:shape>
              <v:shape style="position:absolute;left:2656;top:5543;width:421;height:128" coordorigin="2656,5543" coordsize="421,128" path="m2979,5612l2976,5613,2976,5613,2979,5612xe" filled="true" fillcolor="#ffffff" stroked="false">
                <v:path arrowok="t"/>
                <v:fill type="solid"/>
              </v:shape>
              <v:shape style="position:absolute;left:2656;top:5543;width:421;height:128" coordorigin="2656,5543" coordsize="421,128" path="m2976,5613l2975,5613,2976,5613xe" filled="true" fillcolor="#ffffff" stroked="false">
                <v:path arrowok="t"/>
                <v:fill type="solid"/>
              </v:shape>
              <v:shape style="position:absolute;left:2656;top:5543;width:421;height:128" coordorigin="2656,5543" coordsize="421,128" path="m2993,5599l2976,5613,2979,5612,3004,5612,2993,5599xe" filled="true" fillcolor="#ffffff" stroked="false">
                <v:path arrowok="t"/>
                <v:fill type="solid"/>
              </v:shape>
              <v:shape style="position:absolute;left:2656;top:5543;width:421;height:128" coordorigin="2656,5543" coordsize="421,128" path="m3076,5543l2949,5586,2976,5613,2993,5599,3058,5599,3076,5543xe" filled="true" fillcolor="#ffffff" stroked="false">
                <v:path arrowok="t"/>
                <v:fill type="solid"/>
              </v:shape>
            </v:group>
            <v:group style="position:absolute;left:2901;top:4908;width:120;height:540" coordorigin="2901,4908" coordsize="120,540">
              <v:shape style="position:absolute;left:2901;top:4908;width:120;height:540" coordorigin="2901,4908" coordsize="120,540" path="m2981,5008l2941,5008,2941,5448,2981,5448,2981,5008xe" filled="true" fillcolor="#ffffff" stroked="false">
                <v:path arrowok="t"/>
                <v:fill type="solid"/>
              </v:shape>
              <v:shape style="position:absolute;left:2901;top:4908;width:120;height:540" coordorigin="2901,4908" coordsize="120,540" path="m2961,4908l2901,5028,2941,5028,2941,5008,3011,5008,2961,4908xe" filled="true" fillcolor="#ffffff" stroked="false">
                <v:path arrowok="t"/>
                <v:fill type="solid"/>
              </v:shape>
              <v:shape style="position:absolute;left:2901;top:4908;width:120;height:540" coordorigin="2901,4908" coordsize="120,540" path="m3011,5008l2981,5008,2981,5028,3021,5028,3011,5008xe" filled="true" fillcolor="#ffffff" stroked="false">
                <v:path arrowok="t"/>
                <v:fill type="solid"/>
              </v:shape>
            </v:group>
            <v:group style="position:absolute;left:2888;top:3585;width:120;height:540" coordorigin="2888,3585" coordsize="120,540">
              <v:shape style="position:absolute;left:2888;top:3585;width:120;height:540" coordorigin="2888,3585" coordsize="120,540" path="m2968,3685l2928,3685,2928,4125,2968,4125,2968,3685xe" filled="true" fillcolor="#ffffff" stroked="false">
                <v:path arrowok="t"/>
                <v:fill type="solid"/>
              </v:shape>
              <v:shape style="position:absolute;left:2888;top:3585;width:120;height:540" coordorigin="2888,3585" coordsize="120,540" path="m2948,3585l2888,3705,2928,3705,2928,3685,2998,3685,2948,3585xe" filled="true" fillcolor="#ffffff" stroked="false">
                <v:path arrowok="t"/>
                <v:fill type="solid"/>
              </v:shape>
              <v:shape style="position:absolute;left:2888;top:3585;width:120;height:540" coordorigin="2888,3585" coordsize="120,540" path="m2998,3685l2968,3685,2968,3705,3008,3705,2998,3685xe" filled="true" fillcolor="#ffffff" stroked="false">
                <v:path arrowok="t"/>
                <v:fill type="solid"/>
              </v:shape>
            </v:group>
            <v:group style="position:absolute;left:3018;top:3619;width:989;height:636" coordorigin="3018,3619" coordsize="989,636">
              <v:shape style="position:absolute;left:3018;top:3619;width:989;height:636" coordorigin="3018,3619" coordsize="989,636" path="m3717,4040l3833,4254,4006,4128,3910,4099,3909,4069,3813,4069,3717,4040xe" filled="true" fillcolor="#ffffff" stroked="false">
                <v:path arrowok="t"/>
                <v:fill type="solid"/>
              </v:shape>
              <v:shape style="position:absolute;left:3018;top:3619;width:989;height:636" coordorigin="3018,3619" coordsize="989,636" path="m3606,3648l3532,3648,3599,3650,3654,3685,3702,3730,3742,3784,3774,3846,3796,3915,3810,3990,3813,4069,3909,4069,3889,3928,3861,3853,3822,3788,3773,3733,3715,3690,3649,3661,3606,3648xe" filled="true" fillcolor="#ffffff" stroked="false">
                <v:path arrowok="t"/>
                <v:fill type="solid"/>
              </v:shape>
              <v:shape style="position:absolute;left:3018;top:3619;width:989;height:636" coordorigin="3018,3619" coordsize="989,636" path="m3487,3619l3422,3620,3358,3633,3296,3657,3236,3693,3180,3738,3130,3793,3085,3856,3047,3927,3018,4005,3116,4035,3145,3956,3184,3884,3230,3820,3282,3764,3339,3718,3401,3683,3465,3660,3532,3648,3606,3648,3551,3632,3487,3619xe" filled="true" fillcolor="#ffffff" stroked="false">
                <v:path arrowok="t"/>
                <v:fill type="solid"/>
              </v:shape>
            </v:group>
            <v:group style="position:absolute;left:3018;top:3619;width:581;height:416" coordorigin="3018,3619" coordsize="581,416">
              <v:shape style="position:absolute;left:3018;top:3619;width:581;height:416" coordorigin="3018,3619" coordsize="581,416" path="m3487,3619l3422,3620,3358,3633,3296,3657,3236,3693,3180,3738,3130,3793,3085,3856,3047,3927,3018,4005,3116,4035,3145,3956,3184,3884,3230,3820,3282,3764,3339,3718,3401,3683,3465,3660,3532,3648,3594,3648,3587,3645,3575,3640,3563,3636,3551,3632,3487,3619xe" filled="true" fillcolor="#cdcdcd" stroked="false">
                <v:path arrowok="t"/>
                <v:fill type="solid"/>
              </v:shape>
              <v:shape style="position:absolute;left:3018;top:3619;width:581;height:416" coordorigin="3018,3619" coordsize="581,416" path="m3594,3648l3532,3648,3599,3650,3594,3648xe" filled="true" fillcolor="#cdcdcd" stroked="false">
                <v:path arrowok="t"/>
                <v:fill type="solid"/>
              </v:shape>
            </v:group>
            <v:group style="position:absolute;left:3018;top:3619;width:989;height:636" coordorigin="3018,3619" coordsize="989,636">
              <v:shape style="position:absolute;left:3018;top:3619;width:989;height:636" coordorigin="3018,3619" coordsize="989,636" path="m3018,4005l3047,3927,3085,3856,3130,3793,3180,3738,3236,3693,3296,3657,3358,3633,3422,3620,3487,3619,3551,3632,3649,3661,3715,3690,3773,3733,3822,3788,3861,3853,3889,3928,3906,4010,3910,4099,4006,4128,3833,4254,3717,4040,3813,4069,3810,3990,3796,3915,3774,3846,3742,3784,3702,3730,3654,3685,3599,3650,3532,3648,3465,3660,3401,3683,3339,3718,3282,3764,3230,3820,3184,3884,3145,3956,3116,4035,3018,4005xe" filled="false" stroked="true" strokeweight="2pt" strokecolor="#000000">
                <v:path arrowok="t"/>
              </v:shape>
            </v:group>
            <v:group style="position:absolute;left:3551;top:3632;width:48;height:19" coordorigin="3551,3632" coordsize="48,19">
              <v:shape style="position:absolute;left:3551;top:3632;width:48;height:19" coordorigin="3551,3632" coordsize="48,19" path="m3551,3632l3563,3636,3575,3640,3587,3645,3599,3650e" filled="false" stroked="true" strokeweight="2pt" strokecolor="#000000">
                <v:path arrowok="t"/>
              </v:shape>
            </v:group>
            <v:group style="position:absolute;left:4390;top:3288;width:551;height:377" coordorigin="4390,3288" coordsize="551,377">
              <v:shape style="position:absolute;left:4390;top:3288;width:551;height:377" coordorigin="4390,3288" coordsize="551,377" path="m4830,3338l4390,3631,4412,3665,4852,3371,4830,3338xe" filled="true" fillcolor="#ffffff" stroked="false">
                <v:path arrowok="t"/>
                <v:fill type="solid"/>
              </v:shape>
              <v:shape style="position:absolute;left:4390;top:3288;width:551;height:377" coordorigin="4390,3288" coordsize="551,377" path="m4919,3327l4847,3327,4869,3360,4852,3371,4874,3404,4919,3327xe" filled="true" fillcolor="#ffffff" stroked="false">
                <v:path arrowok="t"/>
                <v:fill type="solid"/>
              </v:shape>
              <v:shape style="position:absolute;left:4390;top:3288;width:551;height:377" coordorigin="4390,3288" coordsize="551,377" path="m4847,3327l4830,3338,4852,3371,4869,3360,4847,3327xe" filled="true" fillcolor="#ffffff" stroked="false">
                <v:path arrowok="t"/>
                <v:fill type="solid"/>
              </v:shape>
              <v:shape style="position:absolute;left:4390;top:3288;width:551;height:377" coordorigin="4390,3288" coordsize="551,377" path="m4941,3288l4808,3305,4830,3338,4847,3327,4919,3327,4941,3288xe" filled="true" fillcolor="#ffffff" stroked="false">
                <v:path arrowok="t"/>
                <v:fill type="solid"/>
              </v:shape>
            </v:group>
            <v:group style="position:absolute;left:5157;top:2107;width:1149;height:547" coordorigin="5157,2107" coordsize="1149,547">
              <v:shape style="position:absolute;left:5157;top:2107;width:1149;height:547" coordorigin="5157,2107" coordsize="1149,547" path="m5959,2468l6132,2653,6306,2532,6191,2511,6185,2489,6074,2489,5959,2468xe" filled="true" fillcolor="#ffffff" stroked="false">
                <v:path arrowok="t"/>
                <v:fill type="solid"/>
              </v:shape>
              <v:shape style="position:absolute;left:5157;top:2107;width:1149;height:547" coordorigin="5157,2107" coordsize="1149,547" path="m5621,2107l5547,2111,5477,2125,5410,2150,5349,2185,5293,2228,5245,2280,5206,2338,5176,2403,5157,2474,5274,2495,5293,2424,5324,2358,5364,2298,5414,2246,5471,2203,5535,2168,5604,2144,5677,2131,5754,2129,5775,2129,5696,2114,5621,2107xe" filled="true" fillcolor="#ffffff" stroked="false">
                <v:path arrowok="t"/>
                <v:fill type="solid"/>
              </v:shape>
              <v:shape style="position:absolute;left:5157;top:2107;width:1149;height:547" coordorigin="5157,2107" coordsize="1149,547" path="m5775,2129l5754,2129,5823,2157,5886,2194,5942,2240,5989,2293,6028,2354,6056,2419,6074,2489,6185,2489,6145,2378,6108,2319,6063,2266,6009,2220,5949,2183,5884,2154,5813,2136,5775,2129xe" filled="true" fillcolor="#ffffff" stroked="false">
                <v:path arrowok="t"/>
                <v:fill type="solid"/>
              </v:shape>
            </v:group>
            <v:group style="position:absolute;left:5157;top:2107;width:598;height:389" coordorigin="5157,2107" coordsize="598,389">
              <v:shape style="position:absolute;left:5157;top:2107;width:598;height:389" coordorigin="5157,2107" coordsize="598,389" path="m5621,2107l5547,2111,5477,2125,5410,2150,5349,2185,5293,2228,5245,2280,5206,2338,5176,2403,5157,2474,5274,2495,5293,2424,5324,2358,5364,2298,5414,2246,5471,2203,5535,2168,5604,2144,5677,2131,5754,2129,5740,2125,5726,2121,5711,2117,5696,2114,5621,2107xe" filled="true" fillcolor="#cdcdcd" stroked="false">
                <v:path arrowok="t"/>
                <v:fill type="solid"/>
              </v:shape>
            </v:group>
            <v:group style="position:absolute;left:5157;top:2107;width:1149;height:547" coordorigin="5157,2107" coordsize="1149,547">
              <v:shape style="position:absolute;left:5157;top:2107;width:1149;height:547" coordorigin="5157,2107" coordsize="1149,547" path="m5157,2474l5176,2403,5206,2338,5245,2280,5293,2228,5349,2185,5410,2150,5477,2125,5547,2111,5621,2107,5696,2114,5813,2136,5884,2154,5949,2183,6009,2220,6063,2266,6108,2319,6145,2378,6173,2442,6191,2511,6306,2532,6132,2653,5959,2468,6074,2489,6056,2419,6028,2354,5989,2293,5942,2240,5886,2194,5823,2157,5754,2129,5677,2131,5604,2144,5535,2168,5471,2203,5414,2246,5364,2298,5324,2358,5293,2424,5274,2495,5157,2474xe" filled="false" stroked="true" strokeweight="2pt" strokecolor="#000000">
                <v:path arrowok="t"/>
              </v:shape>
            </v:group>
            <v:group style="position:absolute;left:5696;top:2114;width:58;height:15" coordorigin="5696,2114" coordsize="58,15">
              <v:shape style="position:absolute;left:5696;top:2114;width:58;height:15" coordorigin="5696,2114" coordsize="58,15" path="m5696,2114l5711,2117,5726,2121,5740,2125,5754,2129e" filled="false" stroked="true" strokeweight="2pt" strokecolor="#000000">
                <v:path arrowok="t"/>
              </v:shape>
            </v:group>
            <v:group style="position:absolute;left:6322;top:2713;width:2759;height:635" coordorigin="6322,2713" coordsize="2759,635">
              <v:shape style="position:absolute;left:6322;top:2713;width:2759;height:635" coordorigin="6322,2713" coordsize="2759,635" path="m6369,3229l6347,3238,6331,3255,6322,3276,6322,3300,6331,3322,6348,3338,6369,3347,6393,3347,6415,3338,6431,3321,6437,3308,6385,3308,6377,3268,6432,3257,6431,3254,6414,3238,6393,3229,6369,3229xe" filled="true" fillcolor="#000000" stroked="false">
                <v:path arrowok="t"/>
                <v:fill type="solid"/>
              </v:shape>
              <v:shape style="position:absolute;left:6322;top:2713;width:2759;height:635" coordorigin="6322,2713" coordsize="2759,635" path="m6432,3257l6377,3268,6385,3308,6440,3297,6440,3276,6432,3257xe" filled="true" fillcolor="#000000" stroked="false">
                <v:path arrowok="t"/>
                <v:fill type="solid"/>
              </v:shape>
              <v:shape style="position:absolute;left:6322;top:2713;width:2759;height:635" coordorigin="6322,2713" coordsize="2759,635" path="m6440,3297l6385,3308,6437,3308,6440,3300,6440,3297xe" filled="true" fillcolor="#000000" stroked="false">
                <v:path arrowok="t"/>
                <v:fill type="solid"/>
              </v:shape>
              <v:shape style="position:absolute;left:6322;top:2713;width:2759;height:635" coordorigin="6322,2713" coordsize="2759,635" path="m8959,2752l6432,3257,6440,3276,6440,3297,8967,2791,8959,2752xe" filled="true" fillcolor="#000000" stroked="false">
                <v:path arrowok="t"/>
                <v:fill type="solid"/>
              </v:shape>
              <v:shape style="position:absolute;left:6322;top:2713;width:2759;height:635" coordorigin="6322,2713" coordsize="2759,635" path="m9081,2748l8979,2748,8987,2787,8967,2791,8975,2830,9081,2748xe" filled="true" fillcolor="#000000" stroked="false">
                <v:path arrowok="t"/>
                <v:fill type="solid"/>
              </v:shape>
              <v:shape style="position:absolute;left:6322;top:2713;width:2759;height:635" coordorigin="6322,2713" coordsize="2759,635" path="m8979,2748l8959,2752,8967,2791,8987,2787,8979,2748xe" filled="true" fillcolor="#000000" stroked="false">
                <v:path arrowok="t"/>
                <v:fill type="solid"/>
              </v:shape>
              <v:shape style="position:absolute;left:6322;top:2713;width:2759;height:635" coordorigin="6322,2713" coordsize="2759,635" path="m8952,2713l8959,2752,8979,2748,9081,2748,8952,2713xe" filled="true" fillcolor="#000000" stroked="false">
                <v:path arrowok="t"/>
                <v:fill type="solid"/>
              </v:shape>
              <v:shape style="position:absolute;left:8001;top:4094;width:3060;height:2974" type="#_x0000_t75" stroked="false">
                <v:imagedata r:id="rId17" o:title=""/>
              </v:shape>
            </v:group>
            <v:group style="position:absolute;left:9018;top:2868;width:120;height:2040" coordorigin="9018,2868" coordsize="120,2040">
              <v:shape style="position:absolute;left:9018;top:2868;width:120;height:2040" coordorigin="9018,2868" coordsize="120,2040" path="m9058,4788l9018,4788,9078,4908,9128,4808,9058,4808,9058,4788xe" filled="true" fillcolor="#000000" stroked="false">
                <v:path arrowok="t"/>
                <v:fill type="solid"/>
              </v:shape>
              <v:shape style="position:absolute;left:9018;top:2868;width:120;height:2040" coordorigin="9018,2868" coordsize="120,2040" path="m9058,2984l9058,4808,9098,4808,9098,2988,9078,2988,9058,2984xe" filled="true" fillcolor="#000000" stroked="false">
                <v:path arrowok="t"/>
                <v:fill type="solid"/>
              </v:shape>
              <v:shape style="position:absolute;left:9018;top:2868;width:120;height:2040" coordorigin="9018,2868" coordsize="120,2040" path="m9138,4788l9098,4788,9098,4808,9128,4808,9138,4788xe" filled="true" fillcolor="#000000" stroked="false">
                <v:path arrowok="t"/>
                <v:fill type="solid"/>
              </v:shape>
              <v:shape style="position:absolute;left:9018;top:2868;width:120;height:2040" coordorigin="9018,2868" coordsize="120,2040" path="m9098,2928l9058,2928,9058,2984,9078,2988,9098,2984,9098,2928xe" filled="true" fillcolor="#000000" stroked="false">
                <v:path arrowok="t"/>
                <v:fill type="solid"/>
              </v:shape>
              <v:shape style="position:absolute;left:9018;top:2868;width:120;height:2040" coordorigin="9018,2868" coordsize="120,2040" path="m9098,2984l9078,2988,9098,2988,9098,2984xe" filled="true" fillcolor="#000000" stroked="false">
                <v:path arrowok="t"/>
                <v:fill type="solid"/>
              </v:shape>
              <v:shape style="position:absolute;left:9018;top:2868;width:120;height:2040" coordorigin="9018,2868" coordsize="120,2040" path="m9078,2868l9055,2873,9036,2886,9023,2905,9018,2928,9023,2951,9036,2971,9055,2983,9058,2984,9058,2928,9138,2928,9133,2905,9120,2886,9101,2873,9078,2868xe" filled="true" fillcolor="#000000" stroked="false">
                <v:path arrowok="t"/>
                <v:fill type="solid"/>
              </v:shape>
              <v:shape style="position:absolute;left:9018;top:2868;width:120;height:2040" coordorigin="9018,2868" coordsize="120,2040" path="m9138,2928l9098,2928,9098,2984,9101,2983,9120,2971,9133,2951,9138,2928xe" filled="true" fillcolor="#000000" stroked="false">
                <v:path arrowok="t"/>
                <v:fill type="solid"/>
              </v:shape>
            </v:group>
            <v:group style="position:absolute;left:1710;top:6347;width:453;height:386" coordorigin="1710,6347" coordsize="453,386">
              <v:shape style="position:absolute;left:1710;top:6347;width:453;height:386" coordorigin="1710,6347" coordsize="453,386" path="m1710,6733l2163,6733,2163,6347,1710,6347,1710,6733xe" filled="true" fillcolor="#ffffff" stroked="false">
                <v:path arrowok="t"/>
                <v:fill type="solid"/>
              </v:shape>
            </v:group>
            <v:group style="position:absolute;left:2961;top:5808;width:453;height:386" coordorigin="2961,5808" coordsize="453,386">
              <v:shape style="position:absolute;left:2961;top:5808;width:453;height:386" coordorigin="2961,5808" coordsize="453,386" path="m2961,6194l3414,6194,3414,5808,2961,5808,2961,6194xe" filled="true" fillcolor="#ffffff" stroked="false">
                <v:path arrowok="t"/>
                <v:fill type="solid"/>
              </v:shape>
            </v:group>
            <v:group style="position:absolute;left:2100;top:3687;width:453;height:386" coordorigin="2100,3687" coordsize="453,386">
              <v:shape style="position:absolute;left:2100;top:3687;width:453;height:386" coordorigin="2100,3687" coordsize="453,386" path="m2100,4073l2553,4073,2553,3687,2100,3687,2100,4073xe" filled="true" fillcolor="#ffffff" stroked="false">
                <v:path arrowok="t"/>
                <v:fill type="solid"/>
              </v:shape>
            </v:group>
            <v:group style="position:absolute;left:3630;top:3087;width:453;height:386" coordorigin="3630,3087" coordsize="453,386">
              <v:shape style="position:absolute;left:3630;top:3087;width:453;height:386" coordorigin="3630,3087" coordsize="453,386" path="m3630,3473l4083,3473,4083,3087,3630,3087,3630,3473xe" filled="true" fillcolor="#ffffff" stroked="false">
                <v:path arrowok="t"/>
                <v:fill type="solid"/>
              </v:shape>
              <v:shape style="position:absolute;left:2151;top:6427;width:169;height:295" type="#_x0000_t75" stroked="false">
                <v:imagedata r:id="rId28" o:title=""/>
              </v:shape>
              <v:shape style="position:absolute;left:2780;top:6006;width:188;height:168" type="#_x0000_t75" stroked="false">
                <v:imagedata r:id="rId29" o:title=""/>
              </v:shape>
              <v:shape style="position:absolute;left:3137;top:5684;width:228;height:170" type="#_x0000_t75" stroked="false">
                <v:imagedata r:id="rId30" o:title=""/>
              </v:shape>
              <v:shape style="position:absolute;left:2543;top:3648;width:238;height:207" type="#_x0000_t75" stroked="false">
                <v:imagedata r:id="rId31" o:title=""/>
              </v:shape>
              <v:shape style="position:absolute;left:3565;top:3444;width:118;height:363" type="#_x0000_t75" stroked="false">
                <v:imagedata r:id="rId32" o:title=""/>
              </v:shape>
            </v:group>
            <v:group style="position:absolute;left:4761;top:3828;width:453;height:386" coordorigin="4761,3828" coordsize="453,386">
              <v:shape style="position:absolute;left:4761;top:3828;width:453;height:386" coordorigin="4761,3828" coordsize="453,386" path="m4761,4214l5214,4214,5214,3828,4761,3828,4761,4214xe" filled="true" fillcolor="#ffffff" stroked="false">
                <v:path arrowok="t"/>
                <v:fill type="solid"/>
              </v:shape>
              <v:shape style="position:absolute;left:4860;top:3437;width:120;height:392" type="#_x0000_t75" stroked="false">
                <v:imagedata r:id="rId33" o:title=""/>
              </v:shape>
            </v:group>
            <v:group style="position:absolute;left:5661;top:1668;width:453;height:386" coordorigin="5661,1668" coordsize="453,386">
              <v:shape style="position:absolute;left:5661;top:1668;width:453;height:386" coordorigin="5661,1668" coordsize="453,386" path="m5661,2054l6114,2054,6114,1668,5661,1668,5661,2054xe" filled="true" fillcolor="#ffffff" stroked="false">
                <v:path arrowok="t"/>
                <v:fill type="solid"/>
              </v:shape>
            </v:group>
            <v:group style="position:absolute;left:5750;top:2027;width:120;height:500" coordorigin="5750,2027" coordsize="120,500">
              <v:shape style="position:absolute;left:5750;top:2027;width:120;height:500" coordorigin="5750,2027" coordsize="120,500" path="m5750,2402l5800,2527,5860,2428,5818,2428,5798,2427,5800,2407,5750,2402xe" filled="true" fillcolor="#000000" stroked="false">
                <v:path arrowok="t"/>
                <v:fill type="solid"/>
              </v:shape>
              <v:shape style="position:absolute;left:5750;top:2027;width:120;height:500" coordorigin="5750,2027" coordsize="120,500" path="m5800,2407l5798,2427,5818,2428,5820,2408,5800,2407xe" filled="true" fillcolor="#000000" stroked="false">
                <v:path arrowok="t"/>
                <v:fill type="solid"/>
              </v:shape>
              <v:shape style="position:absolute;left:5750;top:2027;width:120;height:500" coordorigin="5750,2027" coordsize="120,500" path="m5820,2408l5818,2428,5860,2428,5870,2412,5820,2408xe" filled="true" fillcolor="#000000" stroked="false">
                <v:path arrowok="t"/>
                <v:fill type="solid"/>
              </v:shape>
              <v:shape style="position:absolute;left:5750;top:2027;width:120;height:500" coordorigin="5750,2027" coordsize="120,500" path="m5831,2027l5800,2407,5820,2408,5851,2029,5831,2027xe" filled="true" fillcolor="#000000" stroked="false">
                <v:path arrowok="t"/>
                <v:fill type="solid"/>
              </v:shape>
            </v:group>
            <v:group style="position:absolute;left:6921;top:3288;width:453;height:386" coordorigin="6921,3288" coordsize="453,386">
              <v:shape style="position:absolute;left:6921;top:3288;width:453;height:386" coordorigin="6921,3288" coordsize="453,386" path="m6921,3674l7374,3674,7374,3288,6921,3288,6921,3674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78.550003pt;margin-top:627.899963pt;width:209.5pt;height:184.45pt;mso-position-horizontal-relative:page;mso-position-vertical-relative:page;z-index:2056" coordorigin="1571,12558" coordsize="4190,3689">
            <v:shape style="position:absolute;left:1571;top:12558;width:4190;height:3689" type="#_x0000_t75" stroked="false">
              <v:imagedata r:id="rId34" o:title=""/>
            </v:shape>
            <v:group style="position:absolute;left:2111;top:15527;width:2750;height:540" coordorigin="2111,15527" coordsize="2750,540">
              <v:shape style="position:absolute;left:2111;top:15527;width:2750;height:540" coordorigin="2111,15527" coordsize="2750,540" path="m2111,16067l4861,16067,4861,15527,2111,15527,2111,16067xe" filled="true" fillcolor="#ffffff" stroked="false">
                <v:path arrowok="t"/>
                <v:fill type="solid"/>
              </v:shape>
              <v:shape style="position:absolute;left:2111;top:15527;width:2750;height:540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before="81"/>
                        <w:ind w:left="229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уровень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z w:val="24"/>
                        </w:rPr>
                        <w:t>меньше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z w:val="24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z w:val="24"/>
                        </w:rPr>
                        <w:t>-50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105pt;margin-top:184.353088pt;width:22.65pt;height:19.3pt;mso-position-horizontal-relative:page;mso-position-vertical-relative:paragraph;z-index:2152" type="#_x0000_t202" filled="true" fillcolor="#ffffff" stroked="true" strokeweight=".75pt" strokecolor="#000000">
            <v:textbox inset="0,0,0,0">
              <w:txbxContent>
                <w:p>
                  <w:pPr>
                    <w:spacing w:before="70"/>
                    <w:ind w:left="0" w:right="0" w:firstLine="0"/>
                    <w:jc w:val="center"/>
                    <w:rPr>
                      <w:rFonts w:ascii="Times New Roman" w:hAnsi="Times New Roman" w:cs="Times New Roman" w:eastAsia="Times New Roman" w:hint="default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w w:val="99"/>
                      <w:sz w:val="20"/>
                    </w:rPr>
                    <w:t>3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238.050003pt;margin-top:191.403091pt;width:22.65pt;height:19.3pt;mso-position-horizontal-relative:page;mso-position-vertical-relative:paragraph;z-index:2176" type="#_x0000_t202" filled="true" fillcolor="#ffffff" stroked="true" strokeweight=".75pt" strokecolor="#000000">
            <v:textbox inset="0,0,0,0">
              <w:txbxContent>
                <w:p>
                  <w:pPr>
                    <w:spacing w:before="71"/>
                    <w:ind w:left="0" w:right="0" w:firstLine="0"/>
                    <w:jc w:val="center"/>
                    <w:rPr>
                      <w:rFonts w:ascii="Times New Roman" w:hAnsi="Times New Roman" w:cs="Times New Roman" w:eastAsia="Times New Roman" w:hint="default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w w:val="99"/>
                      <w:sz w:val="20"/>
                    </w:rPr>
                    <w:t>5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/>
        <w:t>При вращении маховичка </w:t>
      </w:r>
      <w:r>
        <w:rPr>
          <w:rFonts w:ascii="Times New Roman" w:hAnsi="Times New Roman"/>
        </w:rPr>
        <w:t>(1) </w:t>
      </w:r>
      <w:r>
        <w:rPr/>
        <w:t>движение через зубчатые колеса </w:t>
      </w:r>
      <w:r>
        <w:rPr>
          <w:rFonts w:ascii="Times New Roman" w:hAnsi="Times New Roman"/>
        </w:rPr>
        <w:t>(2) </w:t>
      </w:r>
      <w:r>
        <w:rPr/>
        <w:t>передается втулке, которая перемещаясь поступательно (вверх, вниз) с червяком </w:t>
      </w:r>
      <w:r>
        <w:rPr>
          <w:rFonts w:ascii="Times New Roman" w:hAnsi="Times New Roman"/>
        </w:rPr>
        <w:t>(3)</w:t>
      </w:r>
      <w:r>
        <w:rPr/>
        <w:t>, вращает червячное колесо </w:t>
      </w:r>
      <w:r>
        <w:rPr>
          <w:rFonts w:ascii="Times New Roman" w:hAnsi="Times New Roman"/>
        </w:rPr>
        <w:t>(4)</w:t>
      </w:r>
      <w:r>
        <w:rPr/>
        <w:t>, а далее через ось (5) на статор (6) индукционного датчика и кольцо (7) с нанесенной на нем</w:t>
      </w:r>
      <w:r>
        <w:rPr>
          <w:spacing w:val="-7"/>
        </w:rPr>
        <w:t> </w:t>
      </w:r>
      <w:r>
        <w:rPr/>
        <w:t>шкалой.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 w:hint="default"/>
          <w:sz w:val="23"/>
          <w:szCs w:val="23"/>
        </w:rPr>
      </w:pPr>
      <w:r>
        <w:rPr/>
        <w:pict>
          <v:shape style="position:absolute;margin-left:283.049988pt;margin-top:14.635262pt;width:22.65pt;height:19.3pt;mso-position-horizontal-relative:page;mso-position-vertical-relative:paragraph;z-index:1888;mso-wrap-distance-left:0;mso-wrap-distance-right:0" type="#_x0000_t202" filled="true" fillcolor="#ffffff" stroked="true" strokeweight=".75pt" strokecolor="#000000">
            <v:textbox inset="0,0,0,0">
              <w:txbxContent>
                <w:p>
                  <w:pPr>
                    <w:spacing w:before="71"/>
                    <w:ind w:left="0" w:right="0" w:firstLine="0"/>
                    <w:jc w:val="center"/>
                    <w:rPr>
                      <w:rFonts w:ascii="Times New Roman" w:hAnsi="Times New Roman" w:cs="Times New Roman" w:eastAsia="Times New Roman" w:hint="default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w w:val="99"/>
                      <w:sz w:val="20"/>
                    </w:rPr>
                    <w:t>6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shape style="position:absolute;margin-left:181.5pt;margin-top:15.30293pt;width:22.65pt;height:19.3pt;mso-position-horizontal-relative:page;mso-position-vertical-relative:paragraph;z-index:1912;mso-wrap-distance-left:0;mso-wrap-distance-right:0" type="#_x0000_t202" filled="true" fillcolor="#ffffff" stroked="true" strokeweight=".75pt" strokecolor="#000000">
            <v:textbox inset="0,0,0,0">
              <w:txbxContent>
                <w:p>
                  <w:pPr>
                    <w:spacing w:before="70"/>
                    <w:ind w:left="0" w:right="0" w:firstLine="0"/>
                    <w:jc w:val="center"/>
                    <w:rPr>
                      <w:rFonts w:ascii="Times New Roman" w:hAnsi="Times New Roman" w:cs="Times New Roman" w:eastAsia="Times New Roman" w:hint="default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w w:val="99"/>
                      <w:sz w:val="20"/>
                    </w:rPr>
                    <w:t>4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46.049988pt;margin-top:25.35293pt;width:22.65pt;height:19.3pt;mso-position-horizontal-relative:page;mso-position-vertical-relative:paragraph;z-index:1936;mso-wrap-distance-left:0;mso-wrap-distance-right:0" type="#_x0000_t202" filled="true" fillcolor="#ffffff" stroked="true" strokeweight=".75pt" strokecolor="#000000">
            <v:textbox inset="0,0,0,0">
              <w:txbxContent>
                <w:p>
                  <w:pPr>
                    <w:spacing w:before="71"/>
                    <w:ind w:left="1" w:right="0" w:firstLine="0"/>
                    <w:jc w:val="center"/>
                    <w:rPr>
                      <w:rFonts w:ascii="Times New Roman" w:hAnsi="Times New Roman" w:cs="Times New Roman" w:eastAsia="Times New Roman" w:hint="default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w w:val="99"/>
                      <w:sz w:val="20"/>
                    </w:rPr>
                    <w:t>7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/>
        <w:pict>
          <v:shape style="position:absolute;margin-left:148.050003pt;margin-top:12.857813pt;width:22.65pt;height:19.3pt;mso-position-horizontal-relative:page;mso-position-vertical-relative:paragraph;z-index:1960;mso-wrap-distance-left:0;mso-wrap-distance-right:0" type="#_x0000_t202" filled="true" fillcolor="#ffffff" stroked="true" strokeweight=".75pt" strokecolor="#000000">
            <v:textbox inset="0,0,0,0">
              <w:txbxContent>
                <w:p>
                  <w:pPr>
                    <w:spacing w:before="71"/>
                    <w:ind w:left="0" w:right="0" w:firstLine="0"/>
                    <w:jc w:val="center"/>
                    <w:rPr>
                      <w:rFonts w:ascii="Times New Roman" w:hAnsi="Times New Roman" w:cs="Times New Roman" w:eastAsia="Times New Roman" w:hint="default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w w:val="99"/>
                      <w:sz w:val="20"/>
                    </w:rPr>
                    <w:t>2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85.5pt;margin-top:39.807812pt;width:22.65pt;height:19.3pt;mso-position-horizontal-relative:page;mso-position-vertical-relative:paragraph;z-index:1984;mso-wrap-distance-left:0;mso-wrap-distance-right:0" type="#_x0000_t202" filled="true" fillcolor="#ffffff" stroked="true" strokeweight=".75pt" strokecolor="#000000">
            <v:textbox inset="0,0,0,0">
              <w:txbxContent>
                <w:p>
                  <w:pPr>
                    <w:spacing w:before="72"/>
                    <w:ind w:left="0" w:right="0" w:firstLine="0"/>
                    <w:jc w:val="center"/>
                    <w:rPr>
                      <w:rFonts w:ascii="Times New Roman" w:hAnsi="Times New Roman" w:cs="Times New Roman" w:eastAsia="Times New Roman" w:hint="default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w w:val="99"/>
                      <w:sz w:val="20"/>
                    </w:rPr>
                    <w:t>1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7"/>
          <w:szCs w:val="7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Heading4"/>
        <w:spacing w:line="240" w:lineRule="auto" w:before="174"/>
        <w:ind w:right="8"/>
        <w:jc w:val="center"/>
        <w:rPr>
          <w:b w:val="0"/>
          <w:bCs w:val="0"/>
          <w:i w:val="0"/>
          <w:u w:val="none"/>
        </w:rPr>
      </w:pPr>
      <w:r>
        <w:rPr/>
        <w:pict>
          <v:shape style="position:absolute;margin-left:78.550003pt;margin-top:28.783125pt;width:216pt;height:188.3pt;mso-position-horizontal-relative:page;mso-position-vertical-relative:paragraph;z-index:2128" type="#_x0000_t75" stroked="false">
            <v:imagedata r:id="rId35" o:title=""/>
            <w10:wrap type="none"/>
          </v:shape>
        </w:pict>
      </w:r>
      <w:r>
        <w:rPr>
          <w:rFonts w:ascii="Times New Roman" w:hAnsi="Times New Roman"/>
          <w:b w:val="0"/>
          <w:i w:val="0"/>
          <w:u w:val="none"/>
        </w:rPr>
      </w:r>
      <w:r>
        <w:rPr>
          <w:rFonts w:ascii="Times New Roman" w:hAnsi="Times New Roman"/>
          <w:b w:val="0"/>
          <w:i w:val="0"/>
          <w:spacing w:val="-60"/>
          <w:u w:val="thick" w:color="000000"/>
        </w:rPr>
        <w:t> </w:t>
      </w:r>
      <w:r>
        <w:rPr>
          <w:i/>
          <w:u w:val="thick" w:color="000000"/>
        </w:rPr>
        <w:t>Пример:</w:t>
      </w:r>
      <w:r>
        <w:rPr>
          <w:i/>
          <w:u w:val="none"/>
        </w:rPr>
      </w:r>
      <w:r>
        <w:rPr>
          <w:b w:val="0"/>
          <w:i w:val="0"/>
          <w:u w:val="none"/>
        </w:rPr>
      </w:r>
    </w:p>
    <w:p>
      <w:pPr>
        <w:spacing w:line="240" w:lineRule="auto" w:before="7"/>
        <w:rPr>
          <w:rFonts w:ascii="Times New Roman" w:hAnsi="Times New Roman" w:cs="Times New Roman" w:eastAsia="Times New Roman" w:hint="default"/>
          <w:b/>
          <w:bCs/>
          <w:i/>
          <w:sz w:val="23"/>
          <w:szCs w:val="23"/>
        </w:rPr>
      </w:pPr>
    </w:p>
    <w:p>
      <w:pPr>
        <w:spacing w:before="0"/>
        <w:ind w:left="4652" w:right="288" w:firstLine="54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 w:cs="Times New Roman" w:eastAsia="Times New Roman" w:hint="default"/>
          <w:i/>
          <w:sz w:val="24"/>
          <w:szCs w:val="24"/>
        </w:rPr>
        <w:t>Первоначальные установки на механизме углов места цели: «Уровень –</w:t>
      </w:r>
      <w:r>
        <w:rPr>
          <w:rFonts w:ascii="Times New Roman" w:hAnsi="Times New Roman" w:cs="Times New Roman" w:eastAsia="Times New Roman" w:hint="default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i/>
          <w:sz w:val="24"/>
          <w:szCs w:val="24"/>
        </w:rPr>
        <w:t>0-00»</w:t>
      </w:r>
      <w:r>
        <w:rPr>
          <w:rFonts w:ascii="Times New Roman" w:hAnsi="Times New Roman" w:cs="Times New Roman" w:eastAsia="Times New Roman" w:hint="default"/>
          <w:sz w:val="24"/>
          <w:szCs w:val="24"/>
        </w:rPr>
      </w:r>
    </w:p>
    <w:p>
      <w:pPr>
        <w:spacing w:before="0"/>
        <w:ind w:left="4652" w:right="285" w:firstLine="54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i/>
          <w:sz w:val="24"/>
        </w:rPr>
        <w:t>При вращении шкалы в сторону надписи БОЛЬШЕ углы места цели увеличиваются, </w:t>
      </w:r>
      <w:r>
        <w:rPr>
          <w:rFonts w:ascii="Times New Roman" w:hAnsi="Times New Roman"/>
          <w:i/>
          <w:spacing w:val="2"/>
          <w:sz w:val="24"/>
        </w:rPr>
        <w:t>при </w:t>
      </w:r>
      <w:r>
        <w:rPr>
          <w:rFonts w:ascii="Times New Roman" w:hAnsi="Times New Roman"/>
          <w:i/>
          <w:spacing w:val="2"/>
          <w:sz w:val="24"/>
        </w:rPr>
      </w:r>
      <w:r>
        <w:rPr>
          <w:rFonts w:ascii="Times New Roman" w:hAnsi="Times New Roman"/>
          <w:i/>
          <w:sz w:val="24"/>
        </w:rPr>
        <w:t>вращении  шкалы в сторону надписи </w:t>
      </w:r>
      <w:r>
        <w:rPr>
          <w:rFonts w:ascii="Times New Roman" w:hAnsi="Times New Roman"/>
          <w:i/>
          <w:spacing w:val="27"/>
          <w:sz w:val="24"/>
        </w:rPr>
        <w:t> </w:t>
      </w:r>
      <w:r>
        <w:rPr>
          <w:rFonts w:ascii="Times New Roman" w:hAnsi="Times New Roman"/>
          <w:i/>
          <w:sz w:val="24"/>
        </w:rPr>
        <w:t>МЕНЬШЕ</w:t>
      </w:r>
      <w:r>
        <w:rPr>
          <w:rFonts w:ascii="Times New Roman" w:hAnsi="Times New Roman"/>
          <w:sz w:val="24"/>
        </w:rPr>
      </w:r>
    </w:p>
    <w:p>
      <w:pPr>
        <w:spacing w:before="0"/>
        <w:ind w:left="1082" w:right="8" w:firstLine="0"/>
        <w:jc w:val="center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321.549988pt;margin-top:112.00312pt;width:240.5pt;height:187.15pt;mso-position-horizontal-relative:page;mso-position-vertical-relative:paragraph;z-index:2104" coordorigin="6431,2240" coordsize="4810,3743">
            <v:shape style="position:absolute;left:6431;top:2240;width:4810;height:3743" type="#_x0000_t75" stroked="false">
              <v:imagedata r:id="rId36" o:title=""/>
            </v:shape>
            <v:group style="position:absolute;left:7151;top:5300;width:2750;height:540" coordorigin="7151,5300" coordsize="2750,540">
              <v:shape style="position:absolute;left:7151;top:5300;width:2750;height:540" coordorigin="7151,5300" coordsize="2750,540" path="m7151,5840l9901,5840,9901,5300,7151,5300,7151,5840xe" filled="true" fillcolor="#ffffff" stroked="false">
                <v:path arrowok="t"/>
                <v:fill type="solid"/>
              </v:shape>
              <v:shape style="position:absolute;left:7151;top:5300;width:2750;height:540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before="81"/>
                        <w:ind w:left="246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уровень больше</w:t>
                      </w:r>
                      <w:r>
                        <w:rPr>
                          <w:rFonts w:ascii="Times New Roman" w:hAnsi="Times New Roman"/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-30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 w:hint="default"/>
          <w:i/>
          <w:sz w:val="24"/>
          <w:szCs w:val="24"/>
        </w:rPr>
        <w:t>–</w:t>
      </w:r>
      <w:r>
        <w:rPr>
          <w:rFonts w:ascii="Times New Roman" w:hAnsi="Times New Roman" w:cs="Times New Roman" w:eastAsia="Times New Roman" w:hint="default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i/>
          <w:sz w:val="24"/>
          <w:szCs w:val="24"/>
        </w:rPr>
        <w:t>уменьшаются.</w:t>
      </w:r>
      <w:r>
        <w:rPr>
          <w:rFonts w:ascii="Times New Roman" w:hAnsi="Times New Roman" w:cs="Times New Roman" w:eastAsia="Times New Roman" w:hint="default"/>
          <w:sz w:val="24"/>
          <w:szCs w:val="24"/>
        </w:rPr>
      </w:r>
    </w:p>
    <w:p>
      <w:pPr>
        <w:spacing w:after="0"/>
        <w:jc w:val="center"/>
        <w:rPr>
          <w:rFonts w:ascii="Times New Roman" w:hAnsi="Times New Roman" w:cs="Times New Roman" w:eastAsia="Times New Roman" w:hint="default"/>
          <w:sz w:val="24"/>
          <w:szCs w:val="24"/>
        </w:rPr>
        <w:sectPr>
          <w:pgSz w:w="11910" w:h="16840"/>
          <w:pgMar w:header="0" w:footer="615" w:top="1060" w:bottom="800" w:left="1420" w:right="560"/>
        </w:sectPr>
      </w:pPr>
    </w:p>
    <w:p>
      <w:pPr>
        <w:pStyle w:val="Heading1"/>
        <w:numPr>
          <w:ilvl w:val="1"/>
          <w:numId w:val="1"/>
        </w:numPr>
        <w:tabs>
          <w:tab w:pos="2685" w:val="left" w:leader="none"/>
        </w:tabs>
        <w:spacing w:line="240" w:lineRule="auto" w:before="28" w:after="0"/>
        <w:ind w:left="2684" w:right="0" w:hanging="479"/>
        <w:jc w:val="left"/>
        <w:rPr>
          <w:b w:val="0"/>
          <w:bCs w:val="0"/>
        </w:rPr>
      </w:pPr>
      <w:r>
        <w:rPr/>
        <w:pict>
          <v:shape style="position:absolute;margin-left:82.349998pt;margin-top:453.799988pt;width:329.6pt;height:359.4pt;mso-position-horizontal-relative:page;mso-position-vertical-relative:page;z-index:-6798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5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5"/>
                      <w:szCs w:val="25"/>
                    </w:rPr>
                  </w:pPr>
                </w:p>
                <w:p>
                  <w:pPr>
                    <w:pStyle w:val="BodyText"/>
                    <w:spacing w:line="271" w:lineRule="exact"/>
                    <w:ind w:left="1170" w:right="0"/>
                    <w:jc w:val="center"/>
                    <w:rPr>
                      <w:rFonts w:ascii="Times New Roman" w:hAnsi="Times New Roman" w:cs="Times New Roman" w:eastAsia="Times New Roman" w:hint="default"/>
                    </w:rPr>
                  </w:pPr>
                  <w:r>
                    <w:rPr>
                      <w:rFonts w:ascii="Times New Roman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t>Механизм поперечного</w:t>
      </w:r>
      <w:r>
        <w:rPr>
          <w:spacing w:val="-10"/>
        </w:rPr>
        <w:t> </w:t>
      </w:r>
      <w:r>
        <w:rPr/>
        <w:t>качания</w:t>
      </w:r>
      <w:r>
        <w:rPr>
          <w:b w:val="0"/>
        </w:rPr>
      </w:r>
    </w:p>
    <w:p>
      <w:pPr>
        <w:pStyle w:val="BodyText"/>
        <w:spacing w:line="240" w:lineRule="auto" w:before="268"/>
        <w:ind w:right="117" w:firstLine="708"/>
        <w:jc w:val="both"/>
      </w:pPr>
      <w:r>
        <w:rPr/>
        <w:pict>
          <v:group style="position:absolute;margin-left:82.349998pt;margin-top:71.573074pt;width:419.2pt;height:666.55pt;mso-position-horizontal-relative:page;mso-position-vertical-relative:paragraph;z-index:-67960" coordorigin="1647,1431" coordsize="8384,13331">
            <v:shape style="position:absolute;left:7331;top:1431;width:2700;height:6300" type="#_x0000_t75" stroked="false">
              <v:imagedata r:id="rId38" o:title=""/>
            </v:shape>
            <v:shape style="position:absolute;left:1647;top:7580;width:6592;height:7182" type="#_x0000_t75" stroked="false">
              <v:imagedata r:id="rId39" o:title=""/>
            </v:shape>
            <v:group style="position:absolute;left:3911;top:3771;width:3420;height:720" coordorigin="3911,3771" coordsize="3420,720">
              <v:shape style="position:absolute;left:3911;top:3771;width:3420;height:720" coordorigin="3911,3771" coordsize="3420,720" path="m3911,3771l3911,4491,6695,4491,6695,4241,6932,4241,6932,4311,7331,4131,6932,3951,6932,4021,6695,4021,6695,3771,3911,3771xe" filled="false" stroked="true" strokeweight=".75pt" strokecolor="#000000">
                <v:path arrowok="t"/>
              </v:shape>
            </v:group>
            <v:group style="position:absolute;left:8286;top:5799;width:1139;height:809" coordorigin="8286,5799" coordsize="1139,809">
              <v:shape style="position:absolute;left:8286;top:5799;width:1139;height:809" coordorigin="8286,5799" coordsize="1139,809" path="m9424,6161l9392,6047,9359,5996,9317,5949,9266,5908,9207,5872,9141,5843,9069,5820,8991,5806,8910,5799,8826,5800,8742,5811,8663,5830,8588,5855,8520,5888,8459,5926,8406,5970,8361,6019,8326,6071,8301,6126,8286,6244,8296,6303,8351,6410,8393,6457,8444,6498,8503,6534,8569,6563,8641,6585,8719,6600,8800,6607,8884,6605,8968,6595,9047,6576,9122,6551,9190,6518,9251,6480,9304,6436,9349,6387,9384,6335,9409,6279,9424,6161xe" filled="false" stroked="true" strokeweight="2pt" strokecolor="#c0c0c0">
                <v:path arrowok="t"/>
              </v:shape>
            </v:group>
            <v:group style="position:absolute;left:6481;top:5787;width:1802;height:551" coordorigin="6481,5787" coordsize="1802,551">
              <v:shape style="position:absolute;left:6481;top:5787;width:1802;height:551" coordorigin="6481,5787" coordsize="1802,551" path="m6602,5826l6591,5864,8272,6338,8282,6299,6602,5826xe" filled="true" fillcolor="#000000" stroked="false">
                <v:path arrowok="t"/>
                <v:fill type="solid"/>
              </v:shape>
              <v:shape style="position:absolute;left:6481;top:5787;width:1802;height:551" coordorigin="6481,5787" coordsize="1802,551" path="m6613,5787l6481,5812,6580,5903,6591,5864,6572,5859,6583,5820,6603,5820,6613,5787xe" filled="true" fillcolor="#000000" stroked="false">
                <v:path arrowok="t"/>
                <v:fill type="solid"/>
              </v:shape>
              <v:shape style="position:absolute;left:6481;top:5787;width:1802;height:551" coordorigin="6481,5787" coordsize="1802,551" path="m6583,5820l6572,5859,6591,5864,6602,5826,6583,5820xe" filled="true" fillcolor="#000000" stroked="false">
                <v:path arrowok="t"/>
                <v:fill type="solid"/>
              </v:shape>
              <v:shape style="position:absolute;left:6481;top:5787;width:1802;height:551" coordorigin="6481,5787" coordsize="1802,551" path="m6603,5820l6583,5820,6602,5826,6603,5820xe" filled="true" fillcolor="#000000" stroked="false">
                <v:path arrowok="t"/>
                <v:fill type="solid"/>
              </v:shape>
            </v:group>
            <v:group style="position:absolute;left:1820;top:12221;width:499;height:509" coordorigin="1820,12221" coordsize="499,509">
              <v:shape style="position:absolute;left:1820;top:12221;width:499;height:509" coordorigin="1820,12221" coordsize="499,509" path="m2201,12601l2236,12730,2310,12635,2275,12635,2236,12629,2239,12609,2201,12601xe" filled="true" fillcolor="#ffffff" stroked="false">
                <v:path arrowok="t"/>
                <v:fill type="solid"/>
              </v:shape>
              <v:shape style="position:absolute;left:1820;top:12221;width:499;height:509" coordorigin="1820,12221" coordsize="499,509" path="m2239,12609l2236,12629,2275,12635,2278,12616,2239,12609xe" filled="true" fillcolor="#ffffff" stroked="false">
                <v:path arrowok="t"/>
                <v:fill type="solid"/>
              </v:shape>
              <v:shape style="position:absolute;left:1820;top:12221;width:499;height:509" coordorigin="1820,12221" coordsize="499,509" path="m2278,12616l2275,12635,2310,12635,2318,12624,2278,12616xe" filled="true" fillcolor="#ffffff" stroked="false">
                <v:path arrowok="t"/>
                <v:fill type="solid"/>
              </v:shape>
              <v:shape style="position:absolute;left:1820;top:12221;width:499;height:509" coordorigin="1820,12221" coordsize="499,509" path="m2240,12601l2239,12609,2278,12616,2280,12605,2280,12604,2280,12602,2240,12602,2240,12601xe" filled="true" fillcolor="#ffffff" stroked="false">
                <v:path arrowok="t"/>
                <v:fill type="solid"/>
              </v:shape>
              <v:shape style="position:absolute;left:1820;top:12221;width:499;height:509" coordorigin="1820,12221" coordsize="499,509" path="m2240,12599l2240,12601,2240,12602,2240,12599xe" filled="true" fillcolor="#ffffff" stroked="false">
                <v:path arrowok="t"/>
                <v:fill type="solid"/>
              </v:shape>
              <v:shape style="position:absolute;left:1820;top:12221;width:499;height:509" coordorigin="1820,12221" coordsize="499,509" path="m2280,12599l2240,12599,2240,12602,2280,12602,2280,12599xe" filled="true" fillcolor="#ffffff" stroked="false">
                <v:path arrowok="t"/>
                <v:fill type="solid"/>
              </v:shape>
              <v:shape style="position:absolute;left:1820;top:12221;width:499;height:509" coordorigin="1820,12221" coordsize="499,509" path="m2069,12261l1901,12261,1918,12262,1936,12263,2002,12277,2063,12303,2117,12340,2163,12386,2200,12440,2225,12501,2238,12568,2240,12601,2240,12599,2280,12599,2280,12582,2263,12488,2234,12420,2193,12359,2141,12308,2081,12267,2069,12261xe" filled="true" fillcolor="#ffffff" stroked="false">
                <v:path arrowok="t"/>
                <v:fill type="solid"/>
              </v:shape>
              <v:shape style="position:absolute;left:1820;top:12221;width:499;height:509" coordorigin="1820,12221" coordsize="499,509" path="m1900,12221l1880,12222,1859,12224,1839,12226,1820,12230,1828,12269,1847,12266,1865,12263,1883,12262,1901,12261,2069,12261,2047,12251,1976,12229,1919,12222,1900,12221xe" filled="true" fillcolor="#ffffff" stroked="false">
                <v:path arrowok="t"/>
                <v:fill type="solid"/>
              </v:shape>
            </v:group>
            <v:group style="position:absolute;left:2546;top:11924;width:327;height:494" coordorigin="2546,11924" coordsize="327,494">
              <v:shape style="position:absolute;left:2546;top:11924;width:327;height:494" coordorigin="2546,11924" coordsize="327,494" path="m2755,12289l2790,12418,2864,12323,2829,12323,2790,12317,2793,12297,2755,12289xe" filled="true" fillcolor="#ffffff" stroked="false">
                <v:path arrowok="t"/>
                <v:fill type="solid"/>
              </v:shape>
              <v:shape style="position:absolute;left:2546;top:11924;width:327;height:494" coordorigin="2546,11924" coordsize="327,494" path="m2793,12297l2790,12317,2829,12323,2832,12304,2793,12297xe" filled="true" fillcolor="#ffffff" stroked="false">
                <v:path arrowok="t"/>
                <v:fill type="solid"/>
              </v:shape>
              <v:shape style="position:absolute;left:2546;top:11924;width:327;height:494" coordorigin="2546,11924" coordsize="327,494" path="m2832,12304l2829,12323,2864,12323,2872,12312,2832,12304xe" filled="true" fillcolor="#ffffff" stroked="false">
                <v:path arrowok="t"/>
                <v:fill type="solid"/>
              </v:shape>
              <v:shape style="position:absolute;left:2546;top:11924;width:327;height:494" coordorigin="2546,11924" coordsize="327,494" path="m2794,12289l2793,12297,2832,12304,2834,12293,2834,12291,2794,12291,2794,12289xe" filled="true" fillcolor="#ffffff" stroked="false">
                <v:path arrowok="t"/>
                <v:fill type="solid"/>
              </v:shape>
              <v:shape style="position:absolute;left:2546;top:11924;width:327;height:494" coordorigin="2546,11924" coordsize="327,494" path="m2794,12287l2794,12289,2794,12291,2794,12287xe" filled="true" fillcolor="#ffffff" stroked="false">
                <v:path arrowok="t"/>
                <v:fill type="solid"/>
              </v:shape>
              <v:shape style="position:absolute;left:2546;top:11924;width:327;height:494" coordorigin="2546,11924" coordsize="327,494" path="m2834,12287l2794,12287,2794,12291,2834,12291,2834,12287xe" filled="true" fillcolor="#ffffff" stroked="false">
                <v:path arrowok="t"/>
                <v:fill type="solid"/>
              </v:shape>
              <v:shape style="position:absolute;left:2546;top:11924;width:327;height:494" coordorigin="2546,11924" coordsize="327,494" path="m2558,11924l2546,11963,2574,11972,2600,11983,2669,12027,2726,12085,2766,12156,2789,12235,2794,12289,2794,12287,2834,12287,2833,12257,2822,12196,2802,12138,2774,12085,2737,12037,2693,11995,2643,11960,2587,11934,2558,11924xe" filled="true" fillcolor="#ffffff" stroked="false">
                <v:path arrowok="t"/>
                <v:fill type="solid"/>
              </v:shape>
              <v:shape style="position:absolute;left:2907;top:12152;width:199;height:247" type="#_x0000_t75" stroked="false">
                <v:imagedata r:id="rId40" o:title=""/>
              </v:shape>
              <v:shape style="position:absolute;left:2869;top:11560;width:120;height:389" type="#_x0000_t75" stroked="false">
                <v:imagedata r:id="rId41" o:title=""/>
              </v:shape>
            </v:group>
            <v:group style="position:absolute;left:1729;top:13154;width:453;height:386" coordorigin="1729,13154" coordsize="453,386">
              <v:shape style="position:absolute;left:1729;top:13154;width:453;height:386" coordorigin="1729,13154" coordsize="453,386" path="m1729,13540l2182,13540,2182,13154,1729,13154,1729,13540xe" filled="true" fillcolor="#ffffff" stroked="false">
                <v:path arrowok="t"/>
                <v:fill type="solid"/>
              </v:shape>
            </v:group>
            <v:group style="position:absolute;left:2036;top:12771;width:119;height:401" coordorigin="2036,12771" coordsize="119,401">
              <v:shape style="position:absolute;left:2036;top:12771;width:119;height:401" coordorigin="2036,12771" coordsize="119,401" path="m2076,12888l2039,13167,2079,13172,2115,12893,2076,12888xe" filled="true" fillcolor="#000000" stroked="false">
                <v:path arrowok="t"/>
                <v:fill type="solid"/>
              </v:shape>
              <v:shape style="position:absolute;left:2036;top:12771;width:119;height:401" coordorigin="2036,12771" coordsize="119,401" path="m2145,12868l2078,12868,2118,12873,2115,12893,2155,12898,2145,12868xe" filled="true" fillcolor="#000000" stroked="false">
                <v:path arrowok="t"/>
                <v:fill type="solid"/>
              </v:shape>
              <v:shape style="position:absolute;left:2036;top:12771;width:119;height:401" coordorigin="2036,12771" coordsize="119,401" path="m2078,12868l2076,12888,2115,12893,2118,12873,2078,12868xe" filled="true" fillcolor="#000000" stroked="false">
                <v:path arrowok="t"/>
                <v:fill type="solid"/>
              </v:shape>
              <v:shape style="position:absolute;left:2036;top:12771;width:119;height:401" coordorigin="2036,12771" coordsize="119,401" path="m2111,12771l2036,12883,2076,12888,2078,12868,2145,12868,2111,12771xe" filled="true" fillcolor="#000000" stroked="false">
                <v:path arrowok="t"/>
                <v:fill type="solid"/>
              </v:shape>
            </v:group>
            <v:group style="position:absolute;left:2670;top:12730;width:453;height:386" coordorigin="2670,12730" coordsize="453,386">
              <v:shape style="position:absolute;left:2670;top:12730;width:453;height:386" coordorigin="2670,12730" coordsize="453,386" path="m2670,13116l3123,13116,3123,12730,2670,12730,2670,13116xe" filled="true" fillcolor="#ffffff" stroked="false">
                <v:path arrowok="t"/>
                <v:fill type="solid"/>
              </v:shape>
              <v:shape style="position:absolute;left:2629;top:12415;width:154;height:348" type="#_x0000_t75" stroked="false">
                <v:imagedata r:id="rId42" o:title=""/>
              </v:shape>
              <v:shape style="position:absolute;left:2972;top:12430;width:119;height:299" type="#_x0000_t75" stroked="false">
                <v:imagedata r:id="rId43" o:title=""/>
              </v:shape>
            </v:group>
            <v:group style="position:absolute;left:2040;top:10480;width:453;height:386" coordorigin="2040,10480" coordsize="453,386">
              <v:shape style="position:absolute;left:2040;top:10480;width:453;height:386" coordorigin="2040,10480" coordsize="453,386" path="m2040,10866l2493,10866,2493,10480,2040,10480,2040,10866xe" filled="true" fillcolor="#ffffff" stroked="false">
                <v:path arrowok="t"/>
                <v:fill type="solid"/>
              </v:shape>
            </v:group>
            <v:group style="position:absolute;left:2468;top:10672;width:416;height:547" coordorigin="2468,10672" coordsize="416,547">
              <v:shape style="position:absolute;left:2468;top:10672;width:416;height:547" coordorigin="2468,10672" coordsize="416,547" path="m2796,11135l2764,11159,2884,11219,2872,11151,2808,11151,2796,11135xe" filled="true" fillcolor="#000000" stroked="false">
                <v:path arrowok="t"/>
                <v:fill type="solid"/>
              </v:shape>
              <v:shape style="position:absolute;left:2468;top:10672;width:416;height:547" coordorigin="2468,10672" coordsize="416,547" path="m2828,11111l2796,11135,2808,11151,2840,11127,2828,11111xe" filled="true" fillcolor="#000000" stroked="false">
                <v:path arrowok="t"/>
                <v:fill type="solid"/>
              </v:shape>
              <v:shape style="position:absolute;left:2468;top:10672;width:416;height:547" coordorigin="2468,10672" coordsize="416,547" path="m2860,11087l2828,11111,2840,11127,2808,11151,2872,11151,2860,11087xe" filled="true" fillcolor="#000000" stroked="false">
                <v:path arrowok="t"/>
                <v:fill type="solid"/>
              </v:shape>
              <v:shape style="position:absolute;left:2468;top:10672;width:416;height:547" coordorigin="2468,10672" coordsize="416,547" path="m2500,10672l2468,10696,2796,11135,2828,11111,2500,10672xe" filled="true" fillcolor="#000000" stroked="false">
                <v:path arrowok="t"/>
                <v:fill type="solid"/>
              </v:shape>
            </v:group>
            <v:group style="position:absolute;left:1931;top:11331;width:453;height:386" coordorigin="1931,11331" coordsize="453,386">
              <v:shape style="position:absolute;left:1931;top:11331;width:453;height:386" coordorigin="1931,11331" coordsize="453,386" path="m1931,11717l2384,11717,2384,11331,1931,11331,1931,11717xe" filled="true" fillcolor="#ffffff" stroked="false">
                <v:path arrowok="t"/>
                <v:fill type="solid"/>
              </v:shape>
            </v:group>
            <v:group style="position:absolute;left:2364;top:11556;width:410;height:162" coordorigin="2364,11556" coordsize="410,162">
              <v:shape style="position:absolute;left:2364;top:11556;width:410;height:162" coordorigin="2364,11556" coordsize="410,162" path="m2653,11680l2642,11718,2774,11694,2764,11685,2672,11685,2653,11680xe" filled="true" fillcolor="#000000" stroked="false">
                <v:path arrowok="t"/>
                <v:fill type="solid"/>
              </v:shape>
              <v:shape style="position:absolute;left:2364;top:11556;width:410;height:162" coordorigin="2364,11556" coordsize="410,162" path="m2665,11641l2653,11680,2672,11685,2684,11647,2665,11641xe" filled="true" fillcolor="#000000" stroked="false">
                <v:path arrowok="t"/>
                <v:fill type="solid"/>
              </v:shape>
              <v:shape style="position:absolute;left:2364;top:11556;width:410;height:162" coordorigin="2364,11556" coordsize="410,162" path="m2676,11603l2665,11641,2684,11647,2672,11685,2764,11685,2676,11603xe" filled="true" fillcolor="#000000" stroked="false">
                <v:path arrowok="t"/>
                <v:fill type="solid"/>
              </v:shape>
              <v:shape style="position:absolute;left:2364;top:11556;width:410;height:162" coordorigin="2364,11556" coordsize="410,162" path="m2376,11556l2364,11595,2653,11680,2665,11641,2376,11556xe" filled="true" fillcolor="#000000" stroked="false">
                <v:path arrowok="t"/>
                <v:fill type="solid"/>
              </v:shape>
            </v:group>
            <v:group style="position:absolute;left:3349;top:10619;width:453;height:386" coordorigin="3349,10619" coordsize="453,386">
              <v:shape style="position:absolute;left:3349;top:10619;width:453;height:386" coordorigin="3349,10619" coordsize="453,386" path="m3349,11005l3802,11005,3802,10619,3349,10619,3349,11005xe" filled="true" fillcolor="#ffffff" stroked="false">
                <v:path arrowok="t"/>
                <v:fill type="solid"/>
              </v:shape>
            </v:group>
            <v:group style="position:absolute;left:3766;top:10745;width:411;height:267" coordorigin="3766,10745" coordsize="411,267">
              <v:shape style="position:absolute;left:3766;top:10745;width:411;height:267" coordorigin="3766,10745" coordsize="411,267" path="m4065,10966l4043,11000,4177,11012,4155,10976,4082,10976,4065,10966xe" filled="true" fillcolor="#ffffff" stroked="false">
                <v:path arrowok="t"/>
                <v:fill type="solid"/>
              </v:shape>
              <v:shape style="position:absolute;left:3766;top:10745;width:411;height:267" coordorigin="3766,10745" coordsize="411,267" path="m4086,10932l4065,10966,4082,10976,4103,10942,4086,10932xe" filled="true" fillcolor="#ffffff" stroked="false">
                <v:path arrowok="t"/>
                <v:fill type="solid"/>
              </v:shape>
              <v:shape style="position:absolute;left:3766;top:10745;width:411;height:267" coordorigin="3766,10745" coordsize="411,267" path="m4107,10898l4086,10932,4103,10942,4082,10976,4155,10976,4107,10898xe" filled="true" fillcolor="#ffffff" stroked="false">
                <v:path arrowok="t"/>
                <v:fill type="solid"/>
              </v:shape>
              <v:shape style="position:absolute;left:3766;top:10745;width:411;height:267" coordorigin="3766,10745" coordsize="411,267" path="m3788,10745l3766,10779,4065,10966,4086,10932,3788,10745xe" filled="true" fillcolor="#ffffff" stroked="false">
                <v:path arrowok="t"/>
                <v:fill type="solid"/>
              </v:shape>
            </v:group>
            <v:group style="position:absolute;left:4853;top:11883;width:453;height:386" coordorigin="4853,11883" coordsize="453,386">
              <v:shape style="position:absolute;left:4853;top:11883;width:453;height:386" coordorigin="4853,11883" coordsize="453,386" path="m4853,12269l5306,12269,5306,11883,4853,11883,4853,12269xe" filled="true" fillcolor="#ffffff" stroked="false">
                <v:path arrowok="t"/>
                <v:fill type="solid"/>
              </v:shape>
              <v:shape style="position:absolute;left:2948;top:4559;width:4327;height:2893" type="#_x0000_t75" stroked="false">
                <v:imagedata r:id="rId44" o:title=""/>
              </v:shape>
            </v:group>
            <v:group style="position:absolute;left:5531;top:6265;width:453;height:386" coordorigin="5531,6265" coordsize="453,386">
              <v:shape style="position:absolute;left:5531;top:6265;width:453;height:386" coordorigin="5531,6265" coordsize="453,386" path="m5531,6651l5984,6651,5984,6265,5531,6265,5531,6651xe" filled="true" fillcolor="#ffffff" stroked="false">
                <v:path arrowok="t"/>
                <v:fill type="solid"/>
              </v:shape>
            </v:group>
            <v:group style="position:absolute;left:5216;top:11319;width:207;height:562" coordorigin="5216,11319" coordsize="207,562">
              <v:shape style="position:absolute;left:5216;top:11319;width:207;height:562" coordorigin="5216,11319" coordsize="207,562" path="m5346,11429l5216,11870,5254,11881,5384,11440,5346,11429xe" filled="true" fillcolor="#333333" stroked="false">
                <v:path arrowok="t"/>
                <v:fill type="solid"/>
              </v:shape>
              <v:shape style="position:absolute;left:5216;top:11319;width:207;height:562" coordorigin="5216,11319" coordsize="207,562" path="m5415,11410l5352,11410,5390,11421,5384,11440,5423,11451,5415,11410xe" filled="true" fillcolor="#333333" stroked="false">
                <v:path arrowok="t"/>
                <v:fill type="solid"/>
              </v:shape>
              <v:shape style="position:absolute;left:5216;top:11319;width:207;height:562" coordorigin="5216,11319" coordsize="207,562" path="m5352,11410l5346,11429,5384,11440,5390,11421,5352,11410xe" filled="true" fillcolor="#333333" stroked="false">
                <v:path arrowok="t"/>
                <v:fill type="solid"/>
              </v:shape>
              <v:shape style="position:absolute;left:5216;top:11319;width:207;height:562" coordorigin="5216,11319" coordsize="207,562" path="m5399,11319l5308,11418,5346,11429,5352,11410,5415,11410,5399,11319xe" filled="true" fillcolor="#333333" stroked="false">
                <v:path arrowok="t"/>
                <v:fill type="solid"/>
              </v:shape>
            </v:group>
            <v:group style="position:absolute;left:5711;top:9171;width:453;height:386" coordorigin="5711,9171" coordsize="453,386">
              <v:shape style="position:absolute;left:5711;top:9171;width:453;height:386" coordorigin="5711,9171" coordsize="453,386" path="m5711,9557l6164,9557,6164,9171,5711,9171,5711,9557xe" filled="true" fillcolor="#ffffff" stroked="false">
                <v:path arrowok="t"/>
                <v:fill type="solid"/>
              </v:shape>
              <v:shape style="position:absolute;left:5813;top:9561;width:147;height:368" type="#_x0000_t75" stroked="false">
                <v:imagedata r:id="rId45" o:title=""/>
              </v:shape>
            </v:group>
            <v:group style="position:absolute;left:7511;top:10251;width:453;height:386" coordorigin="7511,10251" coordsize="453,386">
              <v:shape style="position:absolute;left:7511;top:10251;width:453;height:386" coordorigin="7511,10251" coordsize="453,386" path="m7511,10637l7964,10637,7964,10251,7511,10251,7511,10637xe" filled="true" fillcolor="#ffffff" stroked="false">
                <v:path arrowok="t"/>
                <v:fill type="solid"/>
              </v:shape>
            </v:group>
            <v:group style="position:absolute;left:6784;top:10415;width:720;height:418" coordorigin="6784,10415" coordsize="720,418">
              <v:shape style="position:absolute;left:6784;top:10415;width:720;height:418" coordorigin="6784,10415" coordsize="720,418" path="m6859,10721l6784,10832,6918,10826,6904,10801,6881,10801,6861,10766,6879,10756,6859,10721xe" filled="true" fillcolor="#333333" stroked="false">
                <v:path arrowok="t"/>
                <v:fill type="solid"/>
              </v:shape>
              <v:shape style="position:absolute;left:6784;top:10415;width:720;height:418" coordorigin="6784,10415" coordsize="720,418" path="m6879,10756l6861,10766,6881,10801,6898,10791,6879,10756xe" filled="true" fillcolor="#333333" stroked="false">
                <v:path arrowok="t"/>
                <v:fill type="solid"/>
              </v:shape>
              <v:shape style="position:absolute;left:6784;top:10415;width:720;height:418" coordorigin="6784,10415" coordsize="720,418" path="m6898,10791l6881,10801,6904,10801,6898,10791xe" filled="true" fillcolor="#333333" stroked="false">
                <v:path arrowok="t"/>
                <v:fill type="solid"/>
              </v:shape>
              <v:shape style="position:absolute;left:6784;top:10415;width:720;height:418" coordorigin="6784,10415" coordsize="720,418" path="m7484,10415l6879,10756,6898,10791,7504,10450,7484,10415xe" filled="true" fillcolor="#333333" stroked="false">
                <v:path arrowok="t"/>
                <v:fill type="solid"/>
              </v:shape>
            </v:group>
            <v:group style="position:absolute;left:7519;top:11039;width:453;height:386" coordorigin="7519,11039" coordsize="453,386">
              <v:shape style="position:absolute;left:7519;top:11039;width:453;height:386" coordorigin="7519,11039" coordsize="453,386" path="m7519,11425l7972,11425,7972,11039,7519,11039,7519,11425xe" filled="true" fillcolor="#ffffff" stroked="false">
                <v:path arrowok="t"/>
                <v:fill type="solid"/>
              </v:shape>
            </v:group>
            <v:group style="position:absolute;left:7500;top:11406;width:301;height:571" coordorigin="7500,11406" coordsize="301,571">
              <v:shape style="position:absolute;left:7500;top:11406;width:301;height:571" coordorigin="7500,11406" coordsize="301,571" path="m7500,11843l7500,11977,7608,11897,7607,11897,7563,11897,7527,11879,7536,11861,7500,11843xe" filled="true" fillcolor="#808080" stroked="false">
                <v:path arrowok="t"/>
                <v:fill type="solid"/>
              </v:shape>
              <v:shape style="position:absolute;left:7500;top:11406;width:301;height:571" coordorigin="7500,11406" coordsize="301,571" path="m7536,11861l7527,11879,7563,11897,7572,11879,7536,11861xe" filled="true" fillcolor="#808080" stroked="false">
                <v:path arrowok="t"/>
                <v:fill type="solid"/>
              </v:shape>
              <v:shape style="position:absolute;left:7500;top:11406;width:301;height:571" coordorigin="7500,11406" coordsize="301,571" path="m7572,11879l7563,11897,7607,11897,7572,11879xe" filled="true" fillcolor="#808080" stroked="false">
                <v:path arrowok="t"/>
                <v:fill type="solid"/>
              </v:shape>
              <v:shape style="position:absolute;left:7500;top:11406;width:301;height:571" coordorigin="7500,11406" coordsize="301,571" path="m7765,11406l7536,11861,7572,11879,7801,11424,7765,11406xe" filled="true" fillcolor="#808080" stroked="false">
                <v:path arrowok="t"/>
                <v:fill type="solid"/>
              </v:shape>
            </v:group>
            <v:group style="position:absolute;left:7122;top:12112;width:870;height:495" coordorigin="7122,12112" coordsize="870,495">
              <v:shape style="position:absolute;left:7122;top:12112;width:870;height:495" coordorigin="7122,12112" coordsize="870,495" path="m7197,12496l7122,12607,7256,12600,7242,12575,7219,12575,7199,12541,7216,12531,7197,12496xe" filled="true" fillcolor="#000000" stroked="false">
                <v:path arrowok="t"/>
                <v:fill type="solid"/>
              </v:shape>
              <v:shape style="position:absolute;left:7122;top:12112;width:870;height:495" coordorigin="7122,12112" coordsize="870,495" path="m7216,12531l7199,12541,7219,12575,7236,12566,7216,12531xe" filled="true" fillcolor="#000000" stroked="false">
                <v:path arrowok="t"/>
                <v:fill type="solid"/>
              </v:shape>
              <v:shape style="position:absolute;left:7122;top:12112;width:870;height:495" coordorigin="7122,12112" coordsize="870,495" path="m7236,12566l7219,12575,7242,12575,7236,12566xe" filled="true" fillcolor="#000000" stroked="false">
                <v:path arrowok="t"/>
                <v:fill type="solid"/>
              </v:shape>
              <v:shape style="position:absolute;left:7122;top:12112;width:870;height:495" coordorigin="7122,12112" coordsize="870,495" path="m7878,12154l7216,12531,7236,12566,7898,12189,7878,12154xe" filled="true" fillcolor="#000000" stroked="false">
                <v:path arrowok="t"/>
                <v:fill type="solid"/>
              </v:shape>
              <v:shape style="position:absolute;left:7122;top:12112;width:870;height:495" coordorigin="7122,12112" coordsize="870,495" path="m7971,12144l7895,12144,7915,12179,7898,12189,7917,12224,7971,12144xe" filled="true" fillcolor="#000000" stroked="false">
                <v:path arrowok="t"/>
                <v:fill type="solid"/>
              </v:shape>
              <v:shape style="position:absolute;left:7122;top:12112;width:870;height:495" coordorigin="7122,12112" coordsize="870,495" path="m7895,12144l7878,12154,7898,12189,7915,12179,7895,12144xe" filled="true" fillcolor="#000000" stroked="false">
                <v:path arrowok="t"/>
                <v:fill type="solid"/>
              </v:shape>
              <v:shape style="position:absolute;left:7122;top:12112;width:870;height:495" coordorigin="7122,12112" coordsize="870,495" path="m7992,12112l7858,12120,7878,12154,7895,12144,7971,12144,7992,12112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/>
          <w:b/>
          <w:w w:val="100"/>
        </w:rPr>
      </w:r>
      <w:r>
        <w:rPr>
          <w:rFonts w:ascii="Times New Roman" w:hAnsi="Times New Roman"/>
          <w:b/>
          <w:u w:val="thick" w:color="000000"/>
        </w:rPr>
        <w:t>Механизм поперечного качания </w:t>
      </w:r>
      <w:r>
        <w:rPr>
          <w:rFonts w:ascii="Times New Roman" w:hAnsi="Times New Roman"/>
          <w:b/>
        </w:rPr>
      </w:r>
      <w:r>
        <w:rPr/>
        <w:t>служит для горизонтирования панорамы по поперечному уровню, что исключает ошибки наводки в горизонтальной плоскости при боковом крене самоходной гаубицы. Горизонтирование панорамы в поперечном направлении производится вращением маховичка до вывода пузырька поперечного  уровня в среднее</w:t>
      </w:r>
      <w:r>
        <w:rPr>
          <w:spacing w:val="-7"/>
        </w:rPr>
        <w:t> </w:t>
      </w:r>
      <w:r>
        <w:rPr/>
        <w:t>положение.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BodyText"/>
        <w:tabs>
          <w:tab w:pos="2021" w:val="left" w:leader="none"/>
        </w:tabs>
        <w:spacing w:line="240" w:lineRule="auto"/>
        <w:ind w:right="3176" w:firstLine="540"/>
        <w:jc w:val="both"/>
      </w:pPr>
      <w:r>
        <w:rPr/>
        <w:t>При вращении маховичка </w:t>
      </w:r>
      <w:r>
        <w:rPr>
          <w:rFonts w:ascii="Times New Roman" w:hAnsi="Times New Roman"/>
        </w:rPr>
        <w:t>(1) </w:t>
      </w:r>
      <w:r>
        <w:rPr/>
        <w:t>вращение передается через конические шестерни </w:t>
      </w:r>
      <w:r>
        <w:rPr>
          <w:rFonts w:ascii="Times New Roman" w:hAnsi="Times New Roman"/>
        </w:rPr>
        <w:t>(2) </w:t>
      </w:r>
      <w:r>
        <w:rPr/>
        <w:t>на винт </w:t>
      </w:r>
      <w:r>
        <w:rPr>
          <w:rFonts w:ascii="Times New Roman" w:hAnsi="Times New Roman"/>
        </w:rPr>
        <w:t>(3)</w:t>
      </w:r>
      <w:r>
        <w:rPr/>
        <w:t>, гайку </w:t>
      </w:r>
      <w:r>
        <w:rPr>
          <w:rFonts w:ascii="Times New Roman" w:hAnsi="Times New Roman"/>
        </w:rPr>
        <w:t>(4)</w:t>
      </w:r>
      <w:r>
        <w:rPr/>
        <w:t>, которая перемещается поступательно вверх, вниз. При этом ось прицела </w:t>
      </w:r>
      <w:r>
        <w:rPr>
          <w:rFonts w:ascii="Times New Roman" w:hAnsi="Times New Roman"/>
        </w:rPr>
        <w:t>(5) </w:t>
      </w:r>
      <w:r>
        <w:rPr/>
        <w:t>остается неподвижной, а червячное колесо </w:t>
      </w:r>
      <w:r>
        <w:rPr>
          <w:rFonts w:ascii="Times New Roman" w:hAnsi="Times New Roman"/>
        </w:rPr>
        <w:t>(6) </w:t>
      </w:r>
      <w:r>
        <w:rPr/>
        <w:t>с корпусом </w:t>
      </w:r>
      <w:r>
        <w:rPr>
          <w:rFonts w:ascii="Times New Roman" w:hAnsi="Times New Roman"/>
        </w:rPr>
        <w:t>(7) </w:t>
      </w:r>
      <w:r>
        <w:rPr/>
        <w:t>и установленной на нем панорамой </w:t>
      </w:r>
      <w:r>
        <w:rPr>
          <w:rFonts w:ascii="Times New Roman" w:hAnsi="Times New Roman"/>
        </w:rPr>
        <w:t>(8)  </w:t>
      </w:r>
      <w:r>
        <w:rPr/>
        <w:t>качается в поперечной плоскости, о чем свидетельствует отклонение</w:t>
        <w:tab/>
        <w:t>пузырька</w:t>
      </w:r>
    </w:p>
    <w:p>
      <w:pPr>
        <w:tabs>
          <w:tab w:pos="3285" w:val="left" w:leader="none"/>
        </w:tabs>
        <w:spacing w:line="274" w:lineRule="exact" w:before="0"/>
        <w:ind w:left="112" w:right="102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поперечного 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уровня 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(9).</w:t>
        <w:tab/>
      </w:r>
      <w:r>
        <w:rPr>
          <w:rFonts w:ascii="Times New Roman" w:hAnsi="Times New Roman"/>
          <w:b/>
          <w:position w:val="1"/>
          <w:sz w:val="24"/>
        </w:rPr>
        <w:t>маховичок</w:t>
      </w:r>
      <w:r>
        <w:rPr>
          <w:rFonts w:ascii="Times New Roman" w:hAnsi="Times New Roman"/>
          <w:b/>
          <w:spacing w:val="55"/>
          <w:position w:val="1"/>
          <w:sz w:val="24"/>
        </w:rPr>
        <w:t> </w:t>
      </w:r>
      <w:r>
        <w:rPr>
          <w:rFonts w:ascii="Times New Roman" w:hAnsi="Times New Roman"/>
          <w:b/>
          <w:position w:val="1"/>
          <w:sz w:val="24"/>
        </w:rPr>
        <w:t>механизма</w:t>
      </w:r>
      <w:r>
        <w:rPr>
          <w:rFonts w:ascii="Times New Roman" w:hAnsi="Times New Roman"/>
          <w:sz w:val="24"/>
        </w:rPr>
      </w:r>
    </w:p>
    <w:p>
      <w:pPr>
        <w:pStyle w:val="Heading3"/>
        <w:spacing w:line="274" w:lineRule="exact" w:before="0"/>
        <w:ind w:left="3306" w:right="3844"/>
        <w:jc w:val="center"/>
        <w:rPr>
          <w:b w:val="0"/>
          <w:bCs w:val="0"/>
        </w:rPr>
      </w:pPr>
      <w:r>
        <w:rPr/>
        <w:t>поперечного</w:t>
      </w:r>
      <w:r>
        <w:rPr>
          <w:spacing w:val="54"/>
        </w:rPr>
        <w:t> </w:t>
      </w:r>
      <w:r>
        <w:rPr/>
        <w:t>качания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 w:hint="default"/>
          <w:b/>
          <w:bCs/>
          <w:sz w:val="19"/>
          <w:szCs w:val="19"/>
        </w:rPr>
      </w:pPr>
      <w:r>
        <w:rPr/>
        <w:pict>
          <v:shape style="position:absolute;margin-left:276.549988pt;margin-top:12.591121pt;width:22.65pt;height:19.3pt;mso-position-horizontal-relative:page;mso-position-vertical-relative:paragraph;z-index:2200;mso-wrap-distance-left:0;mso-wrap-distance-right:0" type="#_x0000_t202" filled="true" fillcolor="#ffffff" stroked="true" strokeweight=".75pt" strokecolor="#000000">
            <v:textbox inset="0,0,0,0">
              <w:txbxContent>
                <w:p>
                  <w:pPr>
                    <w:spacing w:before="71"/>
                    <w:ind w:left="1" w:right="0" w:firstLine="0"/>
                    <w:jc w:val="center"/>
                    <w:rPr>
                      <w:rFonts w:ascii="Times New Roman" w:hAnsi="Times New Roman" w:cs="Times New Roman" w:eastAsia="Times New Roman" w:hint="default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w w:val="99"/>
                      <w:sz w:val="20"/>
                    </w:rPr>
                    <w:t>9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 w:hint="default"/>
          <w:b/>
          <w:bCs/>
          <w:sz w:val="13"/>
          <w:szCs w:val="13"/>
        </w:rPr>
      </w:pPr>
      <w:r>
        <w:rPr/>
        <w:pict>
          <v:shape style="position:absolute;margin-left:285.549988pt;margin-top:9.159765pt;width:22.65pt;height:19.3pt;mso-position-horizontal-relative:page;mso-position-vertical-relative:paragraph;z-index:2224;mso-wrap-distance-left:0;mso-wrap-distance-right:0" type="#_x0000_t202" filled="true" fillcolor="#ffffff" stroked="true" strokeweight=".75pt" strokecolor="#000000">
            <v:textbox inset="0,0,0,0">
              <w:txbxContent>
                <w:p>
                  <w:pPr>
                    <w:spacing w:before="72"/>
                    <w:ind w:left="1" w:right="0" w:firstLine="0"/>
                    <w:jc w:val="center"/>
                    <w:rPr>
                      <w:rFonts w:ascii="Times New Roman" w:hAnsi="Times New Roman" w:cs="Times New Roman" w:eastAsia="Times New Roman" w:hint="default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w w:val="99"/>
                      <w:sz w:val="20"/>
                    </w:rPr>
                    <w:t>7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b/>
          <w:bCs/>
          <w:sz w:val="14"/>
          <w:szCs w:val="14"/>
        </w:rPr>
      </w:pPr>
      <w:r>
        <w:rPr/>
        <w:pict>
          <v:shape style="position:absolute;margin-left:102pt;margin-top:21.301952pt;width:22.65pt;height:19.3pt;mso-position-horizontal-relative:page;mso-position-vertical-relative:paragraph;z-index:2248;mso-wrap-distance-left:0;mso-wrap-distance-right:0" type="#_x0000_t202" filled="true" fillcolor="#ffffff" stroked="true" strokeweight=".75pt" strokecolor="#000000">
            <v:textbox inset="0,0,0,0">
              <w:txbxContent>
                <w:p>
                  <w:pPr>
                    <w:spacing w:before="71"/>
                    <w:ind w:left="0" w:right="0" w:firstLine="0"/>
                    <w:jc w:val="center"/>
                    <w:rPr>
                      <w:rFonts w:ascii="Times New Roman" w:hAnsi="Times New Roman" w:cs="Times New Roman" w:eastAsia="Times New Roman" w:hint="default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w w:val="99"/>
                      <w:sz w:val="20"/>
                    </w:rPr>
                    <w:t>3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167.449997pt;margin-top:28.251953pt;width:22.65pt;height:19.3pt;mso-position-horizontal-relative:page;mso-position-vertical-relative:paragraph;z-index:2272;mso-wrap-distance-left:0;mso-wrap-distance-right:0" type="#_x0000_t202" filled="true" fillcolor="#ffffff" stroked="true" strokeweight=".75pt" strokecolor="#000000">
            <v:textbox inset="0,0,0,0">
              <w:txbxContent>
                <w:p>
                  <w:pPr>
                    <w:spacing w:before="71"/>
                    <w:ind w:left="0" w:right="0" w:firstLine="0"/>
                    <w:jc w:val="center"/>
                    <w:rPr>
                      <w:rFonts w:ascii="Times New Roman" w:hAnsi="Times New Roman" w:cs="Times New Roman" w:eastAsia="Times New Roman" w:hint="default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w w:val="99"/>
                      <w:sz w:val="20"/>
                    </w:rPr>
                    <w:t>5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75.549988pt;margin-top:9.851954pt;width:22.65pt;height:19.3pt;mso-position-horizontal-relative:page;mso-position-vertical-relative:paragraph;z-index:2296;mso-wrap-distance-left:0;mso-wrap-distance-right:0" type="#_x0000_t202" filled="true" fillcolor="#ffffff" stroked="true" strokeweight=".75pt" strokecolor="#000000">
            <v:textbox inset="0,0,0,0">
              <w:txbxContent>
                <w:p>
                  <w:pPr>
                    <w:spacing w:before="72"/>
                    <w:ind w:left="1" w:right="0" w:firstLine="0"/>
                    <w:jc w:val="center"/>
                    <w:rPr>
                      <w:rFonts w:ascii="Times New Roman" w:hAnsi="Times New Roman" w:cs="Times New Roman" w:eastAsia="Times New Roman" w:hint="default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w w:val="99"/>
                      <w:sz w:val="20"/>
                    </w:rPr>
                    <w:t>8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tabs>
          <w:tab w:pos="6772" w:val="left" w:leader="none"/>
        </w:tabs>
        <w:spacing w:line="240" w:lineRule="auto"/>
        <w:ind w:left="1183" w:right="102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spacing w:val="-49"/>
          <w:sz w:val="20"/>
        </w:rPr>
        <w:t> </w:t>
      </w:r>
      <w:r>
        <w:rPr>
          <w:rFonts w:ascii="Times New Roman"/>
          <w:spacing w:val="-49"/>
          <w:sz w:val="20"/>
        </w:rPr>
        <w:pict>
          <v:shape style="width:22.65pt;height:19.3pt;mso-position-horizontal-relative:char;mso-position-vertical-relative:line" type="#_x0000_t202" filled="true" fillcolor="#ffffff" stroked="true" strokeweight=".75pt" strokecolor="#000000">
            <w10:anchorlock/>
            <v:textbox inset="0,0,0,0">
              <w:txbxContent>
                <w:p>
                  <w:pPr>
                    <w:spacing w:before="72"/>
                    <w:ind w:left="0" w:right="0" w:firstLine="0"/>
                    <w:jc w:val="center"/>
                    <w:rPr>
                      <w:rFonts w:ascii="Times New Roman" w:hAnsi="Times New Roman" w:cs="Times New Roman" w:eastAsia="Times New Roman" w:hint="default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w w:val="99"/>
                      <w:sz w:val="20"/>
                    </w:rPr>
                    <w:t>4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v:fill type="solid"/>
          </v:shape>
        </w:pict>
      </w:r>
      <w:r>
        <w:rPr>
          <w:rFonts w:ascii="Times New Roman"/>
          <w:spacing w:val="-49"/>
          <w:sz w:val="20"/>
        </w:rPr>
      </w:r>
      <w:r>
        <w:rPr>
          <w:rFonts w:ascii="Times New Roman"/>
          <w:spacing w:val="-49"/>
          <w:sz w:val="20"/>
        </w:rPr>
        <w:tab/>
      </w:r>
      <w:r>
        <w:rPr>
          <w:rFonts w:ascii="Times New Roman"/>
          <w:spacing w:val="-49"/>
          <w:position w:val="29"/>
          <w:sz w:val="20"/>
        </w:rPr>
        <w:pict>
          <v:shape style="width:22.65pt;height:19.3pt;mso-position-horizontal-relative:char;mso-position-vertical-relative:line" type="#_x0000_t202" filled="true" fillcolor="#ffffff" stroked="true" strokeweight=".75pt" strokecolor="#000000">
            <w10:anchorlock/>
            <v:textbox inset="0,0,0,0">
              <w:txbxContent>
                <w:p>
                  <w:pPr>
                    <w:spacing w:before="71"/>
                    <w:ind w:left="0" w:right="0" w:firstLine="0"/>
                    <w:jc w:val="center"/>
                    <w:rPr>
                      <w:rFonts w:ascii="Times New Roman" w:hAnsi="Times New Roman" w:cs="Times New Roman" w:eastAsia="Times New Roman" w:hint="default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w w:val="99"/>
                      <w:sz w:val="20"/>
                    </w:rPr>
                    <w:t>9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v:fill type="solid"/>
          </v:shape>
        </w:pict>
      </w:r>
      <w:r>
        <w:rPr>
          <w:rFonts w:ascii="Times New Roman"/>
          <w:spacing w:val="-49"/>
          <w:position w:val="29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 w:hint="default"/>
          <w:b/>
          <w:bCs/>
          <w:sz w:val="7"/>
          <w:szCs w:val="7"/>
        </w:rPr>
      </w:pPr>
      <w:r>
        <w:rPr/>
        <w:pict>
          <v:shape style="position:absolute;margin-left:242.649994pt;margin-top:5.8pt;width:22.65pt;height:19.3pt;mso-position-horizontal-relative:page;mso-position-vertical-relative:paragraph;z-index:2368;mso-wrap-distance-left:0;mso-wrap-distance-right:0" type="#_x0000_t202" filled="true" fillcolor="#ffffff" stroked="true" strokeweight=".75pt" strokecolor="#000000">
            <v:textbox inset="0,0,0,0">
              <w:txbxContent>
                <w:p>
                  <w:pPr>
                    <w:spacing w:before="72"/>
                    <w:ind w:left="0" w:right="1" w:firstLine="0"/>
                    <w:jc w:val="center"/>
                    <w:rPr>
                      <w:rFonts w:ascii="Times New Roman" w:hAnsi="Times New Roman" w:cs="Times New Roman" w:eastAsia="Times New Roman" w:hint="default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w w:val="99"/>
                      <w:sz w:val="20"/>
                    </w:rPr>
                    <w:t>6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 w:hint="default"/>
          <w:b/>
          <w:bCs/>
          <w:sz w:val="14"/>
          <w:szCs w:val="14"/>
        </w:rPr>
      </w:pPr>
      <w:r>
        <w:rPr/>
        <w:pict>
          <v:shape style="position:absolute;margin-left:133.5pt;margin-top:9.700976pt;width:22.65pt;height:19.3pt;mso-position-horizontal-relative:page;mso-position-vertical-relative:paragraph;z-index:2392;mso-wrap-distance-left:0;mso-wrap-distance-right:0" type="#_x0000_t202" filled="true" fillcolor="#ffffff" stroked="true" strokeweight=".75pt" strokecolor="#000000">
            <v:textbox inset="0,0,0,0">
              <w:txbxContent>
                <w:p>
                  <w:pPr>
                    <w:spacing w:before="73"/>
                    <w:ind w:left="0" w:right="0" w:firstLine="0"/>
                    <w:jc w:val="center"/>
                    <w:rPr>
                      <w:rFonts w:ascii="Times New Roman" w:hAnsi="Times New Roman" w:cs="Times New Roman" w:eastAsia="Times New Roman" w:hint="default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w w:val="99"/>
                      <w:sz w:val="20"/>
                    </w:rPr>
                    <w:t>2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40" w:lineRule="auto"/>
        <w:ind w:left="981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spacing w:val="-49"/>
          <w:sz w:val="20"/>
        </w:rPr>
        <w:t> </w:t>
      </w:r>
      <w:r>
        <w:rPr>
          <w:rFonts w:ascii="Times New Roman"/>
          <w:spacing w:val="-49"/>
          <w:sz w:val="20"/>
        </w:rPr>
        <w:pict>
          <v:shape style="width:22.65pt;height:19.3pt;mso-position-horizontal-relative:char;mso-position-vertical-relative:line" type="#_x0000_t202" filled="true" fillcolor="#ffffff" stroked="true" strokeweight=".75pt" strokecolor="#000000">
            <w10:anchorlock/>
            <v:textbox inset="0,0,0,0">
              <w:txbxContent>
                <w:p>
                  <w:pPr>
                    <w:spacing w:before="73"/>
                    <w:ind w:left="0" w:right="0" w:firstLine="0"/>
                    <w:jc w:val="center"/>
                    <w:rPr>
                      <w:rFonts w:ascii="Times New Roman" w:hAnsi="Times New Roman" w:cs="Times New Roman" w:eastAsia="Times New Roman" w:hint="default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w w:val="99"/>
                      <w:sz w:val="20"/>
                    </w:rPr>
                    <w:t>1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v:fill type="solid"/>
          </v:shape>
        </w:pict>
      </w:r>
      <w:r>
        <w:rPr>
          <w:rFonts w:ascii="Times New Roman"/>
          <w:spacing w:val="-49"/>
          <w:sz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footerReference w:type="even" r:id="rId37"/>
          <w:pgSz w:w="11910" w:h="16840"/>
          <w:pgMar w:footer="0" w:header="0" w:top="1080" w:bottom="280" w:left="740" w:right="1580"/>
        </w:sectPr>
      </w:pPr>
    </w:p>
    <w:p>
      <w:pPr>
        <w:pStyle w:val="Heading1"/>
        <w:numPr>
          <w:ilvl w:val="1"/>
          <w:numId w:val="1"/>
        </w:numPr>
        <w:tabs>
          <w:tab w:pos="2663" w:val="left" w:leader="none"/>
        </w:tabs>
        <w:spacing w:line="240" w:lineRule="auto" w:before="28" w:after="0"/>
        <w:ind w:left="2662" w:right="0" w:hanging="480"/>
        <w:jc w:val="left"/>
        <w:rPr>
          <w:b w:val="0"/>
          <w:bCs w:val="0"/>
        </w:rPr>
      </w:pPr>
      <w:r>
        <w:rPr/>
        <w:t>Механизм продольного</w:t>
      </w:r>
      <w:r>
        <w:rPr>
          <w:spacing w:val="-9"/>
        </w:rPr>
        <w:t> </w:t>
      </w:r>
      <w:r>
        <w:rPr/>
        <w:t>качания</w:t>
      </w:r>
      <w:r>
        <w:rPr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 w:hint="default"/>
          <w:b/>
          <w:bCs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footerReference w:type="default" r:id="rId46"/>
          <w:pgSz w:w="11910" w:h="16840"/>
          <w:pgMar w:footer="0" w:header="0" w:top="1080" w:bottom="280" w:left="1600" w:right="380"/>
        </w:sectPr>
      </w:pPr>
    </w:p>
    <w:p>
      <w:pPr>
        <w:spacing w:before="69"/>
        <w:ind w:left="102" w:right="0" w:firstLine="707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85.050003pt;margin-top:16.248102pt;width:486pt;height:325.650pt;mso-position-horizontal-relative:page;mso-position-vertical-relative:paragraph;z-index:-67600" coordorigin="1701,325" coordsize="9720,6513">
            <v:shape style="position:absolute;left:6069;top:872;width:5352;height:5940" type="#_x0000_t75" stroked="false">
              <v:imagedata r:id="rId47" o:title=""/>
            </v:shape>
            <v:group style="position:absolute;left:8541;top:332;width:2700;height:1440" coordorigin="8541,332" coordsize="2700,1440">
              <v:shape style="position:absolute;left:8541;top:332;width:2700;height:1440" coordorigin="8541,332" coordsize="2700,1440" path="m10311,1292l9471,1292,9891,1772,10311,1292xe" filled="true" fillcolor="#ffffff" stroked="false">
                <v:path arrowok="t"/>
                <v:fill type="solid"/>
              </v:shape>
              <v:shape style="position:absolute;left:8541;top:332;width:2700;height:1440" coordorigin="8541,332" coordsize="2700,1440" path="m10048,1069l9734,1069,9734,1292,10048,1292,10048,1069xe" filled="true" fillcolor="#ffffff" stroked="false">
                <v:path arrowok="t"/>
                <v:fill type="solid"/>
              </v:shape>
              <v:shape style="position:absolute;left:8541;top:332;width:2700;height:1440" coordorigin="8541,332" coordsize="2700,1440" path="m11241,332l8541,332,8541,1069,11241,1069,11241,332xe" filled="true" fillcolor="#ffffff" stroked="false">
                <v:path arrowok="t"/>
                <v:fill type="solid"/>
              </v:shape>
            </v:group>
            <v:group style="position:absolute;left:8541;top:332;width:2700;height:1440" coordorigin="8541,332" coordsize="2700,1440">
              <v:shape style="position:absolute;left:8541;top:332;width:2700;height:1440" coordorigin="8541,332" coordsize="2700,1440" path="m8541,332l11241,332,11241,1069,10048,1069,10048,1292,10311,1292,9891,1772,9471,1292,9734,1292,9734,1069,8541,1069,8541,332xe" filled="false" stroked="true" strokeweight=".75pt" strokecolor="#000000">
                <v:path arrowok="t"/>
              </v:shape>
            </v:group>
            <v:group style="position:absolute;left:6432;top:4832;width:489;height:829" coordorigin="6432,4832" coordsize="489,829">
              <v:shape style="position:absolute;left:6432;top:4832;width:489;height:829" coordorigin="6432,4832" coordsize="489,829" path="m6676,4832l6569,4875,6524,4924,6486,4988,6457,5065,6438,5152,6432,5247,6438,5342,6457,5429,6486,5506,6524,5570,6569,5619,6620,5651,6676,5661,6733,5651,6784,5619,6829,5570,6867,5506,6896,5429,6915,5342,6921,5247,6915,5152,6896,5065,6867,4988,6829,4924,6784,4875,6733,4843,6676,4832xe" filled="false" stroked="true" strokeweight="2pt" strokecolor="#000000">
                <v:path arrowok="t"/>
              </v:shape>
              <v:shape style="position:absolute;left:1701;top:3752;width:4272;height:3085" type="#_x0000_t75" stroked="false">
                <v:imagedata r:id="rId48" o:title=""/>
              </v:shape>
            </v:group>
            <v:group style="position:absolute;left:4761;top:5381;width:1733;height:403" coordorigin="4761,5381" coordsize="1733,403">
              <v:shape style="position:absolute;left:4761;top:5381;width:1733;height:403" coordorigin="4761,5381" coordsize="1733,403" path="m4868,5666l4761,5746,4890,5784,4883,5748,4863,5748,4856,5709,4875,5705,4868,5666xe" filled="true" fillcolor="#808080" stroked="false">
                <v:path arrowok="t"/>
                <v:fill type="solid"/>
              </v:shape>
              <v:shape style="position:absolute;left:4761;top:5381;width:1733;height:403" coordorigin="4761,5381" coordsize="1733,403" path="m4875,5705l4856,5709,4863,5748,4883,5744,4875,5705xe" filled="true" fillcolor="#808080" stroked="false">
                <v:path arrowok="t"/>
                <v:fill type="solid"/>
              </v:shape>
              <v:shape style="position:absolute;left:4761;top:5381;width:1733;height:403" coordorigin="4761,5381" coordsize="1733,403" path="m4883,5744l4863,5748,4883,5748,4883,5744xe" filled="true" fillcolor="#808080" stroked="false">
                <v:path arrowok="t"/>
                <v:fill type="solid"/>
              </v:shape>
              <v:shape style="position:absolute;left:4761;top:5381;width:1733;height:403" coordorigin="4761,5381" coordsize="1733,403" path="m6376,5431l4875,5705,4883,5744,6384,5470,6376,5451,6376,5431xe" filled="true" fillcolor="#808080" stroked="false">
                <v:path arrowok="t"/>
                <v:fill type="solid"/>
              </v:shape>
              <v:shape style="position:absolute;left:4761;top:5381;width:1733;height:403" coordorigin="4761,5381" coordsize="1733,403" path="m6490,5421l6431,5421,6439,5460,6384,5470,6385,5473,6401,5490,6422,5499,6446,5499,6468,5491,6484,5475,6494,5453,6494,5430,6490,5421xe" filled="true" fillcolor="#808080" stroked="false">
                <v:path arrowok="t"/>
                <v:fill type="solid"/>
              </v:shape>
              <v:shape style="position:absolute;left:4761;top:5381;width:1733;height:403" coordorigin="4761,5381" coordsize="1733,403" path="m6431,5421l6376,5431,6376,5451,6384,5470,6439,5460,6431,5421xe" filled="true" fillcolor="#808080" stroked="false">
                <v:path arrowok="t"/>
                <v:fill type="solid"/>
              </v:shape>
              <v:shape style="position:absolute;left:4761;top:5381;width:1733;height:403" coordorigin="4761,5381" coordsize="1733,403" path="m6424,5381l6402,5390,6386,5406,6376,5427,6376,5431,6431,5421,6490,5421,6485,5408,6469,5391,6448,5382,6424,5381xe" filled="true" fillcolor="#808080" stroked="false">
                <v:path arrowok="t"/>
                <v:fill type="solid"/>
              </v:shape>
            </v:group>
            <v:group style="position:absolute;left:3501;top:4292;width:1980;height:454" coordorigin="3501,4292" coordsize="1980,454">
              <v:shape style="position:absolute;left:3501;top:4292;width:1980;height:454" coordorigin="3501,4292" coordsize="1980,454" path="m5481,4576l4161,4576,4161,4746,5481,4746,5481,4576xe" filled="true" fillcolor="#ffffff" stroked="false">
                <v:path arrowok="t"/>
                <v:fill type="solid"/>
              </v:shape>
              <v:shape style="position:absolute;left:3501;top:4292;width:1980;height:454" coordorigin="3501,4292" coordsize="1980,454" path="m3831,4406l3501,4519,3831,4633,3831,4576,5481,4576,5481,4463,3831,4463,3831,4406xe" filled="true" fillcolor="#ffffff" stroked="false">
                <v:path arrowok="t"/>
                <v:fill type="solid"/>
              </v:shape>
              <v:shape style="position:absolute;left:3501;top:4292;width:1980;height:454" coordorigin="3501,4292" coordsize="1980,454" path="m5481,4292l4161,4292,4161,4463,5481,4463,5481,4292xe" filled="true" fillcolor="#ffffff" stroked="false">
                <v:path arrowok="t"/>
                <v:fill type="solid"/>
              </v:shape>
            </v:group>
            <v:group style="position:absolute;left:3501;top:4292;width:1980;height:454" coordorigin="3501,4292" coordsize="1980,454">
              <v:shape style="position:absolute;left:3501;top:4292;width:1980;height:454" coordorigin="3501,4292" coordsize="1980,454" path="m4161,4292l4161,4463,3831,4463,3831,4406,3501,4519,3831,4633,3831,4576,4161,4576,4161,4746,5481,4746,5481,4292,4161,4292xe" filled="false" stroked="true" strokeweight=".75pt" strokecolor="#000000">
                <v:path arrowok="t"/>
              </v:shape>
            </v:group>
            <v:group style="position:absolute;left:3551;top:5648;width:582;height:386" coordorigin="3551,5648" coordsize="582,386">
              <v:shape style="position:absolute;left:3551;top:5648;width:582;height:386" coordorigin="3551,5648" coordsize="582,386" path="m3551,6034l4133,6034,4133,5648,3551,5648,3551,6034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/>
          <w:b/>
          <w:w w:val="100"/>
          <w:sz w:val="24"/>
        </w:rPr>
      </w:r>
      <w:r>
        <w:rPr>
          <w:rFonts w:ascii="Times New Roman" w:hAnsi="Times New Roman"/>
          <w:b/>
          <w:sz w:val="24"/>
          <w:u w:val="thick" w:color="000000"/>
        </w:rPr>
        <w:t>Механизм продольного качания 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  <w:t>предназначен для горизонтирования панорамы в продольном направлении по продольному уровню, чем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исключаются</w:t>
      </w:r>
    </w:p>
    <w:p>
      <w:pPr>
        <w:pStyle w:val="BodyText"/>
        <w:tabs>
          <w:tab w:pos="968" w:val="left" w:leader="none"/>
          <w:tab w:pos="2959" w:val="left" w:leader="none"/>
        </w:tabs>
        <w:spacing w:line="240" w:lineRule="auto"/>
        <w:ind w:left="102" w:right="2467"/>
        <w:jc w:val="both"/>
      </w:pPr>
      <w:r>
        <w:rPr/>
        <w:t>ошибки наводки по дальности (при продольном наклоне самоходной гаубицы). Горизонтирование  панорамы в</w:t>
        <w:tab/>
        <w:t>продольном</w:t>
        <w:tab/>
        <w:t>направлении производится вращением маховичка до вывода   пузырька    продольного  уровня </w:t>
      </w:r>
      <w:r>
        <w:rPr>
          <w:rFonts w:ascii="Times New Roman" w:hAnsi="Times New Roman"/>
        </w:rPr>
        <w:t>(11) </w:t>
      </w:r>
      <w:r>
        <w:rPr/>
        <w:t>в среднее положение (для удобства наблюдения за пузырьком продольного уровня служит зеркало, закрепленное на корпусе</w:t>
      </w:r>
      <w:r>
        <w:rPr>
          <w:spacing w:val="-10"/>
        </w:rPr>
        <w:t> </w:t>
      </w:r>
      <w:r>
        <w:rPr/>
        <w:t>уровня).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35"/>
          <w:szCs w:val="35"/>
        </w:rPr>
      </w:pPr>
      <w:r>
        <w:rPr/>
        <w:br w:type="column"/>
      </w:r>
      <w:r>
        <w:rPr>
          <w:rFonts w:ascii="Times New Roman"/>
          <w:sz w:val="35"/>
        </w:rPr>
      </w:r>
    </w:p>
    <w:p>
      <w:pPr>
        <w:pStyle w:val="Heading3"/>
        <w:spacing w:line="247" w:lineRule="auto" w:before="0"/>
        <w:ind w:left="102" w:right="441" w:firstLine="658"/>
        <w:jc w:val="left"/>
        <w:rPr>
          <w:b w:val="0"/>
          <w:bCs w:val="0"/>
        </w:rPr>
      </w:pPr>
      <w:r>
        <w:rPr/>
        <w:t>механизм продольного</w:t>
      </w:r>
      <w:r>
        <w:rPr>
          <w:spacing w:val="-5"/>
        </w:rPr>
        <w:t> </w:t>
      </w:r>
      <w:r>
        <w:rPr/>
        <w:t>качания</w:t>
      </w:r>
      <w:r>
        <w:rPr>
          <w:b w:val="0"/>
        </w:rPr>
      </w:r>
    </w:p>
    <w:p>
      <w:pPr>
        <w:spacing w:after="0" w:line="247" w:lineRule="auto"/>
        <w:jc w:val="left"/>
        <w:sectPr>
          <w:type w:val="continuous"/>
          <w:pgSz w:w="11910" w:h="16840"/>
          <w:pgMar w:top="780" w:bottom="800" w:left="1600" w:right="380"/>
          <w:cols w:num="2" w:equalWidth="0">
            <w:col w:w="6749" w:space="260"/>
            <w:col w:w="2921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b/>
          <w:bCs/>
          <w:sz w:val="21"/>
          <w:szCs w:val="21"/>
        </w:rPr>
      </w:pPr>
    </w:p>
    <w:p>
      <w:pPr>
        <w:spacing w:before="0"/>
        <w:ind w:left="2898" w:right="0" w:firstLine="0"/>
        <w:jc w:val="left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/>
          <w:b/>
          <w:sz w:val="20"/>
        </w:rPr>
        <w:t>зеркало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 w:hint="default"/>
          <w:b/>
          <w:bCs/>
          <w:sz w:val="28"/>
          <w:szCs w:val="28"/>
        </w:rPr>
      </w:pPr>
      <w:r>
        <w:rPr/>
        <w:pict>
          <v:shape style="position:absolute;margin-left:177.550003pt;margin-top:17.959858pt;width:29.1pt;height:19.3pt;mso-position-horizontal-relative:page;mso-position-vertical-relative:paragraph;z-index:2488;mso-wrap-distance-left:0;mso-wrap-distance-right:0" type="#_x0000_t202" filled="true" fillcolor="#ffffff" stroked="true" strokeweight=".75pt" strokecolor="#000000">
            <v:textbox inset="0,0,0,0">
              <w:txbxContent>
                <w:p>
                  <w:pPr>
                    <w:spacing w:before="71"/>
                    <w:ind w:left="183" w:right="0" w:firstLine="0"/>
                    <w:jc w:val="left"/>
                    <w:rPr>
                      <w:rFonts w:ascii="Times New Roman" w:hAnsi="Times New Roman" w:cs="Times New Roman" w:eastAsia="Times New Roman" w:hint="default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sz w:val="20"/>
                    </w:rPr>
                    <w:t>11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208"/>
        <w:ind w:left="102" w:right="468" w:firstLine="707"/>
        <w:jc w:val="both"/>
        <w:rPr>
          <w:rFonts w:ascii="Times New Roman" w:hAnsi="Times New Roman" w:cs="Times New Roman" w:eastAsia="Times New Roman" w:hint="default"/>
        </w:rPr>
      </w:pPr>
      <w:r>
        <w:rPr/>
        <w:pict>
          <v:group style="position:absolute;margin-left:130.199997pt;margin-top:67.418137pt;width:371.35pt;height:319.45pt;mso-position-horizontal-relative:page;mso-position-vertical-relative:paragraph;z-index:2776;mso-wrap-distance-left:0;mso-wrap-distance-right:0" coordorigin="2604,1348" coordsize="7427,6389">
            <v:shape style="position:absolute;left:2604;top:1610;width:7427;height:6127" type="#_x0000_t75" stroked="false">
              <v:imagedata r:id="rId49" o:title=""/>
            </v:shape>
            <v:shape style="position:absolute;left:9205;top:2327;width:399;height:367" type="#_x0000_t75" stroked="false">
              <v:imagedata r:id="rId50" o:title=""/>
            </v:shape>
            <v:group style="position:absolute;left:9310;top:3010;width:441;height:386" coordorigin="9310,3010" coordsize="441,386">
              <v:shape style="position:absolute;left:9310;top:3010;width:441;height:386" coordorigin="9310,3010" coordsize="441,386" path="m9310,3396l9751,3396,9751,3010,9310,3010,9310,3396xe" filled="true" fillcolor="#ffffff" stroked="false">
                <v:path arrowok="t"/>
                <v:fill type="solid"/>
              </v:shape>
              <v:shape style="position:absolute;left:8605;top:1971;width:399;height:367" type="#_x0000_t75" stroked="false">
                <v:imagedata r:id="rId51" o:title=""/>
              </v:shape>
            </v:group>
            <v:group style="position:absolute;left:7719;top:1689;width:576;height:382" coordorigin="7719,1689" coordsize="576,382">
              <v:shape style="position:absolute;left:7719;top:1689;width:576;height:382" coordorigin="7719,1689" coordsize="576,382" path="m7831,1737l7809,1771,8273,2071,8295,2037,7831,1737xe" filled="true" fillcolor="#000000" stroked="false">
                <v:path arrowok="t"/>
                <v:fill type="solid"/>
              </v:shape>
              <v:shape style="position:absolute;left:7719;top:1689;width:576;height:382" coordorigin="7719,1689" coordsize="576,382" path="m7719,1689l7787,1804,7809,1771,7792,1760,7814,1726,7838,1726,7852,1704,7719,1689xe" filled="true" fillcolor="#000000" stroked="false">
                <v:path arrowok="t"/>
                <v:fill type="solid"/>
              </v:shape>
              <v:shape style="position:absolute;left:7719;top:1689;width:576;height:382" coordorigin="7719,1689" coordsize="576,382" path="m7814,1726l7792,1760,7809,1771,7831,1737,7814,1726xe" filled="true" fillcolor="#000000" stroked="false">
                <v:path arrowok="t"/>
                <v:fill type="solid"/>
              </v:shape>
              <v:shape style="position:absolute;left:7719;top:1689;width:576;height:382" coordorigin="7719,1689" coordsize="576,382" path="m7838,1726l7814,1726,7831,1737,7838,1726xe" filled="true" fillcolor="#000000" stroked="false">
                <v:path arrowok="t"/>
                <v:fill type="solid"/>
              </v:shape>
            </v:group>
            <v:group style="position:absolute;left:8038;top:2248;width:441;height:386" coordorigin="8038,2248" coordsize="441,386">
              <v:shape style="position:absolute;left:8038;top:2248;width:441;height:386" coordorigin="8038,2248" coordsize="441,386" path="m8038,2634l8479,2634,8479,2248,8038,2248,8038,2634xe" filled="true" fillcolor="#ffffff" stroked="false">
                <v:path arrowok="t"/>
                <v:fill type="solid"/>
              </v:shape>
            </v:group>
            <v:group style="position:absolute;left:8806;top:1356;width:441;height:386" coordorigin="8806,1356" coordsize="441,386">
              <v:shape style="position:absolute;left:8806;top:1356;width:441;height:386" coordorigin="8806,1356" coordsize="441,386" path="m8806,1742l9247,1742,9247,1356,8806,1356,8806,1742xe" filled="true" fillcolor="#ffffff" stroked="false">
                <v:path arrowok="t"/>
                <v:fill type="solid"/>
              </v:shape>
            </v:group>
            <v:group style="position:absolute;left:8280;top:1359;width:441;height:386" coordorigin="8280,1359" coordsize="441,386">
              <v:shape style="position:absolute;left:8280;top:1359;width:441;height:386" coordorigin="8280,1359" coordsize="441,386" path="m8280,1745l8721,1745,8721,1359,8280,1359,8280,1745xe" filled="true" fillcolor="#ffffff" stroked="false">
                <v:path arrowok="t"/>
                <v:fill type="solid"/>
              </v:shape>
            </v:group>
            <v:group style="position:absolute;left:7229;top:1359;width:441;height:386" coordorigin="7229,1359" coordsize="441,386">
              <v:shape style="position:absolute;left:7229;top:1359;width:441;height:386" coordorigin="7229,1359" coordsize="441,386" path="m7229,1745l7670,1745,7670,1359,7229,1359,7229,1745xe" filled="true" fillcolor="#ffffff" stroked="false">
                <v:path arrowok="t"/>
                <v:fill type="solid"/>
              </v:shape>
            </v:group>
            <v:group style="position:absolute;left:7229;top:1359;width:441;height:386" coordorigin="7229,1359" coordsize="441,386">
              <v:shape style="position:absolute;left:7229;top:1359;width:441;height:386" coordorigin="7229,1359" coordsize="441,386" path="m7229,1745l7670,1745,7670,1359,7229,1359,7229,1745xe" filled="false" stroked="true" strokeweight=".75pt" strokecolor="#000000">
                <v:path arrowok="t"/>
              </v:shape>
            </v:group>
            <v:group style="position:absolute;left:6729;top:1359;width:441;height:386" coordorigin="6729,1359" coordsize="441,386">
              <v:shape style="position:absolute;left:6729;top:1359;width:441;height:386" coordorigin="6729,1359" coordsize="441,386" path="m6729,1745l7170,1745,7170,1359,6729,1359,6729,1745xe" filled="true" fillcolor="#ffffff" stroked="false">
                <v:path arrowok="t"/>
                <v:fill type="solid"/>
              </v:shape>
            </v:group>
            <v:group style="position:absolute;left:6729;top:1359;width:441;height:386" coordorigin="6729,1359" coordsize="441,386">
              <v:shape style="position:absolute;left:6729;top:1359;width:441;height:386" coordorigin="6729,1359" coordsize="441,386" path="m6729,1745l7170,1745,7170,1359,6729,1359,6729,1745xe" filled="false" stroked="true" strokeweight=".75pt" strokecolor="#000000">
                <v:path arrowok="t"/>
              </v:shape>
            </v:group>
            <v:group style="position:absolute;left:6209;top:1359;width:441;height:386" coordorigin="6209,1359" coordsize="441,386">
              <v:shape style="position:absolute;left:6209;top:1359;width:441;height:386" coordorigin="6209,1359" coordsize="441,386" path="m6209,1745l6650,1745,6650,1359,6209,1359,6209,1745xe" filled="true" fillcolor="#ffffff" stroked="false">
                <v:path arrowok="t"/>
                <v:fill type="solid"/>
              </v:shape>
            </v:group>
            <v:group style="position:absolute;left:4220;top:3550;width:441;height:386" coordorigin="4220,3550" coordsize="441,386">
              <v:shape style="position:absolute;left:4220;top:3550;width:441;height:386" coordorigin="4220,3550" coordsize="441,386" path="m4220,3936l4661,3936,4661,3550,4220,3550,4220,3936xe" filled="true" fillcolor="#ffffff" stroked="false">
                <v:path arrowok="t"/>
                <v:fill type="solid"/>
              </v:shape>
            </v:group>
            <v:group style="position:absolute;left:5250;top:4140;width:441;height:386" coordorigin="5250,4140" coordsize="441,386">
              <v:shape style="position:absolute;left:5250;top:4140;width:441;height:386" coordorigin="5250,4140" coordsize="441,386" path="m5250,4526l5691,4526,5691,4140,5250,4140,5250,4526xe" filled="true" fillcolor="#ffffff" stroked="false">
                <v:path arrowok="t"/>
                <v:fill type="solid"/>
              </v:shape>
            </v:group>
            <v:group style="position:absolute;left:6561;top:5811;width:520;height:386" coordorigin="6561,5811" coordsize="520,386">
              <v:shape style="position:absolute;left:6561;top:5811;width:520;height:386" coordorigin="6561,5811" coordsize="520,386" path="m6561,6197l7081,6197,7081,5811,6561,5811,6561,6197xe" filled="true" fillcolor="#ffffff" stroked="false">
                <v:path arrowok="t"/>
                <v:fill type="solid"/>
              </v:shape>
            </v:group>
            <v:group style="position:absolute;left:5020;top:6890;width:520;height:386" coordorigin="5020,6890" coordsize="520,386">
              <v:shape style="position:absolute;left:5020;top:6890;width:520;height:386" coordorigin="5020,6890" coordsize="520,386" path="m5020,7276l5540,7276,5540,6890,5020,6890,5020,7276xe" filled="true" fillcolor="#ffffff" stroked="false">
                <v:path arrowok="t"/>
                <v:fill type="solid"/>
              </v:shape>
              <v:shape style="position:absolute;left:9345;top:2670;width:138;height:355" type="#_x0000_t75" stroked="false">
                <v:imagedata r:id="rId52" o:title=""/>
              </v:shape>
              <v:shape style="position:absolute;left:8073;top:1860;width:120;height:391" type="#_x0000_t75" stroked="false">
                <v:imagedata r:id="rId53" o:title=""/>
              </v:shape>
              <v:shape style="position:absolute;left:8520;top:1697;width:305;height:393" type="#_x0000_t75" stroked="false">
                <v:imagedata r:id="rId54" o:title=""/>
              </v:shape>
              <v:shape style="position:absolute;left:8020;top:1435;width:273;height:245" type="#_x0000_t75" stroked="false">
                <v:imagedata r:id="rId55" o:title=""/>
              </v:shape>
              <v:shape style="position:absolute;left:7665;top:1403;width:254;height:226" type="#_x0000_t75" stroked="false">
                <v:imagedata r:id="rId56" o:title=""/>
              </v:shape>
            </v:group>
            <v:group style="position:absolute;left:6888;top:1729;width:120;height:472" coordorigin="6888,1729" coordsize="120,472">
              <v:shape style="position:absolute;left:6888;top:1729;width:120;height:472" coordorigin="6888,1729" coordsize="120,472" path="m6928,2081l6888,2082,6951,2201,6998,2101,6929,2101,6928,2081xe" filled="true" fillcolor="#000000" stroked="false">
                <v:path arrowok="t"/>
                <v:fill type="solid"/>
              </v:shape>
              <v:shape style="position:absolute;left:6888;top:1729;width:120;height:472" coordorigin="6888,1729" coordsize="120,472" path="m6968,2080l6928,2081,6929,2101,6969,2100,6968,2080xe" filled="true" fillcolor="#000000" stroked="false">
                <v:path arrowok="t"/>
                <v:fill type="solid"/>
              </v:shape>
              <v:shape style="position:absolute;left:6888;top:1729;width:120;height:472" coordorigin="6888,1729" coordsize="120,472" path="m7008,2079l6968,2080,6969,2100,6929,2101,6998,2101,7008,2079xe" filled="true" fillcolor="#000000" stroked="false">
                <v:path arrowok="t"/>
                <v:fill type="solid"/>
              </v:shape>
              <v:shape style="position:absolute;left:6888;top:1729;width:120;height:472" coordorigin="6888,1729" coordsize="120,472" path="m6960,1729l6920,1730,6928,2081,6968,2080,6960,1729xe" filled="true" fillcolor="#000000" stroked="false">
                <v:path arrowok="t"/>
                <v:fill type="solid"/>
              </v:shape>
            </v:group>
            <v:group style="position:absolute;left:6537;top:1737;width:120;height:612" coordorigin="6537,1737" coordsize="120,612">
              <v:shape style="position:absolute;left:6537;top:1737;width:120;height:612" coordorigin="6537,1737" coordsize="120,612" path="m6577,2229l6537,2230,6599,2349,6647,2249,6577,2249,6577,2229xe" filled="true" fillcolor="#000000" stroked="false">
                <v:path arrowok="t"/>
                <v:fill type="solid"/>
              </v:shape>
              <v:shape style="position:absolute;left:6537;top:1737;width:120;height:612" coordorigin="6537,1737" coordsize="120,612" path="m6617,2229l6577,2229,6577,2249,6617,2248,6617,2229xe" filled="true" fillcolor="#000000" stroked="false">
                <v:path arrowok="t"/>
                <v:fill type="solid"/>
              </v:shape>
              <v:shape style="position:absolute;left:6537;top:1737;width:120;height:612" coordorigin="6537,1737" coordsize="120,612" path="m6657,2228l6617,2229,6617,2248,6577,2249,6647,2249,6657,2228xe" filled="true" fillcolor="#000000" stroked="false">
                <v:path arrowok="t"/>
                <v:fill type="solid"/>
              </v:shape>
              <v:shape style="position:absolute;left:6537;top:1737;width:120;height:612" coordorigin="6537,1737" coordsize="120,612" path="m6608,1737l6568,1738,6577,2229,6617,2229,6608,1737xe" filled="true" fillcolor="#000000" stroked="false">
                <v:path arrowok="t"/>
                <v:fill type="solid"/>
              </v:shape>
              <v:shape style="position:absolute;left:4636;top:3706;width:335;height:335" type="#_x0000_t75" stroked="false">
                <v:imagedata r:id="rId57" o:title=""/>
              </v:shape>
              <v:shape style="position:absolute;left:5371;top:4499;width:216;height:332" type="#_x0000_t75" stroked="false">
                <v:imagedata r:id="rId58" o:title=""/>
              </v:shape>
            </v:group>
            <v:group style="position:absolute;left:5990;top:5907;width:600;height:120" coordorigin="5990,5907" coordsize="600,120">
              <v:shape style="position:absolute;left:5990;top:5907;width:600;height:120" coordorigin="5990,5907" coordsize="600,120" path="m6113,5907l5990,5961,6107,6027,6109,5987,6089,5986,6091,5946,6111,5946,6113,5907xe" filled="true" fillcolor="#000000" stroked="false">
                <v:path arrowok="t"/>
                <v:fill type="solid"/>
              </v:shape>
              <v:shape style="position:absolute;left:5990;top:5907;width:600;height:120" coordorigin="5990,5907" coordsize="600,120" path="m6111,5947l6109,5987,6588,6010,6590,5970,6111,5947xe" filled="true" fillcolor="#000000" stroked="false">
                <v:path arrowok="t"/>
                <v:fill type="solid"/>
              </v:shape>
              <v:shape style="position:absolute;left:5990;top:5907;width:600;height:120" coordorigin="5990,5907" coordsize="600,120" path="m6091,5946l6089,5986,6109,5987,6111,5947,6091,5946xe" filled="true" fillcolor="#000000" stroked="false">
                <v:path arrowok="t"/>
                <v:fill type="solid"/>
              </v:shape>
              <v:shape style="position:absolute;left:5990;top:5907;width:600;height:120" coordorigin="5990,5907" coordsize="600,120" path="m6111,5946l6091,5946,6111,5947,6111,5946xe" filled="true" fillcolor="#000000" stroked="false">
                <v:path arrowok="t"/>
                <v:fill type="solid"/>
              </v:shape>
              <v:shape style="position:absolute;left:5286;top:6620;width:244;height:284" type="#_x0000_t75" stroked="false">
                <v:imagedata r:id="rId59" o:title=""/>
              </v:shape>
              <v:shape style="position:absolute;left:6729;top:1359;width:471;height:386" type="#_x0000_t202" filled="false" stroked="false">
                <v:textbox inset="0,0,0,0">
                  <w:txbxContent>
                    <w:p>
                      <w:pPr>
                        <w:spacing w:before="79"/>
                        <w:ind w:left="0" w:right="28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0"/>
                        </w:rPr>
                        <w:t>6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199;top:1359;width:471;height:386" type="#_x0000_t202" filled="false" stroked="false">
                <v:textbox inset="0,0,0,0">
                  <w:txbxContent>
                    <w:p>
                      <w:pPr>
                        <w:spacing w:before="79"/>
                        <w:ind w:left="26" w:right="0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0"/>
                        </w:rPr>
                        <w:t>4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209;top:1359;width:441;height:386" type="#_x0000_t202" filled="false" stroked="true" strokeweight=".75pt" strokecolor="#000000">
                <v:textbox inset="0,0,0,0">
                  <w:txbxContent>
                    <w:p>
                      <w:pPr>
                        <w:spacing w:before="72"/>
                        <w:ind w:left="0" w:right="1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0"/>
                        </w:rPr>
                        <w:t>7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280;top:1359;width:441;height:386" type="#_x0000_t202" filled="false" stroked="true" strokeweight=".75pt" strokecolor="#000000">
                <v:textbox inset="0,0,0,0">
                  <w:txbxContent>
                    <w:p>
                      <w:pPr>
                        <w:spacing w:before="72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0"/>
                        </w:rPr>
                        <w:t>5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806;top:1356;width:441;height:386" type="#_x0000_t202" filled="false" stroked="true" strokeweight=".75pt" strokecolor="#000000">
                <v:textbox inset="0,0,0,0">
                  <w:txbxContent>
                    <w:p>
                      <w:pPr>
                        <w:spacing w:before="72"/>
                        <w:ind w:left="0" w:right="1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0"/>
                        </w:rPr>
                        <w:t>3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038;top:2248;width:441;height:386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before="71"/>
                        <w:ind w:left="1" w:right="0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0"/>
                        </w:rPr>
                        <w:t>2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9310;top:3010;width:441;height:386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before="72"/>
                        <w:ind w:left="2" w:right="0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0"/>
                        </w:rPr>
                        <w:t>1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4220;top:3550;width:441;height:386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before="72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0"/>
                        </w:rPr>
                        <w:t>8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5250;top:4140;width:441;height:386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before="72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0"/>
                        </w:rPr>
                        <w:t>9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6561;top:5811;width:520;height:386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before="72"/>
                        <w:ind w:left="152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sz w:val="20"/>
                        </w:rPr>
                        <w:t>10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5020;top:6890;width:520;height:386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before="73"/>
                        <w:ind w:left="152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sz w:val="20"/>
                        </w:rPr>
                        <w:t>11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  <w10:wrap type="topAndBottom"/>
          </v:group>
        </w:pict>
      </w:r>
      <w:r>
        <w:rPr/>
        <w:pict>
          <v:shape style="position:absolute;margin-left:130.199997pt;margin-top:80.493134pt;width:371.35pt;height:309.9pt;mso-position-horizontal-relative:page;mso-position-vertical-relative:paragraph;z-index:-6762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4"/>
                    <w:rPr>
                      <w:rFonts w:ascii="Times New Roman" w:hAnsi="Times New Roman" w:cs="Times New Roman" w:eastAsia="Times New Roman" w:hint="default"/>
                      <w:sz w:val="35"/>
                      <w:szCs w:val="35"/>
                    </w:rPr>
                  </w:pPr>
                </w:p>
                <w:p>
                  <w:pPr>
                    <w:pStyle w:val="BodyText"/>
                    <w:spacing w:line="271" w:lineRule="exact"/>
                    <w:ind w:left="120" w:right="0"/>
                    <w:jc w:val="center"/>
                    <w:rPr>
                      <w:rFonts w:ascii="Times New Roman" w:hAnsi="Times New Roman" w:cs="Times New Roman" w:eastAsia="Times New Roman" w:hint="default"/>
                    </w:rPr>
                  </w:pPr>
                  <w:r>
                    <w:rPr>
                      <w:rFonts w:ascii="Times New Roman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t>При вращении маховичка (1) стержень (2) поступательно (вперед, назад) перемещается во втулке (3). Через ось (4) и серьгу (5) движение передается рычагу (6), который качается вокруг оси (7) и через стержень (8) поворачивает корпус (9) вместе с панорамой (10), о чем свидетельствует отклонение пузырька продольного уровня</w:t>
      </w:r>
      <w:r>
        <w:rPr>
          <w:spacing w:val="-17"/>
        </w:rPr>
        <w:t> </w:t>
      </w:r>
      <w:r>
        <w:rPr/>
        <w:t>(11)</w:t>
      </w:r>
      <w:r>
        <w:rPr>
          <w:rFonts w:ascii="Times New Roman" w:hAnsi="Times New Roman"/>
        </w:rPr>
        <w:t>.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 w:hint="default"/>
        </w:rPr>
        <w:sectPr>
          <w:type w:val="continuous"/>
          <w:pgSz w:w="11910" w:h="16840"/>
          <w:pgMar w:top="780" w:bottom="800" w:left="1600" w:right="380"/>
        </w:sectPr>
      </w:pPr>
    </w:p>
    <w:p>
      <w:pPr>
        <w:pStyle w:val="Heading1"/>
        <w:numPr>
          <w:ilvl w:val="1"/>
          <w:numId w:val="1"/>
        </w:numPr>
        <w:tabs>
          <w:tab w:pos="3705" w:val="left" w:leader="none"/>
        </w:tabs>
        <w:spacing w:line="240" w:lineRule="auto" w:before="28" w:after="0"/>
        <w:ind w:left="3704" w:right="0" w:hanging="480"/>
        <w:jc w:val="left"/>
        <w:rPr>
          <w:b w:val="0"/>
          <w:bCs w:val="0"/>
        </w:rPr>
      </w:pPr>
      <w:r>
        <w:rPr/>
        <w:t>Узел</w:t>
      </w:r>
      <w:r>
        <w:rPr>
          <w:spacing w:val="-3"/>
        </w:rPr>
        <w:t> </w:t>
      </w:r>
      <w:r>
        <w:rPr/>
        <w:t>согласования</w:t>
      </w:r>
      <w:r>
        <w:rPr>
          <w:b w:val="0"/>
        </w:rPr>
      </w:r>
    </w:p>
    <w:p>
      <w:pPr>
        <w:pStyle w:val="BodyText"/>
        <w:tabs>
          <w:tab w:pos="2984" w:val="left" w:leader="none"/>
        </w:tabs>
        <w:spacing w:line="240" w:lineRule="auto" w:before="268"/>
        <w:ind w:left="152" w:right="416" w:firstLine="540"/>
        <w:jc w:val="left"/>
        <w:rPr>
          <w:rFonts w:ascii="Times New Roman" w:hAnsi="Times New Roman" w:cs="Times New Roman" w:eastAsia="Times New Roman" w:hint="default"/>
        </w:rPr>
      </w:pPr>
      <w:r>
        <w:rPr>
          <w:rFonts w:ascii="Times New Roman" w:hAnsi="Times New Roman"/>
          <w:b/>
          <w:w w:val="100"/>
        </w:rPr>
      </w:r>
      <w:r>
        <w:rPr>
          <w:rFonts w:ascii="Times New Roman" w:hAnsi="Times New Roman"/>
          <w:b/>
          <w:u w:val="thick" w:color="000000"/>
        </w:rPr>
        <w:t>Узел  </w:t>
      </w:r>
      <w:r>
        <w:rPr>
          <w:rFonts w:ascii="Times New Roman" w:hAnsi="Times New Roman"/>
          <w:b/>
          <w:spacing w:val="13"/>
          <w:u w:val="thick" w:color="000000"/>
        </w:rPr>
        <w:t> </w:t>
      </w:r>
      <w:r>
        <w:rPr>
          <w:rFonts w:ascii="Times New Roman" w:hAnsi="Times New Roman"/>
          <w:b/>
          <w:u w:val="thick" w:color="000000"/>
        </w:rPr>
        <w:t>согласования</w:t>
      </w:r>
      <w:r>
        <w:rPr>
          <w:rFonts w:ascii="Times New Roman" w:hAnsi="Times New Roman"/>
          <w:b/>
        </w:rPr>
        <w:tab/>
      </w:r>
      <w:r>
        <w:rPr/>
        <w:t>предназначен для согласования угла возвышения,</w:t>
      </w:r>
      <w:r>
        <w:rPr>
          <w:spacing w:val="-1"/>
        </w:rPr>
        <w:t> </w:t>
      </w:r>
      <w:r>
        <w:rPr/>
        <w:t>введенного</w:t>
      </w:r>
      <w:r>
        <w:rPr>
          <w:spacing w:val="-1"/>
        </w:rPr>
        <w:t> </w:t>
      </w:r>
      <w:r>
        <w:rPr/>
        <w:t>в</w:t>
      </w:r>
      <w:r>
        <w:rPr>
          <w:w w:val="99"/>
        </w:rPr>
        <w:t> </w:t>
      </w:r>
      <w:r>
        <w:rPr/>
        <w:t>механический прицел, с углом возвышения ствола</w:t>
      </w:r>
      <w:r>
        <w:rPr>
          <w:spacing w:val="-13"/>
        </w:rPr>
        <w:t> </w:t>
      </w:r>
      <w:r>
        <w:rPr/>
        <w:t>гаубицы</w:t>
      </w:r>
      <w:r>
        <w:rPr>
          <w:rFonts w:ascii="Times New Roman" w:hAnsi="Times New Roman"/>
        </w:rPr>
        <w:t>.</w:t>
      </w:r>
    </w:p>
    <w:p>
      <w:pPr>
        <w:pStyle w:val="BodyText"/>
        <w:spacing w:line="240" w:lineRule="auto"/>
        <w:ind w:left="692" w:right="0"/>
        <w:jc w:val="left"/>
      </w:pPr>
      <w:r>
        <w:rPr/>
        <w:t>Узел согласования смонтирован в корпусе и состоит</w:t>
      </w:r>
      <w:r>
        <w:rPr>
          <w:spacing w:val="-11"/>
        </w:rPr>
        <w:t> </w:t>
      </w:r>
      <w:r>
        <w:rPr/>
        <w:t>из:</w:t>
      </w:r>
    </w:p>
    <w:p>
      <w:pPr>
        <w:pStyle w:val="ListParagraph"/>
        <w:numPr>
          <w:ilvl w:val="0"/>
          <w:numId w:val="2"/>
        </w:numPr>
        <w:tabs>
          <w:tab w:pos="436" w:val="left" w:leader="none"/>
        </w:tabs>
        <w:spacing w:line="240" w:lineRule="auto" w:before="0" w:after="0"/>
        <w:ind w:left="152" w:right="416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40.049999pt;margin-top:34.77314pt;width:486.1pt;height:648.9pt;mso-position-horizontal-relative:page;mso-position-vertical-relative:paragraph;z-index:-67552" coordorigin="801,695" coordsize="9722,12978">
            <v:shape style="position:absolute;left:801;top:5415;width:9590;height:8258" type="#_x0000_t75" stroked="false">
              <v:imagedata r:id="rId61" o:title=""/>
            </v:shape>
            <v:shape style="position:absolute;left:7879;top:9155;width:2501;height:2375" type="#_x0000_t75" stroked="false">
              <v:imagedata r:id="rId62" o:title=""/>
            </v:shape>
            <v:group style="position:absolute;left:7869;top:9146;width:2518;height:2392" coordorigin="7869,9146" coordsize="2518,2392">
              <v:shape style="position:absolute;left:7869;top:9146;width:2518;height:2392" coordorigin="7869,9146" coordsize="2518,2392" path="m7869,11538l10387,11538,10387,9146,7869,9146,7869,11538xe" filled="false" stroked="true" strokeweight=".75pt" strokecolor="#ffffff">
                <v:path arrowok="t"/>
              </v:shape>
              <v:shape style="position:absolute;left:6469;top:695;width:4054;height:4500" type="#_x0000_t75" stroked="false">
                <v:imagedata r:id="rId63" o:title=""/>
              </v:shape>
            </v:group>
            <v:group style="position:absolute;left:8411;top:2019;width:1980;height:1605" coordorigin="8411,2019" coordsize="1980,1605">
              <v:shape style="position:absolute;left:8411;top:2019;width:1980;height:1605" coordorigin="8411,2019" coordsize="1980,1605" path="m8411,3624l10391,3624,10391,2019,8411,2019,8411,3624xe" filled="false" stroked="true" strokeweight="2pt" strokecolor="#000000">
                <v:path arrowok="t"/>
              </v:shape>
            </v:group>
            <v:group style="position:absolute;left:6971;top:3565;width:1457;height:2351" coordorigin="6971,3565" coordsize="1457,2351">
              <v:shape style="position:absolute;left:6971;top:3565;width:1457;height:2351" coordorigin="6971,3565" coordsize="1457,2351" path="m6983,5782l6971,5915,7085,5845,7079,5841,7040,5841,7006,5820,7017,5803,6983,5782xe" filled="true" fillcolor="#c0c0c0" stroked="false">
                <v:path arrowok="t"/>
                <v:fill type="solid"/>
              </v:shape>
              <v:shape style="position:absolute;left:6971;top:3565;width:1457;height:2351" coordorigin="6971,3565" coordsize="1457,2351" path="m7017,5803l7006,5820,7040,5841,7051,5824,7017,5803xe" filled="true" fillcolor="#c0c0c0" stroked="false">
                <v:path arrowok="t"/>
                <v:fill type="solid"/>
              </v:shape>
              <v:shape style="position:absolute;left:6971;top:3565;width:1457;height:2351" coordorigin="6971,3565" coordsize="1457,2351" path="m7051,5824l7040,5841,7079,5841,7051,5824xe" filled="true" fillcolor="#c0c0c0" stroked="false">
                <v:path arrowok="t"/>
                <v:fill type="solid"/>
              </v:shape>
              <v:shape style="position:absolute;left:6971;top:3565;width:1457;height:2351" coordorigin="6971,3565" coordsize="1457,2351" path="m8394,3565l7017,5803,7051,5824,8428,3586,8394,3565xe" filled="true" fillcolor="#c0c0c0" stroked="false">
                <v:path arrowok="t"/>
                <v:fill type="solid"/>
              </v:shape>
            </v:group>
            <v:group style="position:absolute;left:2910;top:6635;width:1980;height:1369" coordorigin="2910,6635" coordsize="1980,1369">
              <v:shape style="position:absolute;left:2910;top:6635;width:1980;height:1369" coordorigin="2910,6635" coordsize="1980,1369" path="m2910,8004l4890,8004,4890,6635,2910,6635,2910,8004xe" filled="false" stroked="true" strokeweight="2pt" strokecolor="#ffffff">
                <v:path arrowok="t"/>
              </v:shape>
            </v:group>
            <v:group style="position:absolute;left:7849;top:6482;width:1481;height:1841" coordorigin="7849,6482" coordsize="1481,1841">
              <v:shape style="position:absolute;left:7849;top:6482;width:1481;height:1841" coordorigin="7849,6482" coordsize="1481,1841" path="m7849,8323l9330,8323,9330,6482,7849,6482,7849,8323xe" filled="false" stroked="true" strokeweight="2pt" strokecolor="#ffffff">
                <v:path arrowok="t"/>
              </v:shape>
            </v:group>
            <v:group style="position:absolute;left:2471;top:8109;width:5374;height:5006" coordorigin="2471,8109" coordsize="5374,5006">
              <v:shape style="position:absolute;left:2471;top:8109;width:5374;height:5006" coordorigin="2471,8109" coordsize="5374,5006" path="m2471,13115l7845,13115,7845,8109,2471,8109,2471,13115xe" filled="false" stroked="true" strokeweight="2pt" strokecolor="#ffffff">
                <v:path arrowok="t"/>
              </v:shape>
            </v:group>
            <v:group style="position:absolute;left:7125;top:10302;width:1005;height:133" coordorigin="7125,10302" coordsize="1005,133">
              <v:shape style="position:absolute;left:7125;top:10302;width:1005;height:133" coordorigin="7125,10302" coordsize="1005,133" path="m8010,10396l8009,10435,8092,10396,8030,10396,8010,10396xe" filled="true" fillcolor="#ffffff" stroked="false">
                <v:path arrowok="t"/>
                <v:fill type="solid"/>
              </v:shape>
              <v:shape style="position:absolute;left:7125;top:10302;width:1005;height:133" coordorigin="7125,10302" coordsize="1005,133" path="m7186,10302l7163,10307,7143,10319,7130,10338,7125,10361,7129,10385,7142,10404,7161,10417,7184,10422,7207,10418,7227,10406,7240,10387,7241,10383,7185,10382,7185,10342,7241,10342,7241,10340,7228,10321,7209,10308,7186,10302xe" filled="true" fillcolor="#ffffff" stroked="false">
                <v:path arrowok="t"/>
                <v:fill type="solid"/>
              </v:shape>
              <v:shape style="position:absolute;left:7125;top:10302;width:1005;height:133" coordorigin="7125,10302" coordsize="1005,133" path="m8010,10356l8010,10396,8030,10396,8030,10356,8010,10356xe" filled="true" fillcolor="#ffffff" stroked="false">
                <v:path arrowok="t"/>
                <v:fill type="solid"/>
              </v:shape>
              <v:shape style="position:absolute;left:7125;top:10302;width:1005;height:133" coordorigin="7125,10302" coordsize="1005,133" path="m8011,10316l8010,10356,8030,10356,8030,10396,8092,10396,8130,10377,8011,10316xe" filled="true" fillcolor="#ffffff" stroked="false">
                <v:path arrowok="t"/>
                <v:fill type="solid"/>
              </v:shape>
              <v:shape style="position:absolute;left:7125;top:10302;width:1005;height:133" coordorigin="7125,10302" coordsize="1005,133" path="m7241,10343l7245,10363,7241,10383,8010,10396,8010,10356,7241,10343xe" filled="true" fillcolor="#ffffff" stroked="false">
                <v:path arrowok="t"/>
                <v:fill type="solid"/>
              </v:shape>
              <v:shape style="position:absolute;left:7125;top:10302;width:1005;height:133" coordorigin="7125,10302" coordsize="1005,133" path="m7185,10342l7185,10382,7241,10383,7245,10363,7241,10343,7185,10342xe" filled="true" fillcolor="#ffffff" stroked="false">
                <v:path arrowok="t"/>
                <v:fill type="solid"/>
              </v:shape>
              <v:shape style="position:absolute;left:7125;top:10302;width:1005;height:133" coordorigin="7125,10302" coordsize="1005,133" path="m7241,10342l7185,10342,7241,10343,7241,10342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оси</w:t>
      </w:r>
      <w:r>
        <w:rPr>
          <w:rFonts w:ascii="Times New Roman" w:hAnsi="Times New Roman"/>
          <w:sz w:val="24"/>
        </w:rPr>
        <w:t>, установленной в корпусе, на которой расположена контрольная площадка для </w:t>
      </w:r>
      <w:r>
        <w:rPr>
          <w:rFonts w:ascii="Times New Roman" w:hAnsi="Times New Roman"/>
          <w:sz w:val="24"/>
        </w:rPr>
        <w:t>установки контрольного уровня, отверстие в корпусе над контрольной площадкой закрыто уплотнительной крышкой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(1);</w:t>
      </w:r>
    </w:p>
    <w:p>
      <w:pPr>
        <w:pStyle w:val="ListParagraph"/>
        <w:numPr>
          <w:ilvl w:val="0"/>
          <w:numId w:val="2"/>
        </w:numPr>
        <w:tabs>
          <w:tab w:pos="436" w:val="left" w:leader="none"/>
        </w:tabs>
        <w:spacing w:line="240" w:lineRule="auto" w:before="0" w:after="0"/>
        <w:ind w:left="152" w:right="4343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индукционного датчика</w:t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  <w:t>, </w:t>
      </w:r>
      <w:r>
        <w:rPr>
          <w:rFonts w:ascii="Times New Roman" w:hAnsi="Times New Roman"/>
          <w:sz w:val="24"/>
        </w:rPr>
        <w:t>предназначенного для выработки электрического сигнала поступающего  на лампы щитка согласования при совпадении угла возвышения ствола с углом установленном на механическом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прицеле</w:t>
      </w:r>
      <w:r>
        <w:rPr>
          <w:rFonts w:ascii="Times New Roman" w:hAnsi="Times New Roman"/>
          <w:sz w:val="24"/>
        </w:rPr>
        <w:t>;</w:t>
      </w:r>
    </w:p>
    <w:p>
      <w:pPr>
        <w:pStyle w:val="ListParagraph"/>
        <w:numPr>
          <w:ilvl w:val="0"/>
          <w:numId w:val="2"/>
        </w:numPr>
        <w:tabs>
          <w:tab w:pos="436" w:val="left" w:leader="none"/>
          <w:tab w:pos="1293" w:val="left" w:leader="none"/>
          <w:tab w:pos="2871" w:val="left" w:leader="none"/>
          <w:tab w:pos="3366" w:val="left" w:leader="none"/>
          <w:tab w:pos="3817" w:val="left" w:leader="none"/>
          <w:tab w:pos="4750" w:val="left" w:leader="none"/>
        </w:tabs>
        <w:spacing w:line="240" w:lineRule="auto" w:before="0" w:after="0"/>
        <w:ind w:left="152" w:right="4345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щитка</w:t>
        <w:tab/>
        <w:t>согласования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(2)</w:t>
        <w:tab/>
      </w:r>
      <w:r>
        <w:rPr>
          <w:rFonts w:ascii="Times New Roman" w:hAnsi="Times New Roman"/>
          <w:sz w:val="24"/>
        </w:rPr>
        <w:t>на</w:t>
        <w:tab/>
        <w:t>панели</w:t>
        <w:tab/>
        <w:t>которой смонтированы:</w:t>
      </w:r>
    </w:p>
    <w:p>
      <w:pPr>
        <w:pStyle w:val="ListParagraph"/>
        <w:numPr>
          <w:ilvl w:val="0"/>
          <w:numId w:val="3"/>
        </w:numPr>
        <w:tabs>
          <w:tab w:pos="436" w:val="left" w:leader="none"/>
        </w:tabs>
        <w:spacing w:line="294" w:lineRule="exact" w:before="2" w:after="0"/>
        <w:ind w:left="435" w:right="0" w:hanging="283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тумблер ИНДИКАТОР прицела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ПГ</w:t>
      </w:r>
      <w:r>
        <w:rPr>
          <w:rFonts w:ascii="Times New Roman" w:hAnsi="Times New Roman"/>
          <w:sz w:val="24"/>
        </w:rPr>
        <w:t>-4;</w:t>
      </w:r>
    </w:p>
    <w:p>
      <w:pPr>
        <w:pStyle w:val="ListParagraph"/>
        <w:numPr>
          <w:ilvl w:val="0"/>
          <w:numId w:val="3"/>
        </w:numPr>
        <w:tabs>
          <w:tab w:pos="436" w:val="left" w:leader="none"/>
        </w:tabs>
        <w:spacing w:line="293" w:lineRule="exact" w:before="0" w:after="0"/>
        <w:ind w:left="435" w:right="0" w:hanging="283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тумблер ПОДСТВЕТКА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ШКАЛ;</w:t>
      </w:r>
    </w:p>
    <w:p>
      <w:pPr>
        <w:pStyle w:val="ListParagraph"/>
        <w:numPr>
          <w:ilvl w:val="0"/>
          <w:numId w:val="3"/>
        </w:numPr>
        <w:tabs>
          <w:tab w:pos="436" w:val="left" w:leader="none"/>
        </w:tabs>
        <w:spacing w:line="293" w:lineRule="exact" w:before="0" w:after="0"/>
        <w:ind w:left="435" w:right="0" w:hanging="283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наблюдательная лупа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(2.1);</w:t>
      </w:r>
    </w:p>
    <w:p>
      <w:pPr>
        <w:pStyle w:val="ListParagraph"/>
        <w:numPr>
          <w:ilvl w:val="0"/>
          <w:numId w:val="3"/>
        </w:numPr>
        <w:tabs>
          <w:tab w:pos="436" w:val="left" w:leader="none"/>
        </w:tabs>
        <w:spacing w:line="293" w:lineRule="exact" w:before="0" w:after="0"/>
        <w:ind w:left="435" w:right="0" w:hanging="283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патрон подсветки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(2.2);</w:t>
      </w:r>
    </w:p>
    <w:p>
      <w:pPr>
        <w:pStyle w:val="ListParagraph"/>
        <w:numPr>
          <w:ilvl w:val="0"/>
          <w:numId w:val="3"/>
        </w:numPr>
        <w:tabs>
          <w:tab w:pos="436" w:val="left" w:leader="none"/>
        </w:tabs>
        <w:spacing w:line="293" w:lineRule="exact" w:before="0" w:after="0"/>
        <w:ind w:left="435" w:right="0" w:hanging="283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лампа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ВВЕРХ;</w:t>
      </w:r>
    </w:p>
    <w:p>
      <w:pPr>
        <w:pStyle w:val="ListParagraph"/>
        <w:numPr>
          <w:ilvl w:val="0"/>
          <w:numId w:val="3"/>
        </w:numPr>
        <w:tabs>
          <w:tab w:pos="436" w:val="left" w:leader="none"/>
        </w:tabs>
        <w:spacing w:line="293" w:lineRule="exact" w:before="1" w:after="0"/>
        <w:ind w:left="435" w:right="0" w:hanging="283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лампа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ВНИЗ;</w:t>
      </w:r>
    </w:p>
    <w:p>
      <w:pPr>
        <w:pStyle w:val="ListParagraph"/>
        <w:numPr>
          <w:ilvl w:val="0"/>
          <w:numId w:val="3"/>
        </w:numPr>
        <w:tabs>
          <w:tab w:pos="436" w:val="left" w:leader="none"/>
        </w:tabs>
        <w:spacing w:line="292" w:lineRule="exact" w:before="0" w:after="0"/>
        <w:ind w:left="435" w:right="0" w:hanging="283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лампа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ВНИМ.</w:t>
      </w:r>
    </w:p>
    <w:p>
      <w:pPr>
        <w:pStyle w:val="ListParagraph"/>
        <w:numPr>
          <w:ilvl w:val="0"/>
          <w:numId w:val="2"/>
        </w:numPr>
        <w:tabs>
          <w:tab w:pos="436" w:val="left" w:leader="none"/>
        </w:tabs>
        <w:spacing w:line="274" w:lineRule="exact" w:before="0" w:after="0"/>
        <w:ind w:left="435" w:right="0" w:hanging="283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механизма выверки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(3).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Heading2"/>
        <w:tabs>
          <w:tab w:pos="7314" w:val="left" w:leader="none"/>
        </w:tabs>
        <w:spacing w:line="240" w:lineRule="auto" w:before="64"/>
        <w:ind w:left="2374" w:right="0"/>
        <w:jc w:val="left"/>
        <w:rPr>
          <w:rFonts w:ascii="Times New Roman" w:hAnsi="Times New Roman" w:cs="Times New Roman" w:eastAsia="Times New Roman" w:hint="default"/>
          <w:b w:val="0"/>
          <w:bCs w:val="0"/>
        </w:rPr>
      </w:pPr>
      <w:r>
        <w:rPr/>
        <w:pict>
          <v:shape style="position:absolute;margin-left:40.049999pt;margin-top:-55.169682pt;width:479.5pt;height:412.9pt;mso-position-horizontal-relative:page;mso-position-vertical-relative:paragraph;z-index:-6757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5"/>
                    <w:rPr>
                      <w:rFonts w:ascii="Times New Roman" w:hAnsi="Times New Roman" w:cs="Times New Roman" w:eastAsia="Times New Roman" w:hint="default"/>
                      <w:b/>
                      <w:bCs/>
                      <w:sz w:val="22"/>
                      <w:szCs w:val="22"/>
                    </w:rPr>
                  </w:pPr>
                </w:p>
                <w:p>
                  <w:pPr>
                    <w:pStyle w:val="BodyText"/>
                    <w:spacing w:line="273" w:lineRule="exact"/>
                    <w:ind w:left="3306" w:right="3439"/>
                    <w:jc w:val="center"/>
                    <w:rPr>
                      <w:rFonts w:ascii="Times New Roman" w:hAnsi="Times New Roman" w:cs="Times New Roman" w:eastAsia="Times New Roman" w:hint="default"/>
                    </w:rPr>
                  </w:pPr>
                  <w:r>
                    <w:rPr>
                      <w:rFonts w:ascii="Times New Roman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FFFFFF"/>
          <w:position w:val="-14"/>
        </w:rPr>
        <w:t>1</w:t>
        <w:tab/>
      </w:r>
      <w:r>
        <w:rPr>
          <w:rFonts w:ascii="Times New Roman"/>
          <w:color w:val="FFFFFF"/>
        </w:rPr>
        <w:t>3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before="225"/>
        <w:ind w:left="1935" w:right="0" w:firstLine="0"/>
        <w:jc w:val="left"/>
        <w:rPr>
          <w:rFonts w:ascii="Times New Roman" w:hAnsi="Times New Roman" w:cs="Times New Roman" w:eastAsia="Times New Roman" w:hint="default"/>
          <w:sz w:val="28"/>
          <w:szCs w:val="28"/>
        </w:rPr>
      </w:pPr>
      <w:r>
        <w:rPr>
          <w:rFonts w:ascii="Times New Roman"/>
          <w:b/>
          <w:color w:val="FFFFFF"/>
          <w:w w:val="100"/>
          <w:sz w:val="28"/>
        </w:rPr>
        <w:t>2</w:t>
      </w:r>
      <w:r>
        <w:rPr>
          <w:rFonts w:ascii="Times New Roman"/>
          <w:w w:val="100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 w:hint="default"/>
          <w:b/>
          <w:bCs/>
          <w:sz w:val="26"/>
          <w:szCs w:val="26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6"/>
          <w:szCs w:val="26"/>
        </w:rPr>
        <w:sectPr>
          <w:footerReference w:type="even" r:id="rId60"/>
          <w:pgSz w:w="11910" w:h="16840"/>
          <w:pgMar w:footer="0" w:header="0" w:top="1080" w:bottom="280" w:left="700" w:right="12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b/>
          <w:bCs/>
          <w:sz w:val="17"/>
          <w:szCs w:val="17"/>
        </w:rPr>
      </w:pPr>
    </w:p>
    <w:p>
      <w:pPr>
        <w:spacing w:before="0"/>
        <w:ind w:left="0" w:right="5" w:firstLine="0"/>
        <w:jc w:val="right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/>
          <w:w w:val="95"/>
          <w:sz w:val="20"/>
        </w:rPr>
        <w:t>вверх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вним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before="121"/>
        <w:ind w:left="0" w:right="0" w:firstLine="0"/>
        <w:jc w:val="right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вниз</w:t>
      </w:r>
    </w:p>
    <w:p>
      <w:pPr>
        <w:spacing w:before="64"/>
        <w:ind w:left="0" w:right="0" w:firstLine="0"/>
        <w:jc w:val="right"/>
        <w:rPr>
          <w:rFonts w:ascii="Times New Roman" w:hAnsi="Times New Roman" w:cs="Times New Roman" w:eastAsia="Times New Roman" w:hint="default"/>
          <w:sz w:val="28"/>
          <w:szCs w:val="28"/>
        </w:rPr>
      </w:pPr>
      <w:r>
        <w:rPr/>
        <w:br w:type="column"/>
      </w:r>
      <w:r>
        <w:rPr>
          <w:rFonts w:ascii="Times New Roman"/>
          <w:b/>
          <w:color w:val="FFFFFF"/>
          <w:sz w:val="28"/>
        </w:rPr>
        <w:t>2.1</w:t>
      </w:r>
      <w:r>
        <w:rPr>
          <w:rFonts w:asci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8"/>
          <w:szCs w:val="28"/>
        </w:rPr>
      </w:pPr>
      <w:r>
        <w:rPr/>
        <w:br w:type="column"/>
      </w:r>
      <w:r>
        <w:rPr>
          <w:rFonts w:ascii="Times New Roman"/>
          <w:b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8"/>
          <w:szCs w:val="28"/>
        </w:rPr>
      </w:pPr>
    </w:p>
    <w:p>
      <w:pPr>
        <w:spacing w:line="240" w:lineRule="auto" w:before="3"/>
        <w:rPr>
          <w:rFonts w:ascii="Times New Roman" w:hAnsi="Times New Roman" w:cs="Times New Roman" w:eastAsia="Times New Roman" w:hint="default"/>
          <w:b/>
          <w:bCs/>
          <w:sz w:val="30"/>
          <w:szCs w:val="30"/>
        </w:rPr>
      </w:pPr>
    </w:p>
    <w:p>
      <w:pPr>
        <w:pStyle w:val="Heading2"/>
        <w:spacing w:line="240" w:lineRule="auto"/>
        <w:ind w:right="0"/>
        <w:jc w:val="left"/>
        <w:rPr>
          <w:rFonts w:ascii="Times New Roman" w:hAnsi="Times New Roman" w:cs="Times New Roman" w:eastAsia="Times New Roman" w:hint="default"/>
          <w:b w:val="0"/>
          <w:bCs w:val="0"/>
        </w:rPr>
      </w:pPr>
      <w:r>
        <w:rPr>
          <w:rFonts w:ascii="Times New Roman"/>
          <w:color w:val="FFFFFF"/>
        </w:rPr>
        <w:t>2.2</w:t>
      </w:r>
      <w:r>
        <w:rPr>
          <w:rFonts w:ascii="Times New Roman"/>
          <w:b w:val="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 w:hint="default"/>
        </w:rPr>
        <w:sectPr>
          <w:type w:val="continuous"/>
          <w:pgSz w:w="11910" w:h="16840"/>
          <w:pgMar w:top="780" w:bottom="800" w:left="700" w:right="1280"/>
          <w:cols w:num="3" w:equalWidth="0">
            <w:col w:w="4266" w:space="40"/>
            <w:col w:w="1223" w:space="40"/>
            <w:col w:w="4361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 w:hint="default"/>
          <w:b/>
          <w:bCs/>
          <w:sz w:val="22"/>
          <w:szCs w:val="22"/>
        </w:rPr>
      </w:pPr>
    </w:p>
    <w:p>
      <w:pPr>
        <w:spacing w:line="240" w:lineRule="auto"/>
        <w:ind w:left="8122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spacing w:val="-49"/>
          <w:sz w:val="20"/>
        </w:rPr>
        <w:t> </w:t>
      </w:r>
      <w:r>
        <w:rPr>
          <w:rFonts w:ascii="Times New Roman"/>
          <w:spacing w:val="-49"/>
          <w:sz w:val="20"/>
        </w:rPr>
        <w:pict>
          <v:shape style="width:22.05pt;height:19.3pt;mso-position-horizontal-relative:char;mso-position-vertical-relative:line" type="#_x0000_t202" filled="true" fillcolor="#ffffff" stroked="true" strokeweight=".75pt" strokecolor="#000000">
            <w10:anchorlock/>
            <v:textbox inset="0,0,0,0">
              <w:txbxContent>
                <w:p>
                  <w:pPr>
                    <w:spacing w:before="70"/>
                    <w:ind w:left="1" w:right="0" w:firstLine="0"/>
                    <w:jc w:val="center"/>
                    <w:rPr>
                      <w:rFonts w:ascii="Times New Roman" w:hAnsi="Times New Roman" w:cs="Times New Roman" w:eastAsia="Times New Roman" w:hint="default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w w:val="99"/>
                      <w:sz w:val="20"/>
                    </w:rPr>
                    <w:t>3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v:fill type="solid"/>
          </v:shape>
        </w:pict>
      </w:r>
      <w:r>
        <w:rPr>
          <w:rFonts w:ascii="Times New Roman"/>
          <w:spacing w:val="-49"/>
          <w:sz w:val="20"/>
        </w:rPr>
      </w:r>
      <w:r>
        <w:rPr>
          <w:rFonts w:ascii="Times New Roman"/>
          <w:spacing w:val="90"/>
          <w:sz w:val="20"/>
        </w:rPr>
        <w:t> </w:t>
      </w:r>
      <w:r>
        <w:rPr>
          <w:rFonts w:ascii="Times New Roman"/>
          <w:spacing w:val="90"/>
          <w:position w:val="38"/>
          <w:sz w:val="20"/>
        </w:rPr>
        <w:pict>
          <v:shape style="width:22.05pt;height:19.3pt;mso-position-horizontal-relative:char;mso-position-vertical-relative:line" type="#_x0000_t202" filled="true" fillcolor="#ffffff" stroked="true" strokeweight=".75pt" strokecolor="#000000">
            <w10:anchorlock/>
            <v:textbox inset="0,0,0,0">
              <w:txbxContent>
                <w:p>
                  <w:pPr>
                    <w:spacing w:before="71"/>
                    <w:ind w:left="0" w:right="0" w:firstLine="0"/>
                    <w:jc w:val="center"/>
                    <w:rPr>
                      <w:rFonts w:ascii="Times New Roman" w:hAnsi="Times New Roman" w:cs="Times New Roman" w:eastAsia="Times New Roman" w:hint="default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w w:val="99"/>
                      <w:sz w:val="20"/>
                    </w:rPr>
                    <w:t>2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v:fill type="solid"/>
          </v:shape>
        </w:pict>
      </w:r>
      <w:r>
        <w:rPr>
          <w:rFonts w:ascii="Times New Roman"/>
          <w:spacing w:val="90"/>
          <w:position w:val="38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 w:hint="default"/>
          <w:b/>
          <w:bCs/>
          <w:sz w:val="10"/>
          <w:szCs w:val="10"/>
        </w:rPr>
      </w:pPr>
      <w:r>
        <w:rPr/>
        <w:pict>
          <v:shape style="position:absolute;margin-left:481.049988pt;margin-top:7.30293pt;width:22.05pt;height:19.3pt;mso-position-horizontal-relative:page;mso-position-vertical-relative:paragraph;z-index:2944;mso-wrap-distance-left:0;mso-wrap-distance-right:0" type="#_x0000_t202" filled="true" fillcolor="#ffffff" stroked="true" strokeweight=".75pt" strokecolor="#000000">
            <v:textbox inset="0,0,0,0">
              <w:txbxContent>
                <w:p>
                  <w:pPr>
                    <w:spacing w:before="70"/>
                    <w:ind w:left="0" w:right="0" w:firstLine="0"/>
                    <w:jc w:val="center"/>
                    <w:rPr>
                      <w:rFonts w:ascii="Times New Roman" w:hAnsi="Times New Roman" w:cs="Times New Roman" w:eastAsia="Times New Roman" w:hint="default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w w:val="99"/>
                      <w:sz w:val="20"/>
                    </w:rPr>
                    <w:t>1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92"/>
        <w:ind w:left="142" w:right="4529" w:firstLine="539"/>
        <w:jc w:val="both"/>
      </w:pPr>
      <w:r>
        <w:rPr/>
        <w:pict>
          <v:group style="position:absolute;margin-left:83.800003pt;margin-top:-484.756866pt;width:480.75pt;height:656.55pt;mso-position-horizontal-relative:page;mso-position-vertical-relative:paragraph;z-index:-67456" coordorigin="1676,-9695" coordsize="9615,13131">
            <v:shape style="position:absolute;left:1676;top:-9695;width:9615;height:9366" type="#_x0000_t75" stroked="false">
              <v:imagedata r:id="rId65" o:title=""/>
            </v:shape>
            <v:group style="position:absolute;left:9806;top:-4117;width:850;height:952" coordorigin="9806,-4117" coordsize="850,952">
              <v:shape style="position:absolute;left:9806;top:-4117;width:850;height:952" coordorigin="9806,-4117" coordsize="850,952" path="m10536,-3286l10595,-3166,10646,-3266,10575,-3266,10575,-3286,10536,-3286xe" filled="true" fillcolor="#000000" stroked="false">
                <v:path arrowok="t"/>
                <v:fill type="solid"/>
              </v:shape>
              <v:shape style="position:absolute;left:9806;top:-4117;width:850;height:952" coordorigin="9806,-4117" coordsize="850,952" path="m10575,-3286l10575,-3266,10615,-3266,10615,-3286,10575,-3286xe" filled="true" fillcolor="#000000" stroked="false">
                <v:path arrowok="t"/>
                <v:fill type="solid"/>
              </v:shape>
              <v:shape style="position:absolute;left:9806;top:-4117;width:850;height:952" coordorigin="9806,-4117" coordsize="850,952" path="m10615,-3286l10615,-3266,10575,-3266,10646,-3266,10656,-3285,10615,-3286xe" filled="true" fillcolor="#000000" stroked="false">
                <v:path arrowok="t"/>
                <v:fill type="solid"/>
              </v:shape>
              <v:shape style="position:absolute;left:9806;top:-4117;width:850;height:952" coordorigin="9806,-4117" coordsize="850,952" path="m10125,-4077l9929,-4077,9968,-4075,10002,-4070,10068,-4055,10132,-4032,10192,-4001,10249,-3964,10303,-3920,10352,-3870,10398,-3814,10439,-3753,10475,-3687,10506,-3617,10532,-3542,10553,-3464,10567,-3382,10575,-3298,10575,-3286,10615,-3286,10607,-3388,10592,-3473,10570,-3554,10543,-3632,10511,-3706,10473,-3775,10429,-3839,10381,-3898,10329,-3950,10272,-3997,10211,-4037,10146,-4069,10125,-4077xe" filled="true" fillcolor="#000000" stroked="false">
                <v:path arrowok="t"/>
                <v:fill type="solid"/>
              </v:shape>
              <v:shape style="position:absolute;left:9806;top:-4117;width:850;height:952" coordorigin="9806,-4117" coordsize="850,952" path="m9929,-4117l9888,-4117,9846,-4114,9806,-4109,9811,-4069,9851,-4075,9891,-4077,10125,-4077,10113,-4082,10078,-4094,10043,-4103,10007,-4110,9971,-4115,9929,-4117xe" filled="true" fillcolor="#000000" stroked="false">
                <v:path arrowok="t"/>
                <v:fill type="solid"/>
              </v:shape>
            </v:group>
            <v:group style="position:absolute;left:10669;top:-5708;width:120;height:1594" coordorigin="10669,-5708" coordsize="120,1594">
              <v:shape style="position:absolute;left:10669;top:-5708;width:120;height:1594" coordorigin="10669,-5708" coordsize="120,1594" path="m10709,-4235l10669,-4235,10730,-4115,10779,-4215,10709,-4215,10709,-4235xe" filled="true" fillcolor="#000000" stroked="false">
                <v:path arrowok="t"/>
                <v:fill type="solid"/>
              </v:shape>
              <v:shape style="position:absolute;left:10669;top:-5708;width:120;height:1594" coordorigin="10669,-5708" coordsize="120,1594" path="m10749,-4235l10709,-4235,10709,-4215,10749,-4215,10749,-4235xe" filled="true" fillcolor="#000000" stroked="false">
                <v:path arrowok="t"/>
                <v:fill type="solid"/>
              </v:shape>
              <v:shape style="position:absolute;left:10669;top:-5708;width:120;height:1594" coordorigin="10669,-5708" coordsize="120,1594" path="m10789,-4236l10749,-4235,10749,-4215,10709,-4215,10779,-4215,10789,-4236xe" filled="true" fillcolor="#000000" stroked="false">
                <v:path arrowok="t"/>
                <v:fill type="solid"/>
              </v:shape>
              <v:shape style="position:absolute;left:10669;top:-5708;width:120;height:1594" coordorigin="10669,-5708" coordsize="120,1594" path="m10737,-5708l10697,-5708,10709,-4235,10749,-4235,10737,-5708xe" filled="true" fillcolor="#000000" stroked="false">
                <v:path arrowok="t"/>
                <v:fill type="solid"/>
              </v:shape>
            </v:group>
            <v:group style="position:absolute;left:8760;top:-8143;width:881;height:1584" coordorigin="8760,-8143" coordsize="881,1584">
              <v:shape style="position:absolute;left:8760;top:-8143;width:881;height:1584" coordorigin="8760,-8143" coordsize="881,1584" path="m9521,-6681l9577,-6559,9631,-6659,9560,-6659,9560,-6679,9521,-6681xe" filled="true" fillcolor="#000000" stroked="false">
                <v:path arrowok="t"/>
                <v:fill type="solid"/>
              </v:shape>
              <v:shape style="position:absolute;left:8760;top:-8143;width:881;height:1584" coordorigin="8760,-8143" coordsize="881,1584" path="m9560,-6679l9560,-6659,9600,-6659,9600,-6678,9560,-6679xe" filled="true" fillcolor="#000000" stroked="false">
                <v:path arrowok="t"/>
                <v:fill type="solid"/>
              </v:shape>
              <v:shape style="position:absolute;left:8760;top:-8143;width:881;height:1584" coordorigin="8760,-8143" coordsize="881,1584" path="m9600,-6678l9600,-6659,9631,-6659,9641,-6677,9600,-6678xe" filled="true" fillcolor="#000000" stroked="false">
                <v:path arrowok="t"/>
                <v:fill type="solid"/>
              </v:shape>
              <v:shape style="position:absolute;left:8760;top:-8143;width:881;height:1584" coordorigin="8760,-8143" coordsize="881,1584" path="m8780,-8143l8760,-8108,8813,-8077,8865,-8044,8914,-8009,8963,-7972,9038,-7909,9108,-7842,9173,-7770,9234,-7694,9290,-7615,9341,-7532,9387,-7446,9427,-7357,9463,-7265,9493,-7170,9518,-7073,9537,-6974,9551,-6873,9559,-6770,9560,-6718,9560,-6679,9600,-6678,9599,-6773,9590,-6878,9576,-6981,9557,-7082,9531,-7182,9501,-7279,9464,-7373,9422,-7464,9375,-7552,9323,-7637,9266,-7719,9203,-7796,9136,-7870,9064,-7939,8987,-8004,8937,-8042,8886,-8078,8833,-8112,8780,-8143xe" filled="true" fillcolor="#000000" stroked="false">
                <v:path arrowok="t"/>
                <v:fill type="solid"/>
              </v:shape>
            </v:group>
            <v:group style="position:absolute;left:9621;top:-4793;width:441;height:386" coordorigin="9621,-4793" coordsize="441,386">
              <v:shape style="position:absolute;left:9621;top:-4793;width:441;height:386" coordorigin="9621,-4793" coordsize="441,386" path="m9621,-4407l10062,-4407,10062,-4793,9621,-4793,9621,-4407xe" filled="true" fillcolor="#ffffff" stroked="false">
                <v:path arrowok="t"/>
                <v:fill type="solid"/>
              </v:shape>
            </v:group>
            <v:group style="position:absolute;left:10300;top:-6436;width:441;height:386" coordorigin="10300,-6436" coordsize="441,386">
              <v:shape style="position:absolute;left:10300;top:-6436;width:441;height:386" coordorigin="10300,-6436" coordsize="441,386" path="m10300,-6050l10741,-6050,10741,-6436,10300,-6436,10300,-6050xe" filled="true" fillcolor="#ffffff" stroked="false">
                <v:path arrowok="t"/>
                <v:fill type="solid"/>
              </v:shape>
            </v:group>
            <v:group style="position:absolute;left:9690;top:-6056;width:441;height:386" coordorigin="9690,-6056" coordsize="441,386">
              <v:shape style="position:absolute;left:9690;top:-6056;width:441;height:386" coordorigin="9690,-6056" coordsize="441,386" path="m9690,-5670l10131,-5670,10131,-6056,9690,-6056,9690,-5670xe" filled="true" fillcolor="#ffffff" stroked="false">
                <v:path arrowok="t"/>
                <v:fill type="solid"/>
              </v:shape>
            </v:group>
            <v:group style="position:absolute;left:10041;top:-4422;width:378;height:447" coordorigin="10041,-4422" coordsize="378,447">
              <v:shape style="position:absolute;left:10041;top:-4422;width:378;height:447" coordorigin="10041,-4422" coordsize="378,447" path="m10334,-4061l10296,-4028,10419,-3975,10402,-4045,10347,-4045,10334,-4061xe" filled="true" fillcolor="#000000" stroked="false">
                <v:path arrowok="t"/>
                <v:fill type="solid"/>
              </v:shape>
              <v:shape style="position:absolute;left:10041;top:-4422;width:378;height:447" coordorigin="10041,-4422" coordsize="378,447" path="m10349,-4073l10334,-4061,10347,-4045,10362,-4058,10349,-4073xe" filled="true" fillcolor="#000000" stroked="false">
                <v:path arrowok="t"/>
                <v:fill type="solid"/>
              </v:shape>
              <v:shape style="position:absolute;left:10041;top:-4422;width:378;height:447" coordorigin="10041,-4422" coordsize="378,447" path="m10388,-4106l10349,-4073,10362,-4058,10347,-4045,10402,-4045,10388,-4106xe" filled="true" fillcolor="#000000" stroked="false">
                <v:path arrowok="t"/>
                <v:fill type="solid"/>
              </v:shape>
              <v:shape style="position:absolute;left:10041;top:-4422;width:378;height:447" coordorigin="10041,-4422" coordsize="378,447" path="m10057,-4422l10041,-4409,10334,-4061,10349,-4073,10057,-4422xe" filled="true" fillcolor="#000000" stroked="false">
                <v:path arrowok="t"/>
                <v:fill type="solid"/>
              </v:shape>
            </v:group>
            <v:group style="position:absolute;left:10505;top:-6055;width:505;height:328" coordorigin="10505,-6055" coordsize="505,328">
              <v:shape style="position:absolute;left:10505;top:-6055;width:505;height:328" coordorigin="10505,-6055" coordsize="505,328" path="m10903,-5783l10876,-5741,11009,-5727,10982,-5773,10919,-5773,10903,-5783xe" filled="true" fillcolor="#000000" stroked="false">
                <v:path arrowok="t"/>
                <v:fill type="solid"/>
              </v:shape>
              <v:shape style="position:absolute;left:10505;top:-6055;width:505;height:328" coordorigin="10505,-6055" coordsize="505,328" path="m10913,-5800l10903,-5783,10919,-5773,10930,-5789,10913,-5800xe" filled="true" fillcolor="#000000" stroked="false">
                <v:path arrowok="t"/>
                <v:fill type="solid"/>
              </v:shape>
              <v:shape style="position:absolute;left:10505;top:-6055;width:505;height:328" coordorigin="10505,-6055" coordsize="505,328" path="m10940,-5842l10913,-5800,10930,-5789,10919,-5773,10982,-5773,10940,-5842xe" filled="true" fillcolor="#000000" stroked="false">
                <v:path arrowok="t"/>
                <v:fill type="solid"/>
              </v:shape>
              <v:shape style="position:absolute;left:10505;top:-6055;width:505;height:328" coordorigin="10505,-6055" coordsize="505,328" path="m10515,-6055l10505,-6038,10903,-5783,10913,-5800,10515,-6055xe" filled="true" fillcolor="#000000" stroked="false">
                <v:path arrowok="t"/>
                <v:fill type="solid"/>
              </v:shape>
            </v:group>
            <v:group style="position:absolute;left:9450;top:-6326;width:249;height:445" coordorigin="9450,-6326" coordsize="249,445">
              <v:shape style="position:absolute;left:9450;top:-6326;width:249;height:445" coordorigin="9450,-6326" coordsize="249,445" path="m9516,-6226l9499,-6216,9681,-5881,9699,-5891,9516,-6226xe" filled="true" fillcolor="#000000" stroked="false">
                <v:path arrowok="t"/>
                <v:fill type="solid"/>
              </v:shape>
              <v:shape style="position:absolute;left:9450;top:-6326;width:249;height:445" coordorigin="9450,-6326" coordsize="249,445" path="m9450,-6326l9455,-6192,9499,-6216,9489,-6234,9507,-6243,9548,-6243,9560,-6250,9450,-6326xe" filled="true" fillcolor="#000000" stroked="false">
                <v:path arrowok="t"/>
                <v:fill type="solid"/>
              </v:shape>
              <v:shape style="position:absolute;left:9450;top:-6326;width:249;height:445" coordorigin="9450,-6326" coordsize="249,445" path="m9507,-6243l9489,-6234,9499,-6216,9516,-6226,9507,-6243xe" filled="true" fillcolor="#000000" stroked="false">
                <v:path arrowok="t"/>
                <v:fill type="solid"/>
              </v:shape>
              <v:shape style="position:absolute;left:9450;top:-6326;width:249;height:445" coordorigin="9450,-6326" coordsize="249,445" path="m9548,-6243l9507,-6243,9516,-6226,9548,-6243xe" filled="true" fillcolor="#000000" stroked="false">
                <v:path arrowok="t"/>
                <v:fill type="solid"/>
              </v:shape>
              <v:shape style="position:absolute;left:7101;top:-307;width:3941;height:3743" type="#_x0000_t75" stroked="false">
                <v:imagedata r:id="rId62" o:title=""/>
              </v:shape>
            </v:group>
            <v:group style="position:absolute;left:6636;top:1524;width:1174;height:1145" coordorigin="6636,1524" coordsize="1174,1145">
              <v:shape style="position:absolute;left:6636;top:1524;width:1174;height:1145" coordorigin="6636,1524" coordsize="1174,1145" path="m7710,1593l6636,2639,6664,2668,7738,1622,7710,1593xe" filled="true" fillcolor="#959595" stroked="false">
                <v:path arrowok="t"/>
                <v:fill type="solid"/>
              </v:shape>
              <v:shape style="position:absolute;left:6636;top:1524;width:1174;height:1145" coordorigin="6636,1524" coordsize="1174,1145" path="m7791,1579l7724,1579,7752,1608,7738,1622,7766,1651,7791,1579xe" filled="true" fillcolor="#959595" stroked="false">
                <v:path arrowok="t"/>
                <v:fill type="solid"/>
              </v:shape>
              <v:shape style="position:absolute;left:6636;top:1524;width:1174;height:1145" coordorigin="6636,1524" coordsize="1174,1145" path="m7724,1579l7710,1593,7738,1622,7752,1608,7724,1579xe" filled="true" fillcolor="#959595" stroked="false">
                <v:path arrowok="t"/>
                <v:fill type="solid"/>
              </v:shape>
              <v:shape style="position:absolute;left:6636;top:1524;width:1174;height:1145" coordorigin="6636,1524" coordsize="1174,1145" path="m7810,1524l7682,1565,7710,1593,7724,1579,7791,1579,7810,1524xe" filled="true" fillcolor="#959595" stroked="false">
                <v:path arrowok="t"/>
                <v:fill type="solid"/>
              </v:shape>
            </v:group>
            <w10:wrap type="none"/>
          </v:group>
        </w:pict>
      </w:r>
      <w:r>
        <w:rPr/>
        <w:t>Движение от гаубицы </w:t>
      </w:r>
      <w:r>
        <w:rPr>
          <w:rFonts w:ascii="Times New Roman" w:hAnsi="Times New Roman" w:cs="Times New Roman" w:eastAsia="Times New Roman" w:hint="default"/>
        </w:rPr>
        <w:t>(1) </w:t>
      </w:r>
      <w:r>
        <w:rPr/>
        <w:t>через параллелограмный привод </w:t>
      </w:r>
      <w:r>
        <w:rPr>
          <w:rFonts w:ascii="Times New Roman" w:hAnsi="Times New Roman" w:cs="Times New Roman" w:eastAsia="Times New Roman" w:hint="default"/>
        </w:rPr>
        <w:t>(2) </w:t>
      </w:r>
      <w:r>
        <w:rPr/>
        <w:t>передается диску с кольцом со шкалой механического дублера </w:t>
      </w:r>
      <w:r>
        <w:rPr>
          <w:rFonts w:ascii="Times New Roman" w:hAnsi="Times New Roman" w:cs="Times New Roman" w:eastAsia="Times New Roman" w:hint="default"/>
        </w:rPr>
        <w:t>(3). </w:t>
      </w:r>
      <w:r>
        <w:rPr/>
        <w:t>При повороте диска поворачивается ротор индукционного датчика. При согласовании положения ствола гаубицы с введенным углом возвышения – одновременно горят лампы  ВВЕРХ,   ВНИМ.,   ВНИЗ.   </w:t>
      </w:r>
      <w:r>
        <w:rPr>
          <w:rFonts w:ascii="Times New Roman" w:hAnsi="Times New Roman" w:cs="Times New Roman" w:eastAsia="Times New Roman" w:hint="default"/>
        </w:rPr>
      </w:r>
      <w:r>
        <w:rPr>
          <w:rFonts w:ascii="Times New Roman" w:hAnsi="Times New Roman" w:cs="Times New Roman" w:eastAsia="Times New Roman" w:hint="default"/>
          <w:u w:val="single" w:color="000000"/>
        </w:rPr>
      </w:r>
      <w:r>
        <w:rPr>
          <w:u w:val="single" w:color="000000"/>
        </w:rPr>
        <w:t>При   этом</w:t>
      </w:r>
      <w:r>
        <w:rPr>
          <w:spacing w:val="45"/>
          <w:u w:val="single" w:color="000000"/>
        </w:rPr>
        <w:t> </w:t>
      </w:r>
      <w:r>
        <w:rPr>
          <w:u w:val="single" w:color="000000"/>
        </w:rPr>
        <w:t>одинаково</w:t>
      </w:r>
      <w:r>
        <w:rPr/>
      </w:r>
    </w:p>
    <w:p>
      <w:pPr>
        <w:pStyle w:val="BodyText"/>
        <w:spacing w:line="240" w:lineRule="auto"/>
        <w:ind w:left="142" w:right="0"/>
        <w:jc w:val="left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оцифрованные штрихи шкал должны</w:t>
      </w:r>
      <w:r>
        <w:rPr>
          <w:spacing w:val="-7"/>
          <w:u w:val="single" w:color="000000"/>
        </w:rPr>
        <w:t> </w:t>
      </w:r>
      <w:r>
        <w:rPr>
          <w:u w:val="single" w:color="000000"/>
        </w:rPr>
        <w:t>совпадать.</w:t>
      </w:r>
      <w:r>
        <w:rPr/>
      </w:r>
    </w:p>
    <w:p>
      <w:pPr>
        <w:pStyle w:val="BodyText"/>
        <w:spacing w:line="240" w:lineRule="auto"/>
        <w:ind w:left="142" w:right="4527" w:firstLine="539"/>
        <w:jc w:val="both"/>
      </w:pPr>
      <w:r>
        <w:rPr/>
        <w:t>Наблюдение ведется через наблюдательную лупу при включенном тумблере ПОДСВЕТКА ШКАЛ.</w:t>
      </w:r>
    </w:p>
    <w:p>
      <w:pPr>
        <w:spacing w:after="0" w:line="240" w:lineRule="auto"/>
        <w:jc w:val="both"/>
        <w:sectPr>
          <w:footerReference w:type="default" r:id="rId64"/>
          <w:pgSz w:w="11910" w:h="16840"/>
          <w:pgMar w:footer="615" w:header="0" w:top="1200" w:bottom="800" w:left="1560" w:right="500"/>
          <w:pgNumType w:start="11"/>
        </w:sectPr>
      </w:pPr>
    </w:p>
    <w:p>
      <w:pPr>
        <w:pStyle w:val="Heading1"/>
        <w:numPr>
          <w:ilvl w:val="0"/>
          <w:numId w:val="1"/>
        </w:numPr>
        <w:tabs>
          <w:tab w:pos="4241" w:val="left" w:leader="none"/>
        </w:tabs>
        <w:spacing w:line="240" w:lineRule="auto" w:before="32" w:after="0"/>
        <w:ind w:left="4240" w:right="0" w:hanging="479"/>
        <w:jc w:val="left"/>
        <w:rPr>
          <w:b w:val="0"/>
          <w:bCs w:val="0"/>
        </w:rPr>
      </w:pPr>
      <w:r>
        <w:rPr/>
        <w:t>ПАНОРАМА</w:t>
      </w:r>
      <w:r>
        <w:rPr>
          <w:b w:val="0"/>
        </w:rPr>
      </w:r>
    </w:p>
    <w:p>
      <w:pPr>
        <w:pStyle w:val="BodyText"/>
        <w:spacing w:line="240" w:lineRule="auto" w:before="268"/>
        <w:ind w:left="292" w:right="659" w:firstLine="708"/>
        <w:jc w:val="both"/>
      </w:pPr>
      <w:r>
        <w:rPr>
          <w:rFonts w:ascii="Times New Roman" w:hAnsi="Times New Roman"/>
          <w:b/>
          <w:w w:val="99"/>
        </w:rPr>
      </w:r>
      <w:r>
        <w:rPr>
          <w:rFonts w:ascii="Times New Roman" w:hAnsi="Times New Roman"/>
          <w:b/>
          <w:u w:val="thick" w:color="000000"/>
        </w:rPr>
        <w:t>Панорама </w:t>
      </w:r>
      <w:r>
        <w:rPr>
          <w:rFonts w:ascii="Times New Roman" w:hAnsi="Times New Roman"/>
          <w:b/>
        </w:rPr>
      </w:r>
      <w:r>
        <w:rPr/>
        <w:t>является угломерным перископическим прибором, предназначенным для наведения орудия в цель в горизонтальной плоскости и для отмечания по точкам наводки.</w:t>
      </w: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Heading3"/>
        <w:spacing w:line="240" w:lineRule="auto" w:before="0"/>
        <w:ind w:left="3486" w:right="3851"/>
        <w:jc w:val="center"/>
        <w:rPr>
          <w:b w:val="0"/>
          <w:bCs w:val="0"/>
        </w:rPr>
      </w:pPr>
      <w:r>
        <w:rPr>
          <w:w w:val="99"/>
        </w:rPr>
      </w:r>
      <w:r>
        <w:rPr>
          <w:u w:val="thick" w:color="000000"/>
        </w:rPr>
        <w:t>Основные</w:t>
      </w:r>
      <w:r>
        <w:rPr>
          <w:spacing w:val="-8"/>
          <w:u w:val="thick" w:color="000000"/>
        </w:rPr>
        <w:t> </w:t>
      </w:r>
      <w:r>
        <w:rPr>
          <w:u w:val="thick" w:color="000000"/>
        </w:rPr>
        <w:t>характеристики</w:t>
      </w:r>
      <w:r>
        <w:rPr/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 w:hint="default"/>
          <w:b/>
          <w:bCs/>
          <w:sz w:val="15"/>
          <w:szCs w:val="15"/>
        </w:rPr>
      </w:pPr>
    </w:p>
    <w:p>
      <w:pPr>
        <w:pStyle w:val="BodyText"/>
        <w:tabs>
          <w:tab w:pos="7241" w:val="left" w:leader="none"/>
        </w:tabs>
        <w:spacing w:line="240" w:lineRule="auto" w:before="81"/>
        <w:ind w:left="292" w:right="0"/>
        <w:jc w:val="left"/>
        <w:rPr>
          <w:sz w:val="16"/>
          <w:szCs w:val="16"/>
        </w:rPr>
      </w:pPr>
      <w:r>
        <w:rPr/>
        <w:t>Увеличение</w:t>
        <w:tab/>
      </w:r>
      <w:r>
        <w:rPr>
          <w:rFonts w:ascii="Times New Roman" w:hAnsi="Times New Roman"/>
        </w:rPr>
        <w:t>8,7</w:t>
      </w:r>
      <w:r>
        <w:rPr>
          <w:position w:val="9"/>
          <w:sz w:val="16"/>
        </w:rPr>
        <w:t>х</w:t>
      </w:r>
      <w:r>
        <w:rPr>
          <w:sz w:val="16"/>
        </w:rPr>
      </w:r>
    </w:p>
    <w:p>
      <w:pPr>
        <w:pStyle w:val="BodyText"/>
        <w:tabs>
          <w:tab w:pos="7241" w:val="left" w:leader="none"/>
        </w:tabs>
        <w:spacing w:line="292" w:lineRule="exact" w:before="2"/>
        <w:ind w:left="292" w:right="0"/>
        <w:jc w:val="left"/>
        <w:rPr>
          <w:rFonts w:ascii="Symbol" w:hAnsi="Symbol" w:cs="Symbol" w:eastAsia="Symbol" w:hint="default"/>
        </w:rPr>
      </w:pPr>
      <w:r>
        <w:rPr>
          <w:position w:val="1"/>
        </w:rPr>
        <w:t>Поле  </w:t>
      </w:r>
      <w:r>
        <w:rPr>
          <w:spacing w:val="29"/>
          <w:position w:val="1"/>
        </w:rPr>
        <w:t> </w:t>
      </w:r>
      <w:r>
        <w:rPr>
          <w:position w:val="1"/>
        </w:rPr>
        <w:t>зрения</w:t>
        <w:tab/>
      </w:r>
      <w:r>
        <w:rPr>
          <w:rFonts w:ascii="Times New Roman" w:hAnsi="Times New Roman" w:cs="Times New Roman" w:eastAsia="Times New Roman" w:hint="default"/>
        </w:rPr>
        <w:t>10</w:t>
      </w:r>
      <w:r>
        <w:rPr>
          <w:rFonts w:ascii="Times New Roman" w:hAnsi="Times New Roman" w:cs="Times New Roman" w:eastAsia="Times New Roman" w:hint="default"/>
          <w:position w:val="9"/>
          <w:sz w:val="16"/>
          <w:szCs w:val="16"/>
        </w:rPr>
        <w:t>0</w:t>
      </w:r>
      <w:r>
        <w:rPr>
          <w:rFonts w:ascii="Times New Roman" w:hAnsi="Times New Roman" w:cs="Times New Roman" w:eastAsia="Times New Roman" w:hint="default"/>
        </w:rPr>
        <w:t>30</w:t>
      </w:r>
      <w:r>
        <w:rPr>
          <w:rFonts w:ascii="Symbol" w:hAnsi="Symbol" w:cs="Symbol" w:eastAsia="Symbol" w:hint="default"/>
        </w:rPr>
        <w:t></w:t>
      </w:r>
    </w:p>
    <w:p>
      <w:pPr>
        <w:pStyle w:val="BodyText"/>
        <w:tabs>
          <w:tab w:pos="7241" w:val="left" w:leader="none"/>
        </w:tabs>
        <w:spacing w:line="274" w:lineRule="exact"/>
        <w:ind w:left="292" w:right="0"/>
        <w:jc w:val="left"/>
      </w:pPr>
      <w:r>
        <w:rPr/>
        <w:t>Перископичность</w:t>
        <w:tab/>
        <w:t>500 мм</w:t>
      </w:r>
    </w:p>
    <w:p>
      <w:pPr>
        <w:pStyle w:val="BodyText"/>
        <w:spacing w:line="240" w:lineRule="auto"/>
        <w:ind w:left="292" w:right="0"/>
        <w:jc w:val="left"/>
      </w:pPr>
      <w:r>
        <w:rPr/>
        <w:t>Пределы</w:t>
      </w:r>
      <w:r>
        <w:rPr>
          <w:spacing w:val="-5"/>
        </w:rPr>
        <w:t> </w:t>
      </w:r>
      <w:r>
        <w:rPr/>
        <w:t>визирования:</w:t>
      </w:r>
    </w:p>
    <w:p>
      <w:pPr>
        <w:pStyle w:val="ListParagraph"/>
        <w:numPr>
          <w:ilvl w:val="0"/>
          <w:numId w:val="4"/>
        </w:numPr>
        <w:tabs>
          <w:tab w:pos="2558" w:val="left" w:leader="none"/>
          <w:tab w:pos="7241" w:val="left" w:leader="none"/>
        </w:tabs>
        <w:spacing w:line="240" w:lineRule="auto" w:before="0" w:after="0"/>
        <w:ind w:left="2558" w:right="0" w:hanging="142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угломера</w:t>
        <w:tab/>
        <w:t>от 0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00 до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60</w:t>
      </w:r>
      <w:r>
        <w:rPr>
          <w:rFonts w:ascii="Times New Roman" w:hAnsi="Times New Roman"/>
          <w:sz w:val="24"/>
        </w:rPr>
        <w:t>-00</w:t>
      </w:r>
    </w:p>
    <w:p>
      <w:pPr>
        <w:pStyle w:val="ListParagraph"/>
        <w:numPr>
          <w:ilvl w:val="0"/>
          <w:numId w:val="4"/>
        </w:numPr>
        <w:tabs>
          <w:tab w:pos="2556" w:val="left" w:leader="none"/>
          <w:tab w:pos="7241" w:val="left" w:leader="none"/>
        </w:tabs>
        <w:spacing w:line="240" w:lineRule="auto" w:before="0" w:after="0"/>
        <w:ind w:left="2555" w:right="0" w:hanging="139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отражателя</w:t>
        <w:tab/>
        <w:t>от </w:t>
      </w:r>
      <w:r>
        <w:rPr>
          <w:rFonts w:ascii="Times New Roman" w:hAnsi="Times New Roman"/>
          <w:sz w:val="24"/>
        </w:rPr>
        <w:t>-3-</w:t>
      </w:r>
      <w:r>
        <w:rPr>
          <w:rFonts w:ascii="Times New Roman" w:hAnsi="Times New Roman"/>
          <w:sz w:val="24"/>
        </w:rPr>
        <w:t>38 до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+3</w:t>
      </w:r>
      <w:r>
        <w:rPr>
          <w:rFonts w:ascii="Times New Roman" w:hAnsi="Times New Roman"/>
          <w:sz w:val="24"/>
        </w:rPr>
        <w:t>-38</w:t>
      </w:r>
    </w:p>
    <w:p>
      <w:pPr>
        <w:pStyle w:val="BodyText"/>
        <w:spacing w:line="240" w:lineRule="auto" w:after="31"/>
        <w:ind w:left="292" w:right="0"/>
        <w:jc w:val="left"/>
      </w:pPr>
      <w:r>
        <w:rPr/>
        <w:t>Цена</w:t>
      </w:r>
      <w:r>
        <w:rPr>
          <w:spacing w:val="-5"/>
        </w:rPr>
        <w:t> </w:t>
      </w:r>
      <w:r>
        <w:rPr/>
        <w:t>деления:</w:t>
      </w:r>
    </w:p>
    <w:tbl>
      <w:tblPr>
        <w:tblW w:w="0" w:type="auto"/>
        <w:jc w:val="left"/>
        <w:tblInd w:w="25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6"/>
        <w:gridCol w:w="5105"/>
        <w:gridCol w:w="1074"/>
      </w:tblGrid>
      <w:tr>
        <w:trPr>
          <w:trHeight w:val="258" w:hRule="exact"/>
        </w:trPr>
        <w:tc>
          <w:tcPr>
            <w:tcW w:w="141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5" w:lineRule="exact"/>
              <w:ind w:right="475"/>
              <w:jc w:val="righ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 </w:t>
            </w:r>
            <w:r>
              <w:rPr>
                <w:rFonts w:ascii="Times New Roman" w:hAnsi="Times New Roman"/>
                <w:sz w:val="24"/>
              </w:rPr>
              <w:t>грубых шкал угломера и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отражателя</w:t>
            </w:r>
          </w:p>
        </w:tc>
        <w:tc>
          <w:tcPr>
            <w:tcW w:w="10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5" w:lineRule="exact"/>
              <w:ind w:right="169"/>
              <w:jc w:val="righ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1-00</w:t>
            </w:r>
          </w:p>
        </w:tc>
      </w:tr>
      <w:tr>
        <w:trPr>
          <w:trHeight w:val="281" w:hRule="exact"/>
        </w:trPr>
        <w:tc>
          <w:tcPr>
            <w:tcW w:w="141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right="461"/>
              <w:jc w:val="righ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 </w:t>
            </w:r>
            <w:r>
              <w:rPr>
                <w:rFonts w:ascii="Times New Roman" w:hAnsi="Times New Roman"/>
                <w:sz w:val="24"/>
              </w:rPr>
              <w:t>точных шкал угломера и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отражателя</w:t>
            </w:r>
          </w:p>
        </w:tc>
        <w:tc>
          <w:tcPr>
            <w:tcW w:w="10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right="169"/>
              <w:jc w:val="righ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0-01</w:t>
            </w:r>
          </w:p>
        </w:tc>
      </w:tr>
      <w:tr>
        <w:trPr>
          <w:trHeight w:val="649" w:hRule="exact"/>
        </w:trPr>
        <w:tc>
          <w:tcPr>
            <w:tcW w:w="14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35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Масса</w:t>
            </w:r>
          </w:p>
        </w:tc>
        <w:tc>
          <w:tcPr>
            <w:tcW w:w="51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right="475"/>
              <w:jc w:val="righ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 </w:t>
            </w:r>
            <w:r>
              <w:rPr>
                <w:rFonts w:ascii="Times New Roman" w:hAnsi="Times New Roman"/>
                <w:sz w:val="24"/>
              </w:rPr>
              <w:t>поперечного и продольного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уровней</w:t>
            </w:r>
          </w:p>
        </w:tc>
        <w:tc>
          <w:tcPr>
            <w:tcW w:w="10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8" w:lineRule="exact"/>
              <w:ind w:left="442" w:right="411"/>
              <w:jc w:val="center"/>
              <w:rPr>
                <w:rFonts w:ascii="Symbol" w:hAnsi="Symbol" w:cs="Symbol" w:eastAsia="Symbol" w:hint="default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  <w:t>4</w:t>
            </w:r>
            <w:r>
              <w:rPr>
                <w:rFonts w:ascii="Symbol" w:hAnsi="Symbol" w:cs="Symbol" w:eastAsia="Symbol" w:hint="default"/>
                <w:sz w:val="24"/>
                <w:szCs w:val="24"/>
              </w:rPr>
              <w:t></w:t>
            </w:r>
          </w:p>
          <w:p>
            <w:pPr>
              <w:pStyle w:val="TableParagraph"/>
              <w:spacing w:line="276" w:lineRule="exact"/>
              <w:ind w:left="463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6,6 кг</w:t>
            </w:r>
          </w:p>
        </w:tc>
      </w:tr>
    </w:tbl>
    <w:p>
      <w:pPr>
        <w:spacing w:line="240" w:lineRule="auto" w:before="2"/>
        <w:rPr>
          <w:rFonts w:ascii="Times New Roman" w:hAnsi="Times New Roman" w:cs="Times New Roman" w:eastAsia="Times New Roman" w:hint="default"/>
          <w:sz w:val="10"/>
          <w:szCs w:val="10"/>
        </w:rPr>
      </w:pPr>
    </w:p>
    <w:p>
      <w:pPr>
        <w:pStyle w:val="Heading3"/>
        <w:spacing w:line="240" w:lineRule="auto" w:before="69"/>
        <w:ind w:left="3485" w:right="3851"/>
        <w:jc w:val="center"/>
        <w:rPr>
          <w:b w:val="0"/>
          <w:bCs w:val="0"/>
        </w:rPr>
      </w:pPr>
      <w:r>
        <w:rPr>
          <w:w w:val="99"/>
        </w:rPr>
      </w:r>
      <w:r>
        <w:rPr>
          <w:u w:val="thick" w:color="000000"/>
        </w:rPr>
        <w:t>Состав</w:t>
      </w:r>
      <w:r>
        <w:rPr>
          <w:spacing w:val="-2"/>
          <w:u w:val="thick" w:color="000000"/>
        </w:rPr>
        <w:t> </w:t>
      </w:r>
      <w:r>
        <w:rPr>
          <w:u w:val="thick" w:color="000000"/>
        </w:rPr>
        <w:t>панорамы</w:t>
      </w:r>
      <w:r>
        <w:rPr/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 w:hint="default"/>
          <w:b/>
          <w:bCs/>
          <w:sz w:val="17"/>
          <w:szCs w:val="17"/>
        </w:rPr>
      </w:pPr>
    </w:p>
    <w:p>
      <w:pPr>
        <w:pStyle w:val="ListParagraph"/>
        <w:numPr>
          <w:ilvl w:val="0"/>
          <w:numId w:val="5"/>
        </w:numPr>
        <w:tabs>
          <w:tab w:pos="5741" w:val="left" w:leader="none"/>
        </w:tabs>
        <w:spacing w:line="240" w:lineRule="auto" w:before="69" w:after="0"/>
        <w:ind w:left="5741" w:right="0" w:hanging="85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shape style="position:absolute;margin-left:33.549999pt;margin-top:12.993134pt;width:201.6pt;height:432pt;mso-position-horizontal-relative:page;mso-position-vertical-relative:paragraph;z-index:3016" type="#_x0000_t75" stroked="false">
            <v:imagedata r:id="rId67" o:title=""/>
            <w10:wrap type="none"/>
          </v:shape>
        </w:pict>
      </w:r>
      <w:r>
        <w:rPr>
          <w:rFonts w:ascii="Times New Roman" w:hAnsi="Times New Roman"/>
          <w:sz w:val="24"/>
        </w:rPr>
        <w:t>Головка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панорамы.</w:t>
      </w:r>
    </w:p>
    <w:p>
      <w:pPr>
        <w:pStyle w:val="ListParagraph"/>
        <w:numPr>
          <w:ilvl w:val="0"/>
          <w:numId w:val="5"/>
        </w:numPr>
        <w:tabs>
          <w:tab w:pos="5741" w:val="left" w:leader="none"/>
        </w:tabs>
        <w:spacing w:line="240" w:lineRule="auto" w:before="0" w:after="0"/>
        <w:ind w:left="5741" w:right="0" w:hanging="85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Составной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корпус.</w:t>
      </w:r>
    </w:p>
    <w:p>
      <w:pPr>
        <w:pStyle w:val="ListParagraph"/>
        <w:numPr>
          <w:ilvl w:val="0"/>
          <w:numId w:val="5"/>
        </w:numPr>
        <w:tabs>
          <w:tab w:pos="5741" w:val="left" w:leader="none"/>
        </w:tabs>
        <w:spacing w:line="240" w:lineRule="auto" w:before="0" w:after="0"/>
        <w:ind w:left="5741" w:right="0" w:hanging="85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Окулярная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часть.</w:t>
      </w:r>
    </w:p>
    <w:p>
      <w:pPr>
        <w:pStyle w:val="ListParagraph"/>
        <w:numPr>
          <w:ilvl w:val="0"/>
          <w:numId w:val="5"/>
        </w:numPr>
        <w:tabs>
          <w:tab w:pos="5741" w:val="left" w:leader="none"/>
        </w:tabs>
        <w:spacing w:line="240" w:lineRule="auto" w:before="0" w:after="0"/>
        <w:ind w:left="5741" w:right="0" w:hanging="85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Оптическая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система.</w:t>
      </w: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9"/>
          <w:szCs w:val="19"/>
        </w:rPr>
      </w:pPr>
      <w:r>
        <w:rPr/>
        <w:pict>
          <v:group style="position:absolute;margin-left:261.200012pt;margin-top:12.144282pt;width:276.350pt;height:361pt;mso-position-horizontal-relative:page;mso-position-vertical-relative:paragraph;z-index:2992;mso-wrap-distance-left:0;mso-wrap-distance-right:0" coordorigin="5224,243" coordsize="5527,7220">
            <v:shape style="position:absolute;left:5224;top:443;width:5527;height:7020" type="#_x0000_t75" stroked="false">
              <v:imagedata r:id="rId68" o:title=""/>
            </v:shape>
            <v:group style="position:absolute;left:5531;top:263;width:2069;height:7020" coordorigin="5531,263" coordsize="2069,7020">
              <v:shape style="position:absolute;left:5531;top:263;width:2069;height:7020" coordorigin="5531,263" coordsize="2069,7020" path="m5531,7283l7600,7283,7600,263,5531,263,5531,7283xe" filled="false" stroked="true" strokeweight="2pt" strokecolor="#00000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7"/>
        <w:rPr>
          <w:rFonts w:ascii="Times New Roman" w:hAnsi="Times New Roman" w:cs="Times New Roman" w:eastAsia="Times New Roman" w:hint="default"/>
          <w:sz w:val="30"/>
          <w:szCs w:val="30"/>
        </w:rPr>
      </w:pPr>
    </w:p>
    <w:p>
      <w:pPr>
        <w:pStyle w:val="BodyText"/>
        <w:spacing w:line="240" w:lineRule="auto"/>
        <w:ind w:left="3483" w:right="3851"/>
        <w:jc w:val="center"/>
        <w:rPr>
          <w:rFonts w:ascii="Times New Roman" w:hAnsi="Times New Roman" w:cs="Times New Roman" w:eastAsia="Times New Roman" w:hint="default"/>
        </w:rPr>
      </w:pPr>
      <w:r>
        <w:rPr>
          <w:rFonts w:ascii="Times New Roman"/>
        </w:rPr>
        <w:t>12</w:t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 w:hint="default"/>
        </w:rPr>
        <w:sectPr>
          <w:footerReference w:type="even" r:id="rId66"/>
          <w:pgSz w:w="11910" w:h="16840"/>
          <w:pgMar w:footer="0" w:header="0" w:top="800" w:bottom="280" w:left="560" w:right="1040"/>
        </w:sectPr>
      </w:pPr>
    </w:p>
    <w:p>
      <w:pPr>
        <w:pStyle w:val="Heading1"/>
        <w:numPr>
          <w:ilvl w:val="1"/>
          <w:numId w:val="1"/>
        </w:numPr>
        <w:tabs>
          <w:tab w:pos="5065" w:val="left" w:leader="none"/>
        </w:tabs>
        <w:spacing w:line="240" w:lineRule="auto" w:before="32" w:after="0"/>
        <w:ind w:left="5064" w:right="0" w:hanging="720"/>
        <w:jc w:val="left"/>
        <w:rPr>
          <w:b w:val="0"/>
          <w:bCs w:val="0"/>
        </w:rPr>
      </w:pPr>
      <w:r>
        <w:rPr/>
        <w:t>Головка</w:t>
      </w:r>
      <w:r>
        <w:rPr>
          <w:spacing w:val="-9"/>
        </w:rPr>
        <w:t> </w:t>
      </w:r>
      <w:r>
        <w:rPr/>
        <w:t>панорамы</w:t>
      </w:r>
      <w:r>
        <w:rPr>
          <w:b w:val="0"/>
        </w:rPr>
      </w:r>
    </w:p>
    <w:p>
      <w:pPr>
        <w:pStyle w:val="BodyText"/>
        <w:spacing w:line="240" w:lineRule="auto" w:before="268"/>
        <w:ind w:left="1142" w:right="23" w:firstLine="539"/>
        <w:jc w:val="left"/>
      </w:pPr>
      <w:r>
        <w:rPr>
          <w:rFonts w:ascii="Times New Roman" w:hAnsi="Times New Roman"/>
          <w:b/>
          <w:w w:val="99"/>
        </w:rPr>
      </w:r>
      <w:r>
        <w:rPr>
          <w:rFonts w:ascii="Times New Roman" w:hAnsi="Times New Roman"/>
          <w:b/>
          <w:u w:val="thick" w:color="000000"/>
        </w:rPr>
        <w:t>Головка панорамы </w:t>
      </w:r>
      <w:r>
        <w:rPr>
          <w:rFonts w:ascii="Times New Roman" w:hAnsi="Times New Roman"/>
          <w:b/>
        </w:rPr>
      </w:r>
      <w:r>
        <w:rPr/>
        <w:t>представляет собой корпус, закрепленный винтами на фланце верхней части корпуса</w:t>
      </w:r>
      <w:r>
        <w:rPr>
          <w:spacing w:val="-11"/>
        </w:rPr>
        <w:t> </w:t>
      </w:r>
      <w:r>
        <w:rPr/>
        <w:t>панорамы.</w:t>
      </w:r>
    </w:p>
    <w:p>
      <w:pPr>
        <w:pStyle w:val="BodyText"/>
        <w:spacing w:line="240" w:lineRule="auto"/>
        <w:ind w:left="1682" w:right="23"/>
        <w:jc w:val="left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На наружной части </w:t>
      </w:r>
      <w:r>
        <w:rPr/>
        <w:t>головки</w:t>
      </w:r>
      <w:r>
        <w:rPr>
          <w:spacing w:val="-9"/>
        </w:rPr>
        <w:t> </w:t>
      </w:r>
      <w:r>
        <w:rPr/>
        <w:t>расположено:</w:t>
      </w:r>
    </w:p>
    <w:p>
      <w:pPr>
        <w:pStyle w:val="ListParagraph"/>
        <w:numPr>
          <w:ilvl w:val="1"/>
          <w:numId w:val="2"/>
        </w:numPr>
        <w:tabs>
          <w:tab w:pos="1426" w:val="left" w:leader="none"/>
        </w:tabs>
        <w:spacing w:line="240" w:lineRule="auto" w:before="0" w:after="0"/>
        <w:ind w:left="1142" w:right="529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указатель</w:t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  <w:t>, </w:t>
      </w:r>
      <w:r>
        <w:rPr>
          <w:rFonts w:ascii="Times New Roman" w:hAnsi="Times New Roman"/>
          <w:sz w:val="24"/>
        </w:rPr>
        <w:t>закрепленный сверху в патроне, является вехой САУ, по которой производится отметка при определении координат САУ на местности (указатель включается тумблером ПОДСВЕТКА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УКАЗАТЕЛЯ);</w:t>
      </w:r>
    </w:p>
    <w:p>
      <w:pPr>
        <w:pStyle w:val="ListParagraph"/>
        <w:numPr>
          <w:ilvl w:val="1"/>
          <w:numId w:val="2"/>
        </w:numPr>
        <w:tabs>
          <w:tab w:pos="1426" w:val="left" w:leader="none"/>
        </w:tabs>
        <w:spacing w:line="240" w:lineRule="auto" w:before="0" w:after="0"/>
        <w:ind w:left="1425" w:right="0" w:hanging="283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защитное стекло </w:t>
      </w:r>
      <w:r>
        <w:rPr>
          <w:rFonts w:ascii="Times New Roman" w:hAnsi="Times New Roman"/>
          <w:sz w:val="24"/>
        </w:rPr>
        <w:t>закрывает входное окно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корпуса</w:t>
      </w:r>
      <w:r>
        <w:rPr>
          <w:rFonts w:ascii="Times New Roman" w:hAnsi="Times New Roman"/>
          <w:sz w:val="24"/>
        </w:rPr>
        <w:t>.</w:t>
      </w:r>
    </w:p>
    <w:p>
      <w:pPr>
        <w:pStyle w:val="BodyText"/>
        <w:spacing w:line="268" w:lineRule="exact"/>
        <w:ind w:left="1682" w:right="23"/>
        <w:jc w:val="left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Внутри </w:t>
      </w:r>
      <w:r>
        <w:rPr/>
        <w:t>корпуса</w:t>
      </w:r>
      <w:r>
        <w:rPr>
          <w:spacing w:val="-9"/>
        </w:rPr>
        <w:t> </w:t>
      </w:r>
      <w:r>
        <w:rPr/>
        <w:t>смонтировано:</w:t>
      </w:r>
    </w:p>
    <w:p>
      <w:pPr>
        <w:pStyle w:val="ListParagraph"/>
        <w:numPr>
          <w:ilvl w:val="1"/>
          <w:numId w:val="2"/>
        </w:numPr>
        <w:tabs>
          <w:tab w:pos="1426" w:val="left" w:leader="none"/>
        </w:tabs>
        <w:spacing w:line="284" w:lineRule="exact" w:before="0" w:after="0"/>
        <w:ind w:left="1425" w:right="0" w:hanging="283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призма</w:t>
      </w:r>
      <w:r>
        <w:rPr>
          <w:rFonts w:ascii="Times New Roman" w:hAnsi="Times New Roman"/>
          <w:spacing w:val="-6"/>
          <w:sz w:val="24"/>
          <w:u w:val="single" w:color="000000"/>
        </w:rPr>
        <w:t> </w:t>
      </w:r>
      <w:r>
        <w:rPr>
          <w:rFonts w:ascii="Times New Roman" w:hAnsi="Times New Roman"/>
          <w:spacing w:val="-6"/>
          <w:sz w:val="24"/>
        </w:rPr>
      </w:r>
      <w:r>
        <w:rPr>
          <w:rFonts w:ascii="Times New Roman" w:hAnsi="Times New Roman"/>
          <w:sz w:val="24"/>
        </w:rPr>
        <w:t>АР</w:t>
      </w:r>
      <w:r>
        <w:rPr>
          <w:rFonts w:ascii="Times New Roman" w:hAnsi="Times New Roman"/>
          <w:sz w:val="24"/>
        </w:rPr>
        <w:t>-90</w:t>
      </w:r>
      <w:r>
        <w:rPr>
          <w:rFonts w:ascii="Times New Roman" w:hAnsi="Times New Roman"/>
          <w:position w:val="9"/>
          <w:sz w:val="16"/>
        </w:rPr>
        <w:t>0</w:t>
      </w:r>
      <w:r>
        <w:rPr>
          <w:rFonts w:ascii="Times New Roman" w:hAnsi="Times New Roman"/>
          <w:sz w:val="24"/>
        </w:rPr>
        <w:t>;</w:t>
      </w:r>
    </w:p>
    <w:p>
      <w:pPr>
        <w:pStyle w:val="ListParagraph"/>
        <w:numPr>
          <w:ilvl w:val="1"/>
          <w:numId w:val="2"/>
        </w:numPr>
        <w:tabs>
          <w:tab w:pos="1426" w:val="left" w:leader="none"/>
        </w:tabs>
        <w:spacing w:line="240" w:lineRule="auto" w:before="0" w:after="0"/>
        <w:ind w:left="1425" w:right="0" w:hanging="283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оправа</w:t>
      </w:r>
      <w:r>
        <w:rPr>
          <w:rFonts w:ascii="Times New Roman" w:hAnsi="Times New Roman"/>
          <w:sz w:val="24"/>
        </w:rPr>
        <w:t>, в пазах которой закреплена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призма;</w:t>
      </w:r>
    </w:p>
    <w:p>
      <w:pPr>
        <w:pStyle w:val="ListParagraph"/>
        <w:numPr>
          <w:ilvl w:val="1"/>
          <w:numId w:val="2"/>
        </w:numPr>
        <w:tabs>
          <w:tab w:pos="1426" w:val="left" w:leader="none"/>
        </w:tabs>
        <w:spacing w:line="240" w:lineRule="auto" w:before="0" w:after="0"/>
        <w:ind w:left="1425" w:right="0" w:hanging="283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зубчатый сектор</w:t>
      </w:r>
      <w:r>
        <w:rPr>
          <w:rFonts w:ascii="Times New Roman" w:hAnsi="Times New Roman"/>
          <w:sz w:val="24"/>
        </w:rPr>
        <w:t>, закрепленный на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оправе;</w:t>
      </w:r>
    </w:p>
    <w:p>
      <w:pPr>
        <w:pStyle w:val="ListParagraph"/>
        <w:numPr>
          <w:ilvl w:val="1"/>
          <w:numId w:val="2"/>
        </w:numPr>
        <w:tabs>
          <w:tab w:pos="1426" w:val="left" w:leader="none"/>
        </w:tabs>
        <w:spacing w:line="240" w:lineRule="auto" w:before="0" w:after="0"/>
        <w:ind w:left="1142" w:right="530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червяк </w:t>
      </w:r>
      <w:r>
        <w:rPr>
          <w:rFonts w:ascii="Times New Roman" w:hAnsi="Times New Roman"/>
          <w:sz w:val="24"/>
        </w:rPr>
        <w:t>на валу, который находится в постоянном зацеплении с зубчатым сектором </w:t>
      </w:r>
      <w:r>
        <w:rPr>
          <w:rFonts w:ascii="Times New Roman" w:hAnsi="Times New Roman"/>
          <w:sz w:val="24"/>
        </w:rPr>
        <w:t>оправы, при вращении маховичка отражателя перемещается вал с червяком поступательно вверх и вниз вращая оправу с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призмой.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pStyle w:val="Heading3"/>
        <w:spacing w:line="240" w:lineRule="auto" w:before="215"/>
        <w:ind w:left="5512" w:right="4397"/>
        <w:jc w:val="center"/>
        <w:rPr>
          <w:b w:val="0"/>
          <w:bCs w:val="0"/>
        </w:rPr>
      </w:pPr>
      <w:r>
        <w:rPr/>
        <w:pict>
          <v:group style="position:absolute;margin-left:33.549999pt;margin-top:-7.54688pt;width:540pt;height:468pt;mso-position-horizontal-relative:page;mso-position-vertical-relative:paragraph;z-index:-67336" coordorigin="671,-151" coordsize="10800,9360">
            <v:shape style="position:absolute;left:6895;top:-151;width:4576;height:9360" type="#_x0000_t75" stroked="false">
              <v:imagedata r:id="rId70" o:title=""/>
            </v:shape>
            <v:shape style="position:absolute;left:671;top:-151;width:5745;height:9360" type="#_x0000_t75" stroked="false">
              <v:imagedata r:id="rId71" o:title=""/>
            </v:shape>
            <v:group style="position:absolute;left:4401;top:29;width:4500;height:720" coordorigin="4401,29" coordsize="4500,720">
              <v:shape style="position:absolute;left:4401;top:29;width:4500;height:720" coordorigin="4401,29" coordsize="4500,720" path="m7776,479l5526,479,5526,749,7776,749,7776,479xe" filled="true" fillcolor="#ffffff" stroked="false">
                <v:path arrowok="t"/>
                <v:fill type="solid"/>
              </v:shape>
              <v:shape style="position:absolute;left:4401;top:29;width:4500;height:720" coordorigin="4401,29" coordsize="4500,720" path="m4963,209l4401,389,4963,569,4963,479,8620,479,8901,389,8620,299,4963,299,4963,209xe" filled="true" fillcolor="#ffffff" stroked="false">
                <v:path arrowok="t"/>
                <v:fill type="solid"/>
              </v:shape>
              <v:shape style="position:absolute;left:4401;top:29;width:4500;height:720" coordorigin="4401,29" coordsize="4500,720" path="m8620,479l8338,479,8338,569,8620,479xe" filled="true" fillcolor="#ffffff" stroked="false">
                <v:path arrowok="t"/>
                <v:fill type="solid"/>
              </v:shape>
              <v:shape style="position:absolute;left:4401;top:29;width:4500;height:720" coordorigin="4401,29" coordsize="4500,720" path="m7776,29l5526,29,5526,299,7776,299,7776,29xe" filled="true" fillcolor="#ffffff" stroked="false">
                <v:path arrowok="t"/>
                <v:fill type="solid"/>
              </v:shape>
              <v:shape style="position:absolute;left:4401;top:29;width:4500;height:720" coordorigin="4401,29" coordsize="4500,720" path="m8338,209l8338,299,8620,299,8338,209xe" filled="true" fillcolor="#ffffff" stroked="false">
                <v:path arrowok="t"/>
                <v:fill type="solid"/>
              </v:shape>
            </v:group>
            <v:group style="position:absolute;left:4401;top:29;width:4500;height:720" coordorigin="4401,29" coordsize="4500,720">
              <v:shape style="position:absolute;left:4401;top:29;width:4500;height:720" coordorigin="4401,29" coordsize="4500,720" path="m5526,29l5526,299,4963,299,4963,209,4401,389,4963,569,4963,479,5526,479,5526,749,7776,749,7776,479,8338,479,8338,569,8901,389,8338,209,8338,299,7776,299,7776,29,5526,29xe" filled="false" stroked="true" strokeweight="2pt" strokecolor="#000000">
                <v:path arrowok="t"/>
              </v:shape>
            </v:group>
            <v:group style="position:absolute;left:9261;top:4709;width:1620;height:1440" coordorigin="9261,4709" coordsize="1620,1440">
              <v:shape style="position:absolute;left:9261;top:4709;width:1620;height:1440" coordorigin="9261,4709" coordsize="1620,1440" path="m10881,5349l9261,5349,9261,6149,10881,6149,10881,5349xe" filled="true" fillcolor="#ffffff" stroked="false">
                <v:path arrowok="t"/>
                <v:fill type="solid"/>
              </v:shape>
              <v:shape style="position:absolute;left:9261;top:4709;width:1620;height:1440" coordorigin="9261,4709" coordsize="1620,1440" path="m10173,4969l9969,4969,9969,5349,10173,5349,10173,4969xe" filled="true" fillcolor="#ffffff" stroked="false">
                <v:path arrowok="t"/>
                <v:fill type="solid"/>
              </v:shape>
              <v:shape style="position:absolute;left:9261;top:4709;width:1620;height:1440" coordorigin="9261,4709" coordsize="1620,1440" path="m10071,4709l9831,4969,10311,4969,10071,4709xe" filled="true" fillcolor="#ffffff" stroked="false">
                <v:path arrowok="t"/>
                <v:fill type="solid"/>
              </v:shape>
            </v:group>
            <v:group style="position:absolute;left:9261;top:4709;width:1620;height:1440" coordorigin="9261,4709" coordsize="1620,1440">
              <v:shape style="position:absolute;left:9261;top:4709;width:1620;height:1440" coordorigin="9261,4709" coordsize="1620,1440" path="m9261,5349l9969,5349,9969,4969,9831,4969,10071,4709,10311,4969,10173,4969,10173,5349,10881,5349,10881,6149,9261,6149,9261,5349xe" filled="false" stroked="true" strokeweight=".75pt" strokecolor="#000000">
                <v:path arrowok="t"/>
              </v:shape>
            </v:group>
            <v:group style="position:absolute;left:5841;top:5069;width:2160;height:720" coordorigin="5841,5069" coordsize="2160,720">
              <v:shape style="position:absolute;left:5841;top:5069;width:2160;height:720" coordorigin="5841,5069" coordsize="2160,720" path="m5841,5789l8001,5789,8001,5069,5841,5069,5841,5789xe" filled="true" fillcolor="#ffffff" stroked="false">
                <v:path arrowok="t"/>
                <v:fill type="solid"/>
              </v:shape>
            </v:group>
            <v:group style="position:absolute;left:7986;top:3449;width:1636;height:1993" coordorigin="7986,3449" coordsize="1636,1993">
              <v:shape style="position:absolute;left:7986;top:3449;width:1636;height:1993" coordorigin="7986,3449" coordsize="1636,1993" path="m9530,3529l7986,5416,8016,5442,9561,3555,9530,3529xe" filled="true" fillcolor="#ffffff" stroked="false">
                <v:path arrowok="t"/>
                <v:fill type="solid"/>
              </v:shape>
              <v:shape style="position:absolute;left:7986;top:3449;width:1636;height:1993" coordorigin="7986,3449" coordsize="1636,1993" path="m9606,3514l9542,3514,9573,3539,9561,3555,9591,3580,9606,3514xe" filled="true" fillcolor="#ffffff" stroked="false">
                <v:path arrowok="t"/>
                <v:fill type="solid"/>
              </v:shape>
              <v:shape style="position:absolute;left:7986;top:3449;width:1636;height:1993" coordorigin="7986,3449" coordsize="1636,1993" path="m9542,3514l9530,3529,9561,3555,9573,3539,9542,3514xe" filled="true" fillcolor="#ffffff" stroked="false">
                <v:path arrowok="t"/>
                <v:fill type="solid"/>
              </v:shape>
              <v:shape style="position:absolute;left:7986;top:3449;width:1636;height:1993" coordorigin="7986,3449" coordsize="1636,1993" path="m9621,3449l9499,3504,9530,3529,9542,3514,9606,3514,9621,3449xe" filled="true" fillcolor="#ffffff" stroked="false">
                <v:path arrowok="t"/>
                <v:fill type="solid"/>
              </v:shape>
            </v:group>
            <v:group style="position:absolute;left:3681;top:2912;width:2176;height:2530" coordorigin="3681,2912" coordsize="2176,2530">
              <v:shape style="position:absolute;left:3681;top:2912;width:2176;height:2530" coordorigin="3681,2912" coordsize="2176,2530" path="m3774,2990l3744,3016,5826,5442,5856,5416,3774,2990xe" filled="true" fillcolor="#959595" stroked="false">
                <v:path arrowok="t"/>
                <v:fill type="solid"/>
              </v:shape>
              <v:shape style="position:absolute;left:3681;top:2912;width:2176;height:2530" coordorigin="3681,2912" coordsize="2176,2530" path="m3681,2912l3714,3042,3744,3016,3731,3001,3761,2975,3792,2975,3805,2964,3681,2912xe" filled="true" fillcolor="#959595" stroked="false">
                <v:path arrowok="t"/>
                <v:fill type="solid"/>
              </v:shape>
              <v:shape style="position:absolute;left:3681;top:2912;width:2176;height:2530" coordorigin="3681,2912" coordsize="2176,2530" path="m3761,2975l3731,3001,3744,3016,3774,2990,3761,2975xe" filled="true" fillcolor="#959595" stroked="false">
                <v:path arrowok="t"/>
                <v:fill type="solid"/>
              </v:shape>
              <v:shape style="position:absolute;left:3681;top:2912;width:2176;height:2530" coordorigin="3681,2912" coordsize="2176,2530" path="m3792,2975l3761,2975,3774,2990,3792,2975xe" filled="true" fillcolor="#959595" stroked="false">
                <v:path arrowok="t"/>
                <v:fill type="solid"/>
              </v:shape>
            </v:group>
            <v:group style="position:absolute;left:3930;top:1878;width:651;height:1211" coordorigin="3930,1878" coordsize="651,1211">
              <v:shape style="position:absolute;left:3930;top:1878;width:651;height:1211" coordorigin="3930,1878" coordsize="651,1211" path="m4255,1878l4153,1909,4063,1995,4025,2055,3993,2126,3966,2205,3947,2292,3934,2385,3930,2484,3934,2582,3947,2675,3966,2762,3993,2841,4025,2912,4063,2972,4106,3021,4203,3081,4255,3089,4308,3081,4405,3021,4448,2972,4486,2912,4518,2841,4545,2762,4564,2675,4577,2582,4581,2484,4577,2385,4564,2292,4545,2205,4518,2126,4486,2055,4448,1995,4405,1946,4308,1886,4255,1878xe" filled="false" stroked="true" strokeweight="2pt" strokecolor="#ffffff">
                <v:path arrowok="t"/>
              </v:shape>
            </v:group>
            <v:group style="position:absolute;left:5841;top:1109;width:1800;height:720" coordorigin="5841,1109" coordsize="1800,720">
              <v:shape style="position:absolute;left:5841;top:1109;width:1800;height:720" coordorigin="5841,1109" coordsize="1800,720" path="m5841,1829l7641,1829,7641,1109,5841,1109,5841,1829xe" filled="true" fillcolor="#ffffff" stroked="false">
                <v:path arrowok="t"/>
                <v:fill type="solid"/>
              </v:shape>
            </v:group>
            <v:group style="position:absolute;left:4218;top:1455;width:1633;height:918" coordorigin="4218,1455" coordsize="1633,918">
              <v:shape style="position:absolute;left:4218;top:1455;width:1633;height:918" coordorigin="4218,1455" coordsize="1633,918" path="m4294,2261l4218,2372,4352,2366,4338,2341,4315,2341,4296,2306,4313,2296,4294,2261xe" filled="true" fillcolor="#000000" stroked="false">
                <v:path arrowok="t"/>
                <v:fill type="solid"/>
              </v:shape>
              <v:shape style="position:absolute;left:4218;top:1455;width:1633;height:918" coordorigin="4218,1455" coordsize="1633,918" path="m4313,2296l4296,2306,4315,2341,4333,2331,4313,2296xe" filled="true" fillcolor="#000000" stroked="false">
                <v:path arrowok="t"/>
                <v:fill type="solid"/>
              </v:shape>
              <v:shape style="position:absolute;left:4218;top:1455;width:1633;height:918" coordorigin="4218,1455" coordsize="1633,918" path="m4333,2331l4315,2341,4338,2341,4333,2331xe" filled="true" fillcolor="#000000" stroked="false">
                <v:path arrowok="t"/>
                <v:fill type="solid"/>
              </v:shape>
              <v:shape style="position:absolute;left:4218;top:1455;width:1633;height:918" coordorigin="4218,1455" coordsize="1633,918" path="m5831,1455l4313,2296,4333,2331,5851,1489,5831,1455xe" filled="true" fillcolor="#000000" stroked="false">
                <v:path arrowok="t"/>
                <v:fill type="solid"/>
              </v:shape>
            </v:group>
            <v:group style="position:absolute;left:5841;top:2369;width:1800;height:720" coordorigin="5841,2369" coordsize="1800,720">
              <v:shape style="position:absolute;left:5841;top:2369;width:1800;height:720" coordorigin="5841,2369" coordsize="1800,720" path="m5841,3089l7641,3089,7641,2369,5841,2369,5841,3089xe" filled="true" fillcolor="#ffffff" stroked="false">
                <v:path arrowok="t"/>
                <v:fill type="solid"/>
              </v:shape>
            </v:group>
            <v:group style="position:absolute;left:4761;top:2669;width:1080;height:120" coordorigin="4761,2669" coordsize="1080,120">
              <v:shape style="position:absolute;left:4761;top:2669;width:1080;height:120" coordorigin="4761,2669" coordsize="1080,120" path="m4881,2669l4761,2729,4881,2789,4881,2749,4861,2749,4861,2709,4881,2709,4881,2669xe" filled="true" fillcolor="#ffffff" stroked="false">
                <v:path arrowok="t"/>
                <v:fill type="solid"/>
              </v:shape>
              <v:shape style="position:absolute;left:4761;top:2669;width:1080;height:120" coordorigin="4761,2669" coordsize="1080,120" path="m4881,2709l4861,2709,4861,2749,4881,2749,4881,2709xe" filled="true" fillcolor="#ffffff" stroked="false">
                <v:path arrowok="t"/>
                <v:fill type="solid"/>
              </v:shape>
              <v:shape style="position:absolute;left:4761;top:2669;width:1080;height:120" coordorigin="4761,2669" coordsize="1080,120" path="m5841,2709l4881,2709,4881,2749,5841,2749,5841,2709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t>указатель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 w:hint="default"/>
          <w:b/>
          <w:bCs/>
          <w:sz w:val="10"/>
          <w:szCs w:val="10"/>
        </w:rPr>
      </w:pPr>
      <w:r>
        <w:rPr/>
        <w:pict>
          <v:shape style="position:absolute;margin-left:292.049988pt;margin-top:7.906245pt;width:90pt;height:36pt;mso-position-horizontal-relative:page;mso-position-vertical-relative:paragraph;z-index:3040;mso-wrap-distance-left:0;mso-wrap-distance-right:0" type="#_x0000_t202" filled="false" stroked="true" strokeweight="2pt" strokecolor="#000000">
            <v:textbox inset="0,0,0,0">
              <w:txbxContent>
                <w:p>
                  <w:pPr>
                    <w:spacing w:before="70"/>
                    <w:ind w:left="519" w:right="0" w:hanging="159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зубчатый сектор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 w:hint="default"/>
          <w:b/>
          <w:bCs/>
          <w:sz w:val="19"/>
          <w:szCs w:val="19"/>
        </w:rPr>
      </w:pPr>
      <w:r>
        <w:rPr/>
        <w:pict>
          <v:shape style="position:absolute;margin-left:292.049988pt;margin-top:13.050977pt;width:90pt;height:36pt;mso-position-horizontal-relative:page;mso-position-vertical-relative:paragraph;z-index:3064;mso-wrap-distance-left:0;mso-wrap-distance-right:0" type="#_x0000_t202" filled="false" stroked="true" strokeweight="2pt" strokecolor="#000000">
            <v:textbox inset="0,0,0,0">
              <w:txbxContent>
                <w:p>
                  <w:pPr>
                    <w:spacing w:before="70"/>
                    <w:ind w:left="627" w:right="0" w:hanging="293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червяк на валу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7" w:lineRule="auto" w:before="198"/>
        <w:ind w:left="9147" w:right="981" w:hanging="159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shape style="position:absolute;margin-left:292.049988pt;margin-top:-6.976866pt;width:108pt;height:36pt;mso-position-horizontal-relative:page;mso-position-vertical-relative:paragraph;z-index:3112" type="#_x0000_t202" filled="true" fillcolor="#ffffff" stroked="true" strokeweight="2pt" strokecolor="#000000">
            <v:textbox inset="0,0,0,0">
              <w:txbxContent>
                <w:p>
                  <w:pPr>
                    <w:spacing w:before="65"/>
                    <w:ind w:left="591" w:right="206" w:hanging="317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призма АР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-90</w:t>
                  </w:r>
                  <w:r>
                    <w:rPr>
                      <w:rFonts w:ascii="Times New Roman" w:hAnsi="Times New Roman"/>
                      <w:b/>
                      <w:position w:val="8"/>
                      <w:sz w:val="16"/>
                    </w:rPr>
                    <w:t>0 </w:t>
                  </w:r>
                  <w:r>
                    <w:rPr>
                      <w:rFonts w:ascii="Times New Roman" w:hAnsi="Times New Roman"/>
                      <w:b/>
                      <w:position w:val="8"/>
                      <w:sz w:val="16"/>
                    </w:rPr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в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оправе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/>
          <w:b/>
          <w:sz w:val="24"/>
        </w:rPr>
        <w:t>защитное стекло</w:t>
      </w:r>
      <w:r>
        <w:rPr>
          <w:rFonts w:ascii="Times New Roman" w:hAnsi="Times New Roman"/>
          <w:sz w:val="24"/>
        </w:rPr>
      </w:r>
    </w:p>
    <w:p>
      <w:pPr>
        <w:spacing w:after="0" w:line="247" w:lineRule="auto"/>
        <w:jc w:val="left"/>
        <w:rPr>
          <w:rFonts w:ascii="Times New Roman" w:hAnsi="Times New Roman" w:cs="Times New Roman" w:eastAsia="Times New Roman" w:hint="default"/>
          <w:sz w:val="24"/>
          <w:szCs w:val="24"/>
        </w:rPr>
        <w:sectPr>
          <w:footerReference w:type="default" r:id="rId69"/>
          <w:pgSz w:w="11910" w:h="16840"/>
          <w:pgMar w:footer="615" w:header="0" w:top="800" w:bottom="800" w:left="560" w:right="320"/>
          <w:pgNumType w:start="13"/>
        </w:sectPr>
      </w:pPr>
    </w:p>
    <w:p>
      <w:pPr>
        <w:pStyle w:val="ListParagraph"/>
        <w:numPr>
          <w:ilvl w:val="1"/>
          <w:numId w:val="1"/>
        </w:numPr>
        <w:tabs>
          <w:tab w:pos="4152" w:val="left" w:leader="none"/>
        </w:tabs>
        <w:spacing w:line="240" w:lineRule="auto" w:before="32" w:after="0"/>
        <w:ind w:left="4151" w:right="0" w:hanging="720"/>
        <w:jc w:val="left"/>
        <w:rPr>
          <w:rFonts w:ascii="Times New Roman" w:hAnsi="Times New Roman" w:cs="Times New Roman" w:eastAsia="Times New Roman" w:hint="default"/>
          <w:sz w:val="32"/>
          <w:szCs w:val="32"/>
        </w:rPr>
      </w:pPr>
      <w:r>
        <w:rPr>
          <w:rFonts w:ascii="Times New Roman" w:hAnsi="Times New Roman"/>
          <w:b/>
          <w:sz w:val="32"/>
        </w:rPr>
        <w:t>Составной</w:t>
      </w:r>
      <w:r>
        <w:rPr>
          <w:rFonts w:ascii="Times New Roman" w:hAnsi="Times New Roman"/>
          <w:b/>
          <w:spacing w:val="-13"/>
          <w:sz w:val="32"/>
        </w:rPr>
        <w:t> </w:t>
      </w:r>
      <w:r>
        <w:rPr>
          <w:rFonts w:ascii="Times New Roman" w:hAnsi="Times New Roman"/>
          <w:b/>
          <w:sz w:val="32"/>
        </w:rPr>
        <w:t>корпус</w:t>
      </w:r>
      <w:r>
        <w:rPr>
          <w:rFonts w:ascii="Times New Roman" w:hAnsi="Times New Roman"/>
          <w:sz w:val="32"/>
        </w:rPr>
      </w:r>
    </w:p>
    <w:p>
      <w:pPr>
        <w:spacing w:before="268"/>
        <w:ind w:left="718" w:right="344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На 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b/>
          <w:sz w:val="24"/>
          <w:u w:val="thick" w:color="000000"/>
        </w:rPr>
        <w:t>составном корпусе</w:t>
      </w:r>
      <w:r>
        <w:rPr>
          <w:rFonts w:ascii="Times New Roman" w:hAnsi="Times New Roman"/>
          <w:b/>
          <w:spacing w:val="-8"/>
          <w:sz w:val="24"/>
          <w:u w:val="thick" w:color="000000"/>
        </w:rPr>
        <w:t> </w:t>
      </w:r>
      <w:r>
        <w:rPr>
          <w:rFonts w:ascii="Times New Roman" w:hAnsi="Times New Roman"/>
          <w:b/>
          <w:spacing w:val="-8"/>
          <w:sz w:val="24"/>
        </w:rPr>
      </w:r>
      <w:r>
        <w:rPr>
          <w:rFonts w:ascii="Times New Roman" w:hAnsi="Times New Roman"/>
          <w:sz w:val="24"/>
        </w:rPr>
        <w:t>размещено:</w:t>
      </w:r>
    </w:p>
    <w:p>
      <w:pPr>
        <w:pStyle w:val="ListParagraph"/>
        <w:numPr>
          <w:ilvl w:val="0"/>
          <w:numId w:val="2"/>
        </w:numPr>
        <w:tabs>
          <w:tab w:pos="436" w:val="left" w:leader="none"/>
        </w:tabs>
        <w:spacing w:line="240" w:lineRule="auto" w:before="0" w:after="0"/>
        <w:ind w:left="152" w:right="300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угломерный механизм</w:t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  <w:t>, </w:t>
      </w:r>
      <w:r>
        <w:rPr>
          <w:rFonts w:ascii="Times New Roman" w:hAnsi="Times New Roman"/>
          <w:sz w:val="24"/>
        </w:rPr>
        <w:t>предназначенный для измерения углов в горизонтальной плоскости и включает основные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элементы:</w:t>
      </w:r>
    </w:p>
    <w:p>
      <w:pPr>
        <w:pStyle w:val="ListParagraph"/>
        <w:numPr>
          <w:ilvl w:val="0"/>
          <w:numId w:val="6"/>
        </w:numPr>
        <w:tabs>
          <w:tab w:pos="861" w:val="left" w:leader="none"/>
        </w:tabs>
        <w:spacing w:line="237" w:lineRule="auto" w:before="4" w:after="0"/>
        <w:ind w:left="548" w:right="297" w:hanging="113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 w:cs="Times New Roman" w:eastAsia="Times New Roman" w:hint="default"/>
          <w:spacing w:val="-60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  <w:u w:val="single" w:color="000000"/>
        </w:rPr>
        <w:t>шкалу грубого отсчета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с ценой деления 1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-00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(оцифровка нанесена каждого четного значения – 0; 2; 4 …58), под шкалой размещен </w:t>
      </w:r>
      <w:r>
        <w:rPr>
          <w:rFonts w:ascii="Times New Roman" w:hAnsi="Times New Roman" w:cs="Times New Roman" w:eastAsia="Times New Roman" w:hint="default"/>
          <w:sz w:val="24"/>
          <w:szCs w:val="24"/>
        </w:rPr>
      </w:r>
      <w:r>
        <w:rPr>
          <w:rFonts w:ascii="Times New Roman" w:hAnsi="Times New Roman" w:cs="Times New Roman" w:eastAsia="Times New Roman" w:hint="default"/>
          <w:sz w:val="24"/>
          <w:szCs w:val="24"/>
          <w:u w:val="single" w:color="000000"/>
        </w:rPr>
      </w:r>
      <w:r>
        <w:rPr>
          <w:rFonts w:ascii="Times New Roman" w:hAnsi="Times New Roman" w:cs="Times New Roman" w:eastAsia="Times New Roman" w:hint="default"/>
          <w:sz w:val="24"/>
          <w:szCs w:val="24"/>
          <w:u w:val="single" w:color="000000"/>
        </w:rPr>
        <w:t>индекс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относительно которого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считываются значения со шкалы, шкала и индекс закрыты защитным</w:t>
      </w:r>
      <w:r>
        <w:rPr>
          <w:rFonts w:ascii="Times New Roman" w:hAnsi="Times New Roman" w:cs="Times New Roman" w:eastAsia="Times New Roman" w:hint="default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стеклом;</w:t>
      </w:r>
    </w:p>
    <w:p>
      <w:pPr>
        <w:pStyle w:val="ListParagraph"/>
        <w:numPr>
          <w:ilvl w:val="0"/>
          <w:numId w:val="6"/>
        </w:numPr>
        <w:tabs>
          <w:tab w:pos="861" w:val="left" w:leader="none"/>
          <w:tab w:pos="1842" w:val="left" w:leader="none"/>
          <w:tab w:pos="3770" w:val="right" w:leader="none"/>
        </w:tabs>
        <w:spacing w:line="274" w:lineRule="exact" w:before="24" w:after="0"/>
        <w:ind w:left="548" w:right="6016" w:hanging="113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232.725006pt;margin-top:1.52999pt;width:286.850pt;height:329.2pt;mso-position-horizontal-relative:page;mso-position-vertical-relative:paragraph;z-index:3448" coordorigin="4655,31" coordsize="5737,6584">
            <v:shape style="position:absolute;left:4664;top:31;width:5727;height:6480" type="#_x0000_t75" stroked="false">
              <v:imagedata r:id="rId73" o:title=""/>
            </v:shape>
            <v:group style="position:absolute;left:4662;top:4472;width:1769;height:599" coordorigin="4662,4472" coordsize="1769,599">
              <v:shape style="position:absolute;left:4662;top:4472;width:1769;height:599" coordorigin="4662,4472" coordsize="1769,599" path="m4662,5071l6431,5071,6431,4472,4662,4472,4662,5071xe" filled="true" fillcolor="#ffffff" stroked="false">
                <v:path arrowok="t"/>
                <v:fill type="solid"/>
              </v:shape>
            </v:group>
            <v:group style="position:absolute;left:4662;top:4472;width:1769;height:599" coordorigin="4662,4472" coordsize="1769,599">
              <v:shape style="position:absolute;left:4662;top:4472;width:1769;height:599" coordorigin="4662,4472" coordsize="1769,599" path="m4662,5071l6431,5071,6431,4472,4662,4472,4662,5071xe" filled="false" stroked="true" strokeweight=".75pt" strokecolor="#000000">
                <v:path arrowok="t"/>
              </v:shape>
            </v:group>
            <v:group style="position:absolute;left:5171;top:5251;width:1260;height:419" coordorigin="5171,5251" coordsize="1260,419">
              <v:shape style="position:absolute;left:5171;top:5251;width:1260;height:419" coordorigin="5171,5251" coordsize="1260,419" path="m5171,5670l6431,5670,6431,5251,5171,5251,5171,5670xe" filled="true" fillcolor="#ffffff" stroked="false">
                <v:path arrowok="t"/>
                <v:fill type="solid"/>
              </v:shape>
            </v:group>
            <v:group style="position:absolute;left:9228;top:4531;width:1132;height:900" coordorigin="9228,4531" coordsize="1132,900">
              <v:shape style="position:absolute;left:9228;top:4531;width:1132;height:900" coordorigin="9228,4531" coordsize="1132,900" path="m9228,5431l10360,5431,10360,4531,9228,4531,9228,5431xe" filled="true" fillcolor="#ffffff" stroked="false">
                <v:path arrowok="t"/>
                <v:fill type="solid"/>
              </v:shape>
            </v:group>
            <v:group style="position:absolute;left:9228;top:4531;width:1132;height:900" coordorigin="9228,4531" coordsize="1132,900">
              <v:shape style="position:absolute;left:9228;top:4531;width:1132;height:900" coordorigin="9228,4531" coordsize="1132,900" path="m9228,5431l10360,5431,10360,4531,9228,4531,9228,5431xe" filled="false" stroked="true" strokeweight=".75pt" strokecolor="#000000">
                <v:path arrowok="t"/>
              </v:shape>
            </v:group>
            <v:group style="position:absolute;left:5171;top:6247;width:2849;height:360" coordorigin="5171,6247" coordsize="2849,360">
              <v:shape style="position:absolute;left:5171;top:6247;width:2849;height:360" coordorigin="5171,6247" coordsize="2849,360" path="m5171,6607l8020,6607,8020,6247,5171,6247,5171,6607xe" filled="true" fillcolor="#ffffff" stroked="false">
                <v:path arrowok="t"/>
                <v:fill type="solid"/>
              </v:shape>
            </v:group>
            <v:group style="position:absolute;left:8948;top:1480;width:1412;height:879" coordorigin="8948,1480" coordsize="1412,879">
              <v:shape style="position:absolute;left:8948;top:1480;width:1412;height:879" coordorigin="8948,1480" coordsize="1412,879" path="m8948,2359l10360,2359,10360,1480,8948,1480,8948,2359xe" filled="true" fillcolor="#ffffff" stroked="false">
                <v:path arrowok="t"/>
                <v:fill type="solid"/>
              </v:shape>
            </v:group>
            <v:group style="position:absolute;left:6068;top:1471;width:1623;height:879" coordorigin="6068,1471" coordsize="1623,879">
              <v:shape style="position:absolute;left:6068;top:1471;width:1623;height:879" coordorigin="6068,1471" coordsize="1623,879" path="m6068,2350l7691,2350,7691,1471,6068,1471,6068,2350xe" filled="true" fillcolor="#ffffff" stroked="false">
                <v:path arrowok="t"/>
                <v:fill type="solid"/>
              </v:shape>
            </v:group>
            <v:group style="position:absolute;left:6068;top:1471;width:1623;height:879" coordorigin="6068,1471" coordsize="1623,879">
              <v:shape style="position:absolute;left:6068;top:1471;width:1623;height:879" coordorigin="6068,1471" coordsize="1623,879" path="m6068,2350l7691,2350,7691,1471,6068,1471,6068,2350xe" filled="false" stroked="true" strokeweight=".75pt" strokecolor="#000000">
                <v:path arrowok="t"/>
              </v:shape>
            </v:group>
            <v:group style="position:absolute;left:8157;top:4531;width:974;height:360" coordorigin="8157,4531" coordsize="974,360">
              <v:shape style="position:absolute;left:8157;top:4531;width:974;height:360" coordorigin="8157,4531" coordsize="974,360" path="m8157,4891l9131,4891,9131,4531,8157,4531,8157,4891xe" filled="true" fillcolor="#ffffff" stroked="false">
                <v:path arrowok="t"/>
                <v:fill type="solid"/>
              </v:shape>
            </v:group>
            <v:group style="position:absolute;left:8157;top:4531;width:974;height:360" coordorigin="8157,4531" coordsize="974,360">
              <v:shape style="position:absolute;left:8157;top:4531;width:974;height:360" coordorigin="8157,4531" coordsize="974,360" path="m8157,4891l9131,4891,9131,4531,8157,4531,8157,4891xe" filled="false" stroked="true" strokeweight=".75pt" strokecolor="#000000">
                <v:path arrowok="t"/>
              </v:shape>
            </v:group>
            <v:group style="position:absolute;left:9612;top:2360;width:120;height:479" coordorigin="9612,2360" coordsize="120,479">
              <v:shape style="position:absolute;left:9612;top:2360;width:120;height:479" coordorigin="9612,2360" coordsize="120,479" path="m9612,2718l9672,2839,9722,2739,9652,2739,9652,2719,9612,2718xe" filled="true" fillcolor="#000000" stroked="false">
                <v:path arrowok="t"/>
                <v:fill type="solid"/>
              </v:shape>
              <v:shape style="position:absolute;left:9612;top:2360;width:120;height:479" coordorigin="9612,2360" coordsize="120,479" path="m9652,2719l9652,2739,9692,2739,9692,2719,9652,2719xe" filled="true" fillcolor="#000000" stroked="false">
                <v:path arrowok="t"/>
                <v:fill type="solid"/>
              </v:shape>
              <v:shape style="position:absolute;left:9612;top:2360;width:120;height:479" coordorigin="9612,2360" coordsize="120,479" path="m9692,2719l9692,2739,9722,2739,9732,2719,9692,2719xe" filled="true" fillcolor="#000000" stroked="false">
                <v:path arrowok="t"/>
                <v:fill type="solid"/>
              </v:shape>
              <v:shape style="position:absolute;left:9612;top:2360;width:120;height:479" coordorigin="9612,2360" coordsize="120,479" path="m9693,2360l9653,2360,9652,2719,9692,2719,9693,2360xe" filled="true" fillcolor="#000000" stroked="false">
                <v:path arrowok="t"/>
                <v:fill type="solid"/>
              </v:shape>
            </v:group>
            <v:group style="position:absolute;left:8951;top:3991;width:552;height:591" coordorigin="8951,3991" coordsize="552,591">
              <v:shape style="position:absolute;left:8951;top:3991;width:552;height:591" coordorigin="8951,3991" coordsize="552,591" path="m9047,4065l9018,4092,9473,4581,9503,4554,9047,4065xe" filled="true" fillcolor="#ffffff" stroked="false">
                <v:path arrowok="t"/>
                <v:fill type="solid"/>
              </v:shape>
              <v:shape style="position:absolute;left:8951;top:3991;width:552;height:591" coordorigin="8951,3991" coordsize="552,591" path="m8951,3991l8989,4119,9018,4092,9004,4077,9034,4050,9063,4050,9077,4038,8951,3991xe" filled="true" fillcolor="#ffffff" stroked="false">
                <v:path arrowok="t"/>
                <v:fill type="solid"/>
              </v:shape>
              <v:shape style="position:absolute;left:8951;top:3991;width:552;height:591" coordorigin="8951,3991" coordsize="552,591" path="m9034,4050l9004,4077,9018,4092,9047,4065,9034,4050xe" filled="true" fillcolor="#ffffff" stroked="false">
                <v:path arrowok="t"/>
                <v:fill type="solid"/>
              </v:shape>
              <v:shape style="position:absolute;left:8951;top:3991;width:552;height:591" coordorigin="8951,3991" coordsize="552,591" path="m9063,4050l9034,4050,9047,4065,9063,4050xe" filled="true" fillcolor="#ffffff" stroked="false">
                <v:path arrowok="t"/>
                <v:fill type="solid"/>
              </v:shape>
            </v:group>
            <v:group style="position:absolute;left:8502;top:3940;width:120;height:619" coordorigin="8502,3940" coordsize="120,619">
              <v:shape style="position:absolute;left:8502;top:3940;width:120;height:619" coordorigin="8502,3940" coordsize="120,619" path="m8581,4059l8541,4060,8548,4558,8588,4557,8581,4059xe" filled="true" fillcolor="#ffffff" stroked="false">
                <v:path arrowok="t"/>
                <v:fill type="solid"/>
              </v:shape>
              <v:shape style="position:absolute;left:8502;top:3940;width:120;height:619" coordorigin="8502,3940" coordsize="120,619" path="m8560,3940l8502,4060,8541,4060,8541,4040,8612,4039,8560,3940xe" filled="true" fillcolor="#ffffff" stroked="false">
                <v:path arrowok="t"/>
                <v:fill type="solid"/>
              </v:shape>
              <v:shape style="position:absolute;left:8502;top:3940;width:120;height:619" coordorigin="8502,3940" coordsize="120,619" path="m8581,4039l8541,4040,8541,4060,8581,4059,8581,4039xe" filled="true" fillcolor="#ffffff" stroked="false">
                <v:path arrowok="t"/>
                <v:fill type="solid"/>
              </v:shape>
              <v:shape style="position:absolute;left:8502;top:3940;width:120;height:619" coordorigin="8502,3940" coordsize="120,619" path="m8612,4039l8581,4039,8581,4059,8622,4059,8612,4039xe" filled="true" fillcolor="#ffffff" stroked="false">
                <v:path arrowok="t"/>
                <v:fill type="solid"/>
              </v:shape>
            </v:group>
            <v:group style="position:absolute;left:8008;top:6146;width:513;height:316" coordorigin="8008,6146" coordsize="513,316">
              <v:shape style="position:absolute;left:8008;top:6146;width:513;height:316" coordorigin="8008,6146" coordsize="513,316" path="m8407,6190l8008,6426,8028,6461,8427,6224,8407,6190xe" filled="true" fillcolor="#ffffff" stroked="false">
                <v:path arrowok="t"/>
                <v:fill type="solid"/>
              </v:shape>
              <v:shape style="position:absolute;left:8008;top:6146;width:513;height:316" coordorigin="8008,6146" coordsize="513,316" path="m8498,6179l8424,6179,8444,6214,8427,6224,8447,6258,8498,6179xe" filled="true" fillcolor="#ffffff" stroked="false">
                <v:path arrowok="t"/>
                <v:fill type="solid"/>
              </v:shape>
              <v:shape style="position:absolute;left:8008;top:6146;width:513;height:316" coordorigin="8008,6146" coordsize="513,316" path="m8424,6179l8407,6190,8427,6224,8444,6214,8424,6179xe" filled="true" fillcolor="#ffffff" stroked="false">
                <v:path arrowok="t"/>
                <v:fill type="solid"/>
              </v:shape>
              <v:shape style="position:absolute;left:8008;top:6146;width:513;height:316" coordorigin="8008,6146" coordsize="513,316" path="m8520,6146l8386,6155,8407,6190,8424,6179,8498,6179,8520,6146xe" filled="true" fillcolor="#ffffff" stroked="false">
                <v:path arrowok="t"/>
                <v:fill type="solid"/>
              </v:shape>
            </v:group>
            <v:group style="position:absolute;left:6395;top:5650;width:895;height:120" coordorigin="6395,5650" coordsize="895,120">
              <v:shape style="position:absolute;left:6395;top:5650;width:895;height:120" coordorigin="6395,5650" coordsize="895,120" path="m7253,5690l7189,5690,7191,5729,7171,5730,7172,5770,7290,5707,7253,5690xe" filled="true" fillcolor="#000000" stroked="false">
                <v:path arrowok="t"/>
                <v:fill type="solid"/>
              </v:shape>
              <v:shape style="position:absolute;left:6395;top:5650;width:895;height:120" coordorigin="6395,5650" coordsize="895,120" path="m7170,5690l6395,5713,6397,5753,7171,5730,7170,5690xe" filled="true" fillcolor="#000000" stroked="false">
                <v:path arrowok="t"/>
                <v:fill type="solid"/>
              </v:shape>
              <v:shape style="position:absolute;left:6395;top:5650;width:895;height:120" coordorigin="6395,5650" coordsize="895,120" path="m7189,5690l7170,5690,7171,5730,7191,5729,7189,5690xe" filled="true" fillcolor="#000000" stroked="false">
                <v:path arrowok="t"/>
                <v:fill type="solid"/>
              </v:shape>
              <v:shape style="position:absolute;left:6395;top:5650;width:895;height:120" coordorigin="6395,5650" coordsize="895,120" path="m7168,5650l7170,5690,7189,5690,7253,5690,7168,5650xe" filled="true" fillcolor="#000000" stroked="false">
                <v:path arrowok="t"/>
                <v:fill type="solid"/>
              </v:shape>
            </v:group>
            <v:group style="position:absolute;left:6369;top:4718;width:585;height:371" coordorigin="6369,4718" coordsize="585,371">
              <v:shape style="position:absolute;left:6369;top:4718;width:585;height:371" coordorigin="6369,4718" coordsize="585,371" path="m6840,5043l6819,5077,6953,5089,6931,5053,6857,5053,6840,5043xe" filled="true" fillcolor="#ffffff" stroked="false">
                <v:path arrowok="t"/>
                <v:fill type="solid"/>
              </v:shape>
              <v:shape style="position:absolute;left:6369;top:4718;width:585;height:371" coordorigin="6369,4718" coordsize="585,371" path="m6861,5009l6840,5043,6857,5053,6878,5019,6861,5009xe" filled="true" fillcolor="#ffffff" stroked="false">
                <v:path arrowok="t"/>
                <v:fill type="solid"/>
              </v:shape>
              <v:shape style="position:absolute;left:6369;top:4718;width:585;height:371" coordorigin="6369,4718" coordsize="585,371" path="m6882,4975l6861,5009,6878,5019,6857,5053,6931,5053,6882,4975xe" filled="true" fillcolor="#ffffff" stroked="false">
                <v:path arrowok="t"/>
                <v:fill type="solid"/>
              </v:shape>
              <v:shape style="position:absolute;left:6369;top:4718;width:585;height:371" coordorigin="6369,4718" coordsize="585,371" path="m6389,4718l6369,4752,6840,5043,6861,5009,6389,4718xe" filled="true" fillcolor="#ffffff" stroked="false">
                <v:path arrowok="t"/>
                <v:fill type="solid"/>
              </v:shape>
            </v:group>
            <v:group style="position:absolute;left:7632;top:2281;width:743;height:358" coordorigin="7632,2281" coordsize="743,358">
              <v:shape style="position:absolute;left:7632;top:2281;width:743;height:358" coordorigin="7632,2281" coordsize="743,358" path="m8257,2602l8240,2639,8374,2634,8355,2610,8275,2610,8257,2602xe" filled="true" fillcolor="#ffffff" stroked="false">
                <v:path arrowok="t"/>
                <v:fill type="solid"/>
              </v:shape>
              <v:shape style="position:absolute;left:7632;top:2281;width:743;height:358" coordorigin="7632,2281" coordsize="743,358" path="m8273,2566l8257,2602,8275,2610,8291,2574,8273,2566xe" filled="true" fillcolor="#ffffff" stroked="false">
                <v:path arrowok="t"/>
                <v:fill type="solid"/>
              </v:shape>
              <v:shape style="position:absolute;left:7632;top:2281;width:743;height:358" coordorigin="7632,2281" coordsize="743,358" path="m8290,2529l8273,2566,8291,2574,8275,2610,8355,2610,8290,2529xe" filled="true" fillcolor="#ffffff" stroked="false">
                <v:path arrowok="t"/>
                <v:fill type="solid"/>
              </v:shape>
              <v:shape style="position:absolute;left:7632;top:2281;width:743;height:358" coordorigin="7632,2281" coordsize="743,358" path="m7648,2281l7632,2318,8257,2602,8273,2566,7648,2281xe" filled="true" fillcolor="#ffffff" stroked="false">
                <v:path arrowok="t"/>
                <v:fill type="solid"/>
              </v:shape>
              <v:shape style="position:absolute;left:6068;top:1471;width:1623;height:879" type="#_x0000_t202" filled="false" stroked="true" strokeweight=".75pt" strokecolor="#000000">
                <v:textbox inset="0,0,0,0">
                  <w:txbxContent>
                    <w:p>
                      <w:pPr>
                        <w:spacing w:before="71"/>
                        <w:ind w:left="196" w:right="130" w:firstLine="22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маховик для</w:t>
                      </w:r>
                      <w:r>
                        <w:rPr>
                          <w:rFonts w:ascii="Times New Roman" w:hAnsi="Times New Roman"/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быстрого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  <w:p>
                      <w:pPr>
                        <w:spacing w:before="3"/>
                        <w:ind w:left="350" w:right="13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разворота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948;top:1480;width:1412;height:879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line="240" w:lineRule="auto" w:before="71"/>
                        <w:ind w:left="156" w:right="149" w:hanging="4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маховик для точного наведения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4662;top:4472;width:1769;height:599" type="#_x0000_t202" filled="false" stroked="true" strokeweight=".75pt" strokecolor="#000000">
                <v:textbox inset="0,0,0,0">
                  <w:txbxContent>
                    <w:p>
                      <w:pPr>
                        <w:spacing w:before="70"/>
                        <w:ind w:left="534" w:right="202" w:hanging="327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шкала грубого отсчета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157;top:4531;width:974;height:360" type="#_x0000_t202" filled="false" stroked="true" strokeweight=".75pt" strokecolor="#000000">
                <v:textbox inset="0,0,0,0">
                  <w:txbxContent>
                    <w:p>
                      <w:pPr>
                        <w:spacing w:before="71"/>
                        <w:ind w:left="169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индекс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228;top:4531;width:1132;height:900" type="#_x0000_t202" filled="false" stroked="true" strokeweight=".75pt" strokecolor="#000000">
                <v:textbox inset="0,0,0,0">
                  <w:txbxContent>
                    <w:p>
                      <w:pPr>
                        <w:spacing w:line="242" w:lineRule="auto" w:before="71"/>
                        <w:ind w:left="198" w:right="196" w:firstLine="62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шкала точного отсчета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171;top:5251;width:1260;height:419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before="74"/>
                        <w:ind w:left="311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индекс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5171;top:6247;width:2849;height:360" type="#_x0000_t202" filled="false" stroked="true" strokeweight=".75pt" strokecolor="#000000">
                <v:textbox inset="0,0,0,0">
                  <w:txbxContent>
                    <w:p>
                      <w:pPr>
                        <w:spacing w:before="72"/>
                        <w:ind w:left="371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выверочный</w:t>
                      </w:r>
                      <w:r>
                        <w:rPr>
                          <w:rFonts w:ascii="Times New Roman" w:hAnsi="Times New Roman"/>
                          <w:b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механизм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шкалу точного отсчета </w:t>
      </w:r>
      <w:r>
        <w:rPr>
          <w:rFonts w:ascii="Times New Roman" w:hAnsi="Times New Roman"/>
          <w:sz w:val="24"/>
        </w:rPr>
        <w:t>с </w:t>
      </w:r>
      <w:r>
        <w:rPr>
          <w:rFonts w:ascii="Times New Roman" w:hAnsi="Times New Roman"/>
          <w:sz w:val="24"/>
        </w:rPr>
        <w:t>ценой</w:t>
        <w:tab/>
        <w:t>деления</w:t>
      </w:r>
      <w:r>
        <w:rPr>
          <w:rFonts w:ascii="Times New Roman" w:hAnsi="Times New Roman"/>
          <w:sz w:val="24"/>
        </w:rPr>
        <w:tab/>
        <w:t> </w:t>
      </w:r>
      <w:r>
        <w:rPr>
          <w:rFonts w:ascii="Times New Roman" w:hAnsi="Times New Roman"/>
          <w:sz w:val="24"/>
        </w:rPr>
        <w:t>0</w:t>
      </w:r>
      <w:r>
        <w:rPr>
          <w:rFonts w:ascii="Times New Roman" w:hAnsi="Times New Roman"/>
          <w:sz w:val="24"/>
        </w:rPr>
        <w:t>-01</w:t>
      </w:r>
    </w:p>
    <w:p>
      <w:pPr>
        <w:pStyle w:val="BodyText"/>
        <w:spacing w:line="240" w:lineRule="auto"/>
        <w:ind w:left="548" w:right="6021"/>
        <w:jc w:val="both"/>
        <w:rPr>
          <w:rFonts w:ascii="Times New Roman" w:hAnsi="Times New Roman" w:cs="Times New Roman" w:eastAsia="Times New Roman" w:hint="default"/>
        </w:rPr>
      </w:pPr>
      <w:r>
        <w:rPr/>
        <w:t>(оцифровка нанесена каждого десятого  значения  –  </w:t>
      </w:r>
      <w:r>
        <w:rPr>
          <w:rFonts w:ascii="Times New Roman" w:hAnsi="Times New Roman" w:cs="Times New Roman" w:eastAsia="Times New Roman" w:hint="default"/>
        </w:rPr>
        <w:t>0;  10;</w:t>
      </w:r>
      <w:r>
        <w:rPr>
          <w:rFonts w:ascii="Times New Roman" w:hAnsi="Times New Roman" w:cs="Times New Roman" w:eastAsia="Times New Roman" w:hint="default"/>
          <w:spacing w:val="21"/>
        </w:rPr>
        <w:t> </w:t>
      </w:r>
      <w:r>
        <w:rPr>
          <w:rFonts w:ascii="Times New Roman" w:hAnsi="Times New Roman" w:cs="Times New Roman" w:eastAsia="Times New Roman" w:hint="default"/>
        </w:rPr>
        <w:t>20</w:t>
      </w:r>
    </w:p>
    <w:p>
      <w:pPr>
        <w:pStyle w:val="BodyText"/>
        <w:spacing w:line="240" w:lineRule="auto"/>
        <w:ind w:left="548" w:right="6020"/>
        <w:jc w:val="both"/>
        <w:rPr>
          <w:rFonts w:ascii="Times New Roman" w:hAnsi="Times New Roman" w:cs="Times New Roman" w:eastAsia="Times New Roman" w:hint="default"/>
        </w:rPr>
      </w:pPr>
      <w:r>
        <w:rPr/>
        <w:t>…90 на кольце, насаженного  на ось маховика точного наведения)</w:t>
      </w:r>
      <w:r>
        <w:rPr>
          <w:rFonts w:ascii="Times New Roman" w:hAnsi="Times New Roman" w:cs="Times New Roman" w:eastAsia="Times New Roman" w:hint="default"/>
        </w:rPr>
        <w:t>;</w:t>
      </w:r>
    </w:p>
    <w:p>
      <w:pPr>
        <w:pStyle w:val="ListParagraph"/>
        <w:numPr>
          <w:ilvl w:val="0"/>
          <w:numId w:val="6"/>
        </w:numPr>
        <w:tabs>
          <w:tab w:pos="861" w:val="left" w:leader="none"/>
          <w:tab w:pos="2169" w:val="left" w:leader="none"/>
          <w:tab w:pos="2973" w:val="left" w:leader="none"/>
        </w:tabs>
        <w:spacing w:line="292" w:lineRule="exact" w:before="2" w:after="0"/>
        <w:ind w:left="860" w:right="0" w:hanging="425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маховик</w:t>
        <w:tab/>
        <w:t>для</w:t>
        <w:tab/>
        <w:t>точного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74" w:lineRule="exact"/>
        <w:ind w:left="547" w:right="0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наведения </w:t>
      </w:r>
      <w:r>
        <w:rPr/>
        <w:t>на точку</w:t>
      </w:r>
      <w:r>
        <w:rPr>
          <w:spacing w:val="-11"/>
        </w:rPr>
        <w:t> </w:t>
      </w:r>
      <w:r>
        <w:rPr/>
        <w:t>наводки;</w:t>
      </w:r>
    </w:p>
    <w:p>
      <w:pPr>
        <w:pStyle w:val="ListParagraph"/>
        <w:numPr>
          <w:ilvl w:val="0"/>
          <w:numId w:val="6"/>
        </w:numPr>
        <w:tabs>
          <w:tab w:pos="861" w:val="left" w:leader="none"/>
          <w:tab w:pos="2100" w:val="left" w:leader="none"/>
          <w:tab w:pos="2834" w:val="left" w:leader="none"/>
        </w:tabs>
        <w:spacing w:line="292" w:lineRule="exact" w:before="2" w:after="0"/>
        <w:ind w:left="860" w:right="0" w:hanging="425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маховик</w:t>
        <w:tab/>
        <w:t>для</w:t>
        <w:tab/>
        <w:t>быстрого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74" w:lineRule="exact"/>
        <w:ind w:left="547" w:right="0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разворота </w:t>
      </w:r>
      <w:r>
        <w:rPr/>
        <w:t>головки</w:t>
      </w:r>
      <w:r>
        <w:rPr>
          <w:spacing w:val="-7"/>
        </w:rPr>
        <w:t> </w:t>
      </w:r>
      <w:r>
        <w:rPr/>
        <w:t>панорамы.</w:t>
      </w:r>
    </w:p>
    <w:p>
      <w:pPr>
        <w:pStyle w:val="BodyText"/>
        <w:tabs>
          <w:tab w:pos="1316" w:val="left" w:leader="none"/>
          <w:tab w:pos="2484" w:val="left" w:leader="none"/>
        </w:tabs>
        <w:spacing w:line="240" w:lineRule="auto"/>
        <w:ind w:left="152" w:right="6017" w:firstLine="540"/>
        <w:jc w:val="left"/>
      </w:pPr>
      <w:r>
        <w:rPr/>
        <w:t>На</w:t>
        <w:tab/>
        <w:t>корпусе</w:t>
        <w:tab/>
        <w:t>угломерного механизма  закреплена  </w:t>
      </w:r>
      <w:r>
        <w:rPr>
          <w:rFonts w:ascii="Times New Roman" w:hAnsi="Times New Roman"/>
        </w:rPr>
      </w:r>
      <w:r>
        <w:rPr>
          <w:rFonts w:ascii="Times New Roman" w:hAnsi="Times New Roman"/>
          <w:u w:val="single" w:color="000000"/>
        </w:rPr>
      </w:r>
      <w:r>
        <w:rPr>
          <w:u w:val="single" w:color="000000"/>
        </w:rPr>
        <w:t>пластина</w:t>
      </w:r>
      <w:r>
        <w:rPr>
          <w:spacing w:val="57"/>
          <w:u w:val="single" w:color="000000"/>
        </w:rPr>
        <w:t> </w:t>
      </w:r>
      <w:r>
        <w:rPr>
          <w:u w:val="single" w:color="000000"/>
        </w:rPr>
        <w:t>с</w:t>
      </w:r>
      <w:r>
        <w:rPr/>
      </w:r>
    </w:p>
    <w:p>
      <w:pPr>
        <w:pStyle w:val="BodyText"/>
        <w:spacing w:line="240" w:lineRule="auto"/>
        <w:ind w:left="152" w:right="6018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индексом</w:t>
      </w:r>
      <w:r>
        <w:rPr/>
        <w:t>, относительно которого </w:t>
      </w:r>
      <w:r>
        <w:rPr/>
        <w:t>считываются значения со шкалы точного    отсчета    и       </w:t>
      </w:r>
      <w:r>
        <w:rPr>
          <w:spacing w:val="39"/>
        </w:rPr>
        <w:t> </w:t>
      </w:r>
      <w:r>
        <w:rPr/>
        <w:t>нанесена</w:t>
      </w:r>
    </w:p>
    <w:p>
      <w:pPr>
        <w:pStyle w:val="BodyText"/>
        <w:spacing w:line="240" w:lineRule="auto"/>
        <w:ind w:left="152" w:right="6021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надпись </w:t>
      </w:r>
      <w:r>
        <w:rPr/>
        <w:t>ОРУДИЕ с указателями </w:t>
      </w:r>
      <w:r>
        <w:rPr/>
        <w:t>ПР и ЛЕВ, соответствующие повороту головки  панорамы вправо и</w:t>
      </w:r>
      <w:r>
        <w:rPr>
          <w:spacing w:val="-4"/>
        </w:rPr>
        <w:t> </w:t>
      </w:r>
      <w:r>
        <w:rPr/>
        <w:t>влево.</w:t>
      </w:r>
    </w:p>
    <w:p>
      <w:pPr>
        <w:pStyle w:val="ListParagraph"/>
        <w:numPr>
          <w:ilvl w:val="0"/>
          <w:numId w:val="2"/>
        </w:numPr>
        <w:tabs>
          <w:tab w:pos="436" w:val="left" w:leader="none"/>
          <w:tab w:pos="2796" w:val="left" w:leader="none"/>
        </w:tabs>
        <w:spacing w:line="240" w:lineRule="auto" w:before="0" w:after="0"/>
        <w:ind w:left="435" w:right="0" w:hanging="283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выверочный</w:t>
        <w:tab/>
        <w:t>механизм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/>
        <w:ind w:left="152" w:right="6020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угломера</w:t>
      </w:r>
      <w:r>
        <w:rPr/>
        <w:t>, для установки нулевых </w:t>
      </w:r>
      <w:r>
        <w:rPr/>
        <w:t>значений шкалы грубого отсчета угломера;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36" w:val="left" w:leader="none"/>
        </w:tabs>
        <w:spacing w:line="240" w:lineRule="auto" w:before="0" w:after="0"/>
        <w:ind w:left="152" w:right="299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388.98999pt;margin-top:12.82314pt;width:114.3pt;height:.1pt;mso-position-horizontal-relative:page;mso-position-vertical-relative:paragraph;z-index:-67168" coordorigin="7780,256" coordsize="2286,2">
            <v:shape style="position:absolute;left:7780;top:256;width:2286;height:2" coordorigin="7780,256" coordsize="2286,0" path="m7780,256l10065,256e" filled="false" stroked="true" strokeweight=".599980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sz w:val="24"/>
        </w:rPr>
        <w:t>устройство для вывода угломерного механизма из зацепления 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sz w:val="24"/>
        </w:rPr>
        <w:t>тормозное устройство</w:t>
      </w:r>
      <w:r>
        <w:rPr>
          <w:rFonts w:ascii="Times New Roman" w:hAnsi="Times New Roman"/>
          <w:sz w:val="24"/>
        </w:rPr>
        <w:t>), </w:t>
      </w:r>
      <w:r>
        <w:rPr>
          <w:rFonts w:ascii="Times New Roman" w:hAnsi="Times New Roman"/>
          <w:sz w:val="24"/>
        </w:rPr>
        <w:t>предназначенного для переключения привода головки панорамы от маховика точного наведения на вращение от маховика быстрого разворота, в следующей последовательности:</w:t>
      </w:r>
    </w:p>
    <w:p>
      <w:pPr>
        <w:pStyle w:val="ListParagraph"/>
        <w:numPr>
          <w:ilvl w:val="0"/>
          <w:numId w:val="7"/>
        </w:numPr>
        <w:tabs>
          <w:tab w:pos="1516" w:val="left" w:leader="none"/>
        </w:tabs>
        <w:spacing w:line="293" w:lineRule="exact" w:before="2" w:after="0"/>
        <w:ind w:left="1232" w:right="0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перевести стопорную планку в перед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(1);</w:t>
      </w:r>
    </w:p>
    <w:p>
      <w:pPr>
        <w:pStyle w:val="ListParagraph"/>
        <w:numPr>
          <w:ilvl w:val="0"/>
          <w:numId w:val="7"/>
        </w:numPr>
        <w:tabs>
          <w:tab w:pos="1516" w:val="left" w:leader="none"/>
        </w:tabs>
        <w:spacing w:line="240" w:lineRule="auto" w:before="0" w:after="0"/>
        <w:ind w:left="1232" w:right="297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shape style="position:absolute;margin-left:40.049999pt;margin-top:53.224457pt;width:252pt;height:184.45pt;mso-position-horizontal-relative:page;mso-position-vertical-relative:paragraph;z-index:-67192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2"/>
                    <w:rPr>
                      <w:rFonts w:ascii="Times New Roman" w:hAnsi="Times New Roman" w:cs="Times New Roman" w:eastAsia="Times New Roman" w:hint="default"/>
                      <w:sz w:val="33"/>
                      <w:szCs w:val="33"/>
                    </w:rPr>
                  </w:pPr>
                </w:p>
                <w:p>
                  <w:pPr>
                    <w:pStyle w:val="BodyText"/>
                    <w:spacing w:line="271" w:lineRule="exact"/>
                    <w:ind w:left="0" w:right="190"/>
                    <w:jc w:val="right"/>
                    <w:rPr>
                      <w:rFonts w:ascii="Times New Roman" w:hAnsi="Times New Roman" w:cs="Times New Roman" w:eastAsia="Times New Roman" w:hint="default"/>
                    </w:rPr>
                  </w:pPr>
                  <w:r>
                    <w:rPr>
                      <w:rFonts w:ascii="Times New Roman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z w:val="24"/>
        </w:rPr>
        <w:t>провернуть до упора, по ходу часовой стрелки, отводку тормозного устройства и удерживая ее в этом положении </w:t>
      </w:r>
      <w:r>
        <w:rPr>
          <w:rFonts w:ascii="Times New Roman" w:hAnsi="Times New Roman"/>
          <w:sz w:val="24"/>
        </w:rPr>
        <w:t>(2) </w:t>
      </w:r>
      <w:r>
        <w:rPr>
          <w:rFonts w:ascii="Times New Roman" w:hAnsi="Times New Roman"/>
          <w:sz w:val="24"/>
        </w:rPr>
        <w:t>вращать маховик быстрого разворота головки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панорамы</w:t>
      </w:r>
      <w:r>
        <w:rPr>
          <w:rFonts w:ascii="Times New Roman" w:hAnsi="Times New Roman"/>
          <w:sz w:val="24"/>
        </w:rPr>
        <w:t>.</w:t>
      </w: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  <w:r>
        <w:rPr/>
        <w:pict>
          <v:group style="position:absolute;margin-left:40.049999pt;margin-top:10.964293pt;width:252pt;height:180pt;mso-position-horizontal-relative:page;mso-position-vertical-relative:paragraph;z-index:3160;mso-wrap-distance-left:0;mso-wrap-distance-right:0" coordorigin="801,219" coordsize="5040,3600">
            <v:shape style="position:absolute;left:801;top:219;width:5040;height:3600" type="#_x0000_t75" stroked="false">
              <v:imagedata r:id="rId74" o:title=""/>
            </v:shape>
            <v:group style="position:absolute;left:1211;top:867;width:720;height:120" coordorigin="1211,867" coordsize="720,120">
              <v:shape style="position:absolute;left:1211;top:867;width:720;height:120" coordorigin="1211,867" coordsize="720,120" path="m1331,867l1211,927,1331,987,1331,947,1311,947,1311,907,1331,907,1331,867xe" filled="true" fillcolor="#ffffff" stroked="false">
                <v:path arrowok="t"/>
                <v:fill type="solid"/>
              </v:shape>
              <v:shape style="position:absolute;left:1211;top:867;width:720;height:120" coordorigin="1211,867" coordsize="720,120" path="m1331,907l1311,907,1311,947,1331,947,1331,907xe" filled="true" fillcolor="#ffffff" stroked="false">
                <v:path arrowok="t"/>
                <v:fill type="solid"/>
              </v:shape>
              <v:shape style="position:absolute;left:1211;top:867;width:720;height:120" coordorigin="1211,867" coordsize="720,120" path="m1931,907l1331,907,1331,947,1931,947,1931,907xe" filled="true" fillcolor="#ffffff" stroked="false">
                <v:path arrowok="t"/>
                <v:fill type="solid"/>
              </v:shape>
            </v:group>
            <v:group style="position:absolute;left:4631;top:387;width:426;height:388" coordorigin="4631,387" coordsize="426,388">
              <v:shape style="position:absolute;left:4631;top:387;width:426;height:388" coordorigin="4631,387" coordsize="426,388" path="m4631,775l5057,775,5057,387,4631,387,4631,775xe" filled="true" fillcolor="#ffffff" stroked="false">
                <v:path arrowok="t"/>
                <v:fill type="solid"/>
              </v:shape>
            </v:group>
            <v:group style="position:absolute;left:2042;top:1647;width:440;height:1007" coordorigin="2042,1647" coordsize="440,1007">
              <v:shape style="position:absolute;left:2042;top:1647;width:440;height:1007" coordorigin="2042,1647" coordsize="440,1007" path="m2407,1751l2042,2639,2078,2654,2444,1766,2407,1751xe" filled="true" fillcolor="#ffffff" stroked="false">
                <v:path arrowok="t"/>
                <v:fill type="solid"/>
              </v:shape>
              <v:shape style="position:absolute;left:2042;top:1647;width:440;height:1007" coordorigin="2042,1647" coordsize="440,1007" path="m2477,1732l2414,1732,2451,1747,2444,1766,2481,1781,2477,1732xe" filled="true" fillcolor="#ffffff" stroked="false">
                <v:path arrowok="t"/>
                <v:fill type="solid"/>
              </v:shape>
              <v:shape style="position:absolute;left:2042;top:1647;width:440;height:1007" coordorigin="2042,1647" coordsize="440,1007" path="m2414,1732l2407,1751,2444,1766,2451,1747,2414,1732xe" filled="true" fillcolor="#ffffff" stroked="false">
                <v:path arrowok="t"/>
                <v:fill type="solid"/>
              </v:shape>
              <v:shape style="position:absolute;left:2042;top:1647;width:440;height:1007" coordorigin="2042,1647" coordsize="440,1007" path="m2471,1647l2370,1735,2407,1751,2414,1732,2477,1732,2471,1647xe" filled="true" fillcolor="#ffffff" stroked="false">
                <v:path arrowok="t"/>
                <v:fill type="solid"/>
              </v:shape>
              <v:shape style="position:absolute;left:4631;top:387;width:426;height:388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before="71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1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303.549988pt;margin-top:10.964293pt;width:213.5pt;height:178.85pt;mso-position-horizontal-relative:page;mso-position-vertical-relative:paragraph;z-index:3208;mso-wrap-distance-left:0;mso-wrap-distance-right:0" coordorigin="6071,219" coordsize="4270,3577">
            <v:shape style="position:absolute;left:6071;top:219;width:4270;height:3577" type="#_x0000_t75" stroked="false">
              <v:imagedata r:id="rId75" o:title=""/>
            </v:shape>
            <v:group style="position:absolute;left:6230;top:348;width:338;height:2400" coordorigin="6230,348" coordsize="338,2400">
              <v:shape style="position:absolute;left:6230;top:348;width:338;height:2400" coordorigin="6230,348" coordsize="338,2400" path="m6431,2728l6356,2728,6364,2748,6426,2748,6431,2728xe" filled="true" fillcolor="#ffffff" stroked="false">
                <v:path arrowok="t"/>
                <v:fill type="solid"/>
              </v:shape>
              <v:shape style="position:absolute;left:6230;top:348;width:338;height:2400" coordorigin="6230,348" coordsize="338,2400" path="m6388,388l6339,388,6332,408,6325,428,6318,448,6311,488,6299,528,6293,568,6288,608,6282,628,6277,668,6272,708,6267,748,6263,788,6258,848,6251,928,6247,988,6244,1028,6241,1088,6239,1148,6237,1208,6235,1248,6233,1308,6232,1368,6231,1428,6230,1548,6231,1668,6232,1728,6233,1788,6235,1848,6237,1908,6239,1968,6241,2008,6244,2068,6247,2128,6251,2168,6255,2208,6258,2268,6267,2348,6277,2428,6288,2508,6299,2568,6305,2608,6325,2668,6347,2728,6390,2728,6392,2717,6392,2716,6389,2708,6381,2708,6375,2688,6369,2668,6363,2668,6356,2648,6350,2608,6344,2588,6338,2568,6333,2528,6327,2508,6317,2428,6307,2348,6302,2308,6298,2268,6294,2208,6291,2168,6287,2108,6284,2068,6281,2008,6276,1908,6273,1788,6272,1728,6271,1668,6270,1548,6271,1428,6272,1368,6273,1308,6276,1208,6281,1088,6284,1048,6287,988,6291,948,6294,888,6298,848,6303,808,6307,748,6317,668,6322,648,6327,608,6333,568,6338,548,6344,508,6350,488,6363,448,6376,408,6382,408,6388,388xe" filled="true" fillcolor="#ffffff" stroked="false">
                <v:path arrowok="t"/>
                <v:fill type="solid"/>
              </v:shape>
              <v:shape style="position:absolute;left:6230;top:348;width:338;height:2400" coordorigin="6230,348" coordsize="338,2400" path="m6392,2716l6390,2728,6392,2717,6392,2716xe" filled="true" fillcolor="#ffffff" stroked="false">
                <v:path arrowok="t"/>
                <v:fill type="solid"/>
              </v:shape>
              <v:shape style="position:absolute;left:6230;top:348;width:338;height:2400" coordorigin="6230,348" coordsize="338,2400" path="m6393,2717l6390,2728,6393,2717,6393,2717xe" filled="true" fillcolor="#ffffff" stroked="false">
                <v:path arrowok="t"/>
                <v:fill type="solid"/>
              </v:shape>
              <v:shape style="position:absolute;left:6230;top:348;width:338;height:2400" coordorigin="6230,348" coordsize="338,2400" path="m6393,2717l6390,2728,6391,2728,6393,2719,6393,2717xe" filled="true" fillcolor="#ffffff" stroked="false">
                <v:path arrowok="t"/>
                <v:fill type="solid"/>
              </v:shape>
              <v:shape style="position:absolute;left:6230;top:348;width:338;height:2400" coordorigin="6230,348" coordsize="338,2400" path="m6393,2718l6391,2728,6393,2719,6393,2718xe" filled="true" fillcolor="#ffffff" stroked="false">
                <v:path arrowok="t"/>
                <v:fill type="solid"/>
              </v:shape>
              <v:shape style="position:absolute;left:6230;top:348;width:338;height:2400" coordorigin="6230,348" coordsize="338,2400" path="m6393,2719l6391,2728,6396,2728,6393,2719xe" filled="true" fillcolor="#ffffff" stroked="false">
                <v:path arrowok="t"/>
                <v:fill type="solid"/>
              </v:shape>
              <v:shape style="position:absolute;left:6230;top:348;width:338;height:2400" coordorigin="6230,348" coordsize="338,2400" path="m6393,2718l6396,2728,6393,2718xe" filled="true" fillcolor="#ffffff" stroked="false">
                <v:path arrowok="t"/>
                <v:fill type="solid"/>
              </v:shape>
              <v:shape style="position:absolute;left:6230;top:348;width:338;height:2400" coordorigin="6230,348" coordsize="338,2400" path="m6393,2718l6393,2719,6396,2728,6397,2728,6393,2718xe" filled="true" fillcolor="#ffffff" stroked="false">
                <v:path arrowok="t"/>
                <v:fill type="solid"/>
              </v:shape>
              <v:shape style="position:absolute;left:6230;top:348;width:338;height:2400" coordorigin="6230,348" coordsize="338,2400" path="m6446,2708l6396,2708,6394,2716,6393,2719,6397,2728,6442,2728,6446,2708xe" filled="true" fillcolor="#ffffff" stroked="false">
                <v:path arrowok="t"/>
                <v:fill type="solid"/>
              </v:shape>
              <v:shape style="position:absolute;left:6230;top:348;width:338;height:2400" coordorigin="6230,348" coordsize="338,2400" path="m6393,2717l6393,2718,6393,2718,6393,2717,6393,2717xe" filled="true" fillcolor="#ffffff" stroked="false">
                <v:path arrowok="t"/>
                <v:fill type="solid"/>
              </v:shape>
              <v:shape style="position:absolute;left:6230;top:348;width:338;height:2400" coordorigin="6230,348" coordsize="338,2400" path="m6393,2713l6393,2716,6393,2717,6393,2713xe" filled="true" fillcolor="#ffffff" stroked="false">
                <v:path arrowok="t"/>
                <v:fill type="solid"/>
              </v:shape>
              <v:shape style="position:absolute;left:6230;top:348;width:338;height:2400" coordorigin="6230,348" coordsize="338,2400" path="m6394,2708l6393,2716,6393,2716,6394,2713,6394,2708xe" filled="true" fillcolor="#ffffff" stroked="false">
                <v:path arrowok="t"/>
                <v:fill type="solid"/>
              </v:shape>
              <v:shape style="position:absolute;left:6230;top:348;width:338;height:2400" coordorigin="6230,348" coordsize="338,2400" path="m6389,2708l6392,2716,6393,2716,6389,2708xe" filled="true" fillcolor="#ffffff" stroked="false">
                <v:path arrowok="t"/>
                <v:fill type="solid"/>
              </v:shape>
              <v:shape style="position:absolute;left:6230;top:348;width:338;height:2400" coordorigin="6230,348" coordsize="338,2400" path="m6395,2708l6394,2713,6393,2713,6395,2708xe" filled="true" fillcolor="#ffffff" stroked="false">
                <v:path arrowok="t"/>
                <v:fill type="solid"/>
              </v:shape>
              <v:shape style="position:absolute;left:6230;top:348;width:338;height:2400" coordorigin="6230,348" coordsize="338,2400" path="m6460,2668l6418,2668,6414,2688,6410,2688,6406,2708,6451,2708,6456,2688,6460,2668xe" filled="true" fillcolor="#ffffff" stroked="false">
                <v:path arrowok="t"/>
                <v:fill type="solid"/>
              </v:shape>
              <v:shape style="position:absolute;left:6230;top:348;width:338;height:2400" coordorigin="6230,348" coordsize="338,2400" path="m6492,2188l6487,2268,6482,2308,6476,2368,6469,2428,6456,2508,6445,2568,6434,2628,6430,2628,6426,2648,6422,2668,6464,2668,6468,2648,6472,2628,6476,2608,6480,2608,6492,2548,6499,2508,6503,2468,6506,2448,6509,2428,6516,2368,6522,2328,6527,2268,6532,2208,6492,2188xe" filled="true" fillcolor="#ffffff" stroked="false">
                <v:path arrowok="t"/>
                <v:fill type="solid"/>
              </v:shape>
              <v:shape style="position:absolute;left:6230;top:348;width:338;height:2400" coordorigin="6230,348" coordsize="338,2400" path="m6487,848l6448,848,6517,968,6559,868,6489,868,6487,848xe" filled="true" fillcolor="#ffffff" stroked="false">
                <v:path arrowok="t"/>
                <v:fill type="solid"/>
              </v:shape>
              <v:shape style="position:absolute;left:6230;top:348;width:338;height:2400" coordorigin="6230,348" coordsize="338,2400" path="m6467,448l6425,448,6429,468,6433,488,6437,488,6449,548,6453,568,6460,628,6468,668,6471,688,6474,728,6478,748,6481,768,6487,848,6489,868,6529,868,6526,828,6523,808,6520,768,6517,748,6514,708,6507,668,6496,588,6480,508,6476,488,6467,448xe" filled="true" fillcolor="#ffffff" stroked="false">
                <v:path arrowok="t"/>
                <v:fill type="solid"/>
              </v:shape>
              <v:shape style="position:absolute;left:6230;top:348;width:338;height:2400" coordorigin="6230,348" coordsize="338,2400" path="m6568,848l6528,848,6529,868,6559,868,6568,848xe" filled="true" fillcolor="#ffffff" stroked="false">
                <v:path arrowok="t"/>
                <v:fill type="solid"/>
              </v:shape>
              <v:shape style="position:absolute;left:6230;top:348;width:338;height:2400" coordorigin="6230,348" coordsize="338,2400" path="m6453,408l6412,408,6421,448,6463,448,6458,428,6453,408xe" filled="true" fillcolor="#ffffff" stroked="false">
                <v:path arrowok="t"/>
                <v:fill type="solid"/>
              </v:shape>
              <v:shape style="position:absolute;left:6230;top:348;width:338;height:2400" coordorigin="6230,348" coordsize="338,2400" path="m6443,388l6401,388,6404,408,6449,408,6443,388xe" filled="true" fillcolor="#ffffff" stroked="false">
                <v:path arrowok="t"/>
                <v:fill type="solid"/>
              </v:shape>
              <v:shape style="position:absolute;left:6230;top:348;width:338;height:2400" coordorigin="6230,348" coordsize="338,2400" path="m6432,368l6354,368,6346,388,6438,388,6432,368xe" filled="true" fillcolor="#ffffff" stroked="false">
                <v:path arrowok="t"/>
                <v:fill type="solid"/>
              </v:shape>
              <v:shape style="position:absolute;left:6230;top:348;width:338;height:2400" coordorigin="6230,348" coordsize="338,2400" path="m6421,348l6365,348,6356,368,6421,368,6421,348xe" filled="true" fillcolor="#ffffff" stroked="false">
                <v:path arrowok="t"/>
                <v:fill type="solid"/>
              </v:shape>
            </v:group>
            <v:group style="position:absolute;left:7871;top:387;width:426;height:388" coordorigin="7871,387" coordsize="426,388">
              <v:shape style="position:absolute;left:7871;top:387;width:426;height:388" coordorigin="7871,387" coordsize="426,388" path="m7871,775l8297,775,8297,387,7871,387,7871,775xe" filled="true" fillcolor="#ffffff" stroked="false">
                <v:path arrowok="t"/>
                <v:fill type="solid"/>
              </v:shape>
              <v:shape style="position:absolute;left:7871;top:387;width:426;height:388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before="71"/>
                        <w:ind w:left="1" w:right="0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2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  <w10:wrap type="topAndBottom"/>
          </v:group>
        </w:pict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footerReference w:type="even" r:id="rId72"/>
          <w:pgSz w:w="11910" w:h="16840"/>
          <w:pgMar w:footer="0" w:header="0" w:top="800" w:bottom="280" w:left="700" w:right="14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 w:hint="default"/>
          <w:sz w:val="9"/>
          <w:szCs w:val="9"/>
        </w:rPr>
      </w:pPr>
    </w:p>
    <w:p>
      <w:pPr>
        <w:pStyle w:val="ListParagraph"/>
        <w:numPr>
          <w:ilvl w:val="1"/>
          <w:numId w:val="2"/>
        </w:numPr>
        <w:tabs>
          <w:tab w:pos="566" w:val="left" w:leader="none"/>
        </w:tabs>
        <w:spacing w:line="240" w:lineRule="auto" w:before="70" w:after="0"/>
        <w:ind w:left="282" w:right="2632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436.049988pt;margin-top:-5.146904pt;width:117pt;height:234pt;mso-position-horizontal-relative:page;mso-position-vertical-relative:paragraph;z-index:3736" coordorigin="8721,-103" coordsize="2340,4680">
            <v:shape style="position:absolute;left:8721;top:-103;width:2340;height:4680" type="#_x0000_t75" stroked="false">
              <v:imagedata r:id="rId77" o:title=""/>
            </v:shape>
            <v:group style="position:absolute;left:8901;top:617;width:1440;height:1080" coordorigin="8901,617" coordsize="1440,1080">
              <v:shape style="position:absolute;left:8901;top:617;width:1440;height:1080" coordorigin="8901,617" coordsize="1440,1080" path="m8901,1697l10341,1697,10341,617,8901,617,8901,1697xe" filled="false" stroked="true" strokeweight="2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механизм отражателя</w:t>
      </w:r>
      <w:r>
        <w:rPr>
          <w:rFonts w:ascii="Times New Roman" w:hAnsi="Times New Roman"/>
          <w:sz w:val="24"/>
        </w:rPr>
        <w:t>, предназначенный для измерения углов в </w:t>
      </w:r>
      <w:r>
        <w:rPr>
          <w:rFonts w:ascii="Times New Roman" w:hAnsi="Times New Roman"/>
          <w:sz w:val="24"/>
        </w:rPr>
        <w:t>вертикальной плоскости и включает основные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sz w:val="24"/>
        </w:rPr>
        <w:t>элементы:</w:t>
      </w:r>
    </w:p>
    <w:p>
      <w:pPr>
        <w:pStyle w:val="ListParagraph"/>
        <w:numPr>
          <w:ilvl w:val="2"/>
          <w:numId w:val="2"/>
        </w:numPr>
        <w:tabs>
          <w:tab w:pos="990" w:val="left" w:leader="none"/>
        </w:tabs>
        <w:spacing w:line="240" w:lineRule="auto" w:before="2" w:after="0"/>
        <w:ind w:left="678" w:right="2626" w:hanging="113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 w:cs="Times New Roman" w:eastAsia="Times New Roman" w:hint="default"/>
          <w:spacing w:val="-60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  <w:u w:val="single" w:color="000000"/>
        </w:rPr>
        <w:t>шкалу грубого отсчета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с ценой деления 1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-00 (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на пластине нанесены штрихи и надписи – ВНИЗ и ВВЕРХ, что соответствует перемещению призмы в вертикальной плоскости), под шкалой размещен </w:t>
      </w:r>
      <w:r>
        <w:rPr>
          <w:rFonts w:ascii="Times New Roman" w:hAnsi="Times New Roman" w:cs="Times New Roman" w:eastAsia="Times New Roman" w:hint="default"/>
          <w:sz w:val="24"/>
          <w:szCs w:val="24"/>
        </w:rPr>
      </w:r>
      <w:r>
        <w:rPr>
          <w:rFonts w:ascii="Times New Roman" w:hAnsi="Times New Roman" w:cs="Times New Roman" w:eastAsia="Times New Roman" w:hint="default"/>
          <w:sz w:val="24"/>
          <w:szCs w:val="24"/>
          <w:u w:val="single" w:color="000000"/>
        </w:rPr>
      </w:r>
      <w:r>
        <w:rPr>
          <w:rFonts w:ascii="Times New Roman" w:hAnsi="Times New Roman" w:cs="Times New Roman" w:eastAsia="Times New Roman" w:hint="default"/>
          <w:sz w:val="24"/>
          <w:szCs w:val="24"/>
          <w:u w:val="single" w:color="000000"/>
        </w:rPr>
        <w:t>индекс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относительно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которого считываются значения со шкалы, шкала и индекс закрыты защитным</w:t>
      </w:r>
      <w:r>
        <w:rPr>
          <w:rFonts w:ascii="Times New Roman" w:hAnsi="Times New Roman" w:cs="Times New Roman" w:eastAsia="Times New Roman" w:hint="default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стеклом;</w:t>
      </w:r>
    </w:p>
    <w:p>
      <w:pPr>
        <w:pStyle w:val="ListParagraph"/>
        <w:numPr>
          <w:ilvl w:val="2"/>
          <w:numId w:val="2"/>
        </w:numPr>
        <w:tabs>
          <w:tab w:pos="990" w:val="left" w:leader="none"/>
        </w:tabs>
        <w:spacing w:line="237" w:lineRule="auto" w:before="4" w:after="0"/>
        <w:ind w:left="678" w:right="2625" w:hanging="113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 w:cs="Times New Roman" w:eastAsia="Times New Roman" w:hint="default"/>
          <w:spacing w:val="-60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  <w:u w:val="single" w:color="000000"/>
        </w:rPr>
        <w:t>шкалу точного отсчета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с ценой деления 0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-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01 (оцифровка нанесена каждого десятого значения – 0; 10; 20 …90 на кольце, насаженного на ось маховика</w:t>
      </w:r>
      <w:r>
        <w:rPr>
          <w:rFonts w:ascii="Times New Roman" w:hAnsi="Times New Roman" w:cs="Times New Roman" w:eastAsia="Times New Roman" w:hint="default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отражателя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);</w:t>
      </w:r>
    </w:p>
    <w:p>
      <w:pPr>
        <w:pStyle w:val="ListParagraph"/>
        <w:numPr>
          <w:ilvl w:val="2"/>
          <w:numId w:val="2"/>
        </w:numPr>
        <w:tabs>
          <w:tab w:pos="990" w:val="left" w:leader="none"/>
        </w:tabs>
        <w:spacing w:line="274" w:lineRule="exact" w:before="24" w:after="0"/>
        <w:ind w:left="678" w:right="2627" w:hanging="113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маховик отражателя </w:t>
      </w:r>
      <w:r>
        <w:rPr>
          <w:rFonts w:ascii="Times New Roman" w:hAnsi="Times New Roman"/>
          <w:sz w:val="24"/>
        </w:rPr>
        <w:t>предназначен для точного наведения </w:t>
      </w:r>
      <w:r>
        <w:rPr>
          <w:rFonts w:ascii="Times New Roman" w:hAnsi="Times New Roman"/>
          <w:sz w:val="24"/>
        </w:rPr>
        <w:t>на точку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наводки.</w:t>
      </w:r>
    </w:p>
    <w:p>
      <w:pPr>
        <w:pStyle w:val="ListParagraph"/>
        <w:numPr>
          <w:ilvl w:val="1"/>
          <w:numId w:val="2"/>
        </w:numPr>
        <w:tabs>
          <w:tab w:pos="566" w:val="left" w:leader="none"/>
        </w:tabs>
        <w:spacing w:line="240" w:lineRule="auto" w:before="0" w:after="0"/>
        <w:ind w:left="282" w:right="2631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выверочный механизм отражателя</w:t>
      </w:r>
      <w:r>
        <w:rPr>
          <w:rFonts w:ascii="Times New Roman" w:hAnsi="Times New Roman"/>
          <w:sz w:val="24"/>
        </w:rPr>
        <w:t>, для установки нулевых </w:t>
      </w:r>
      <w:r>
        <w:rPr>
          <w:rFonts w:ascii="Times New Roman" w:hAnsi="Times New Roman"/>
          <w:sz w:val="24"/>
        </w:rPr>
        <w:t>значений шкалы грубого отсчета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отражателя;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12"/>
          <w:szCs w:val="12"/>
        </w:rPr>
      </w:pPr>
      <w:r>
        <w:rPr/>
        <w:pict>
          <v:group style="position:absolute;margin-left:76.050003pt;margin-top:8.315254pt;width:477pt;height:257pt;mso-position-horizontal-relative:page;mso-position-vertical-relative:paragraph;z-index:3592;mso-wrap-distance-left:0;mso-wrap-distance-right:0" coordorigin="1521,166" coordsize="9540,5140">
            <v:shape style="position:absolute;left:1521;top:166;width:9540;height:5140" type="#_x0000_t75" stroked="false">
              <v:imagedata r:id="rId78" o:title=""/>
            </v:shape>
            <v:group style="position:absolute;left:9081;top:1706;width:1769;height:599" coordorigin="9081,1706" coordsize="1769,599">
              <v:shape style="position:absolute;left:9081;top:1706;width:1769;height:599" coordorigin="9081,1706" coordsize="1769,599" path="m9081,2305l10850,2305,10850,1706,9081,1706,9081,2305xe" filled="true" fillcolor="#ffffff" stroked="false">
                <v:path arrowok="t"/>
                <v:fill type="solid"/>
              </v:shape>
            </v:group>
            <v:group style="position:absolute;left:3269;top:446;width:1132;height:900" coordorigin="3269,446" coordsize="1132,900">
              <v:shape style="position:absolute;left:3269;top:446;width:1132;height:900" coordorigin="3269,446" coordsize="1132,900" path="m3269,1346l4401,1346,4401,446,3269,446,3269,1346xe" filled="true" fillcolor="#ffffff" stroked="false">
                <v:path arrowok="t"/>
                <v:fill type="solid"/>
              </v:shape>
            </v:group>
            <v:group style="position:absolute;left:1701;top:4394;width:1853;height:645" coordorigin="1701,4394" coordsize="1853,645">
              <v:shape style="position:absolute;left:1701;top:4394;width:1853;height:645" coordorigin="1701,4394" coordsize="1853,645" path="m1701,5039l3554,5039,3554,4394,1701,4394,1701,5039xe" filled="true" fillcolor="#ffffff" stroked="false">
                <v:path arrowok="t"/>
                <v:fill type="solid"/>
              </v:shape>
            </v:group>
            <v:group style="position:absolute;left:1701;top:4394;width:1853;height:645" coordorigin="1701,4394" coordsize="1853,645">
              <v:shape style="position:absolute;left:1701;top:4394;width:1853;height:645" coordorigin="1701,4394" coordsize="1853,645" path="m1701,5039l3554,5039,3554,4394,1701,4394,1701,5039xe" filled="false" stroked="true" strokeweight=".75pt" strokecolor="#000000">
                <v:path arrowok="t"/>
              </v:shape>
            </v:group>
            <v:group style="position:absolute;left:4941;top:2426;width:1260;height:419" coordorigin="4941,2426" coordsize="1260,419">
              <v:shape style="position:absolute;left:4941;top:2426;width:1260;height:419" coordorigin="4941,2426" coordsize="1260,419" path="m4941,2845l6201,2845,6201,2426,4941,2426,4941,2845xe" filled="true" fillcolor="#ffffff" stroked="false">
                <v:path arrowok="t"/>
                <v:fill type="solid"/>
              </v:shape>
            </v:group>
            <v:group style="position:absolute;left:1701;top:637;width:1411;height:709" coordorigin="1701,637" coordsize="1411,709">
              <v:shape style="position:absolute;left:1701;top:637;width:1411;height:709" coordorigin="1701,637" coordsize="1411,709" path="m1701,1346l3112,1346,3112,637,1701,637,1701,1346xe" filled="true" fillcolor="#ffffff" stroked="false">
                <v:path arrowok="t"/>
                <v:fill type="solid"/>
              </v:shape>
            </v:group>
            <v:group style="position:absolute;left:8001;top:2047;width:1087;height:398" coordorigin="8001,2047" coordsize="1087,398">
              <v:shape style="position:absolute;left:8001;top:2047;width:1087;height:398" coordorigin="8001,2047" coordsize="1087,398" path="m8096,2332l8001,2426,8134,2445,8123,2414,8102,2414,8090,2376,8108,2369,8096,2332xe" filled="true" fillcolor="#ffffff" stroked="false">
                <v:path arrowok="t"/>
                <v:fill type="solid"/>
              </v:shape>
              <v:shape style="position:absolute;left:8001;top:2047;width:1087;height:398" coordorigin="8001,2047" coordsize="1087,398" path="m8108,2369l8090,2376,8102,2414,8121,2407,8108,2369xe" filled="true" fillcolor="#ffffff" stroked="false">
                <v:path arrowok="t"/>
                <v:fill type="solid"/>
              </v:shape>
              <v:shape style="position:absolute;left:8001;top:2047;width:1087;height:398" coordorigin="8001,2047" coordsize="1087,398" path="m8121,2407l8102,2414,8123,2414,8121,2407xe" filled="true" fillcolor="#ffffff" stroked="false">
                <v:path arrowok="t"/>
                <v:fill type="solid"/>
              </v:shape>
              <v:shape style="position:absolute;left:8001;top:2047;width:1087;height:398" coordorigin="8001,2047" coordsize="1087,398" path="m9075,2047l8108,2369,8121,2407,9087,2085,9075,2047xe" filled="true" fillcolor="#ffffff" stroked="false">
                <v:path arrowok="t"/>
                <v:fill type="solid"/>
              </v:shape>
              <v:shape style="position:absolute;left:4581;top:2546;width:360;height:120" type="#_x0000_t75" stroked="false">
                <v:imagedata r:id="rId79" o:title=""/>
              </v:shape>
            </v:group>
            <v:group style="position:absolute;left:6201;top:2546;width:1080;height:120" coordorigin="6201,2546" coordsize="1080,120">
              <v:shape style="position:absolute;left:6201;top:2546;width:1080;height:120" coordorigin="6201,2546" coordsize="1080,120" path="m7161,2546l7161,2666,7241,2626,7181,2626,7181,2586,7241,2586,7161,2546xe" filled="true" fillcolor="#ffffff" stroked="false">
                <v:path arrowok="t"/>
                <v:fill type="solid"/>
              </v:shape>
              <v:shape style="position:absolute;left:6201;top:2546;width:1080;height:120" coordorigin="6201,2546" coordsize="1080,120" path="m7161,2586l6201,2586,6201,2626,7161,2626,7161,2586xe" filled="true" fillcolor="#ffffff" stroked="false">
                <v:path arrowok="t"/>
                <v:fill type="solid"/>
              </v:shape>
              <v:shape style="position:absolute;left:6201;top:2546;width:1080;height:120" coordorigin="6201,2546" coordsize="1080,120" path="m7241,2586l7181,2586,7181,2626,7241,2626,7281,2606,7241,2586xe" filled="true" fillcolor="#ffffff" stroked="false">
                <v:path arrowok="t"/>
                <v:fill type="solid"/>
              </v:shape>
            </v:group>
            <v:group style="position:absolute;left:3652;top:1342;width:229;height:725" coordorigin="3652,1342" coordsize="229,725">
              <v:shape style="position:absolute;left:3652;top:1342;width:229;height:725" coordorigin="3652,1342" coordsize="229,725" path="m3652,1935l3681,2066,3760,1974,3725,1974,3686,1965,3691,1945,3652,1935xe" filled="true" fillcolor="#ffffff" stroked="false">
                <v:path arrowok="t"/>
                <v:fill type="solid"/>
              </v:shape>
              <v:shape style="position:absolute;left:3652;top:1342;width:229;height:725" coordorigin="3652,1342" coordsize="229,725" path="m3691,1945l3686,1965,3725,1974,3729,1955,3691,1945xe" filled="true" fillcolor="#ffffff" stroked="false">
                <v:path arrowok="t"/>
                <v:fill type="solid"/>
              </v:shape>
              <v:shape style="position:absolute;left:3652;top:1342;width:229;height:725" coordorigin="3652,1342" coordsize="229,725" path="m3729,1955l3725,1974,3760,1974,3768,1965,3729,1955xe" filled="true" fillcolor="#ffffff" stroked="false">
                <v:path arrowok="t"/>
                <v:fill type="solid"/>
              </v:shape>
              <v:shape style="position:absolute;left:3652;top:1342;width:229;height:725" coordorigin="3652,1342" coordsize="229,725" path="m3842,1342l3691,1945,3729,1955,3880,1351,3842,1342xe" filled="true" fillcolor="#ffffff" stroked="false">
                <v:path arrowok="t"/>
                <v:fill type="solid"/>
              </v:shape>
            </v:group>
            <v:group style="position:absolute;left:2361;top:1346;width:120;height:540" coordorigin="2361,1346" coordsize="120,540">
              <v:shape style="position:absolute;left:2361;top:1346;width:120;height:540" coordorigin="2361,1346" coordsize="120,540" path="m2401,1766l2361,1766,2421,1886,2471,1786,2401,1786,2401,1766xe" filled="true" fillcolor="#ffffff" stroked="false">
                <v:path arrowok="t"/>
                <v:fill type="solid"/>
              </v:shape>
              <v:shape style="position:absolute;left:2361;top:1346;width:120;height:540" coordorigin="2361,1346" coordsize="120,540" path="m2441,1346l2401,1346,2401,1786,2441,1786,2441,1346xe" filled="true" fillcolor="#ffffff" stroked="false">
                <v:path arrowok="t"/>
                <v:fill type="solid"/>
              </v:shape>
              <v:shape style="position:absolute;left:2361;top:1346;width:120;height:540" coordorigin="2361,1346" coordsize="120,540" path="m2481,1766l2441,1766,2441,1786,2471,1786,2481,1766xe" filled="true" fillcolor="#ffffff" stroked="false">
                <v:path arrowok="t"/>
                <v:fill type="solid"/>
              </v:shape>
            </v:group>
            <v:group style="position:absolute;left:3488;top:4154;width:683;height:626" coordorigin="3488,4154" coordsize="683,626">
              <v:shape style="position:absolute;left:3488;top:4154;width:683;height:626" coordorigin="3488,4154" coordsize="683,626" path="m4068,4220l3488,4751,3514,4780,4095,4250,4068,4220xe" filled="true" fillcolor="#ffffff" stroked="false">
                <v:path arrowok="t"/>
                <v:fill type="solid"/>
              </v:shape>
              <v:shape style="position:absolute;left:3488;top:4154;width:683;height:626" coordorigin="3488,4154" coordsize="683,626" path="m4150,4207l4083,4207,4110,4237,4095,4250,4122,4280,4150,4207xe" filled="true" fillcolor="#ffffff" stroked="false">
                <v:path arrowok="t"/>
                <v:fill type="solid"/>
              </v:shape>
              <v:shape style="position:absolute;left:3488;top:4154;width:683;height:626" coordorigin="3488,4154" coordsize="683,626" path="m4083,4207l4068,4220,4095,4250,4110,4237,4083,4207xe" filled="true" fillcolor="#ffffff" stroked="false">
                <v:path arrowok="t"/>
                <v:fill type="solid"/>
              </v:shape>
              <v:shape style="position:absolute;left:3488;top:4154;width:683;height:626" coordorigin="3488,4154" coordsize="683,626" path="m4170,4154l4041,4191,4068,4220,4083,4207,4150,4207,4170,4154xe" filled="true" fillcolor="#ffffff" stroked="false">
                <v:path arrowok="t"/>
                <v:fill type="solid"/>
              </v:shape>
              <v:shape style="position:absolute;left:3269;top:446;width:1132;height:900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line="242" w:lineRule="auto" w:before="71"/>
                        <w:ind w:left="196" w:right="198" w:firstLine="62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шкала точного отсчета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1701;top:637;width:1411;height:709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line="242" w:lineRule="auto" w:before="70"/>
                        <w:ind w:left="168" w:right="161" w:firstLine="141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маховик отражателя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9081;top:1706;width:1769;height:599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before="71"/>
                        <w:ind w:left="535" w:right="201" w:hanging="327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шкала грубого отсчета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4941;top:2426;width:1260;height:419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before="74"/>
                        <w:ind w:left="310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индекс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1701;top:4394;width:1853;height:645" type="#_x0000_t202" filled="false" stroked="true" strokeweight=".75pt" strokecolor="#000000">
                <v:textbox inset="0,0,0,0">
                  <w:txbxContent>
                    <w:p>
                      <w:pPr>
                        <w:spacing w:before="72"/>
                        <w:ind w:left="483" w:right="327" w:hanging="149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выверочный механизм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10"/>
        <w:rPr>
          <w:rFonts w:ascii="Times New Roman" w:hAnsi="Times New Roman" w:cs="Times New Roman" w:eastAsia="Times New Roman" w:hint="default"/>
          <w:sz w:val="22"/>
          <w:szCs w:val="22"/>
        </w:rPr>
      </w:pPr>
    </w:p>
    <w:p>
      <w:pPr>
        <w:pStyle w:val="ListParagraph"/>
        <w:numPr>
          <w:ilvl w:val="1"/>
          <w:numId w:val="2"/>
        </w:numPr>
        <w:tabs>
          <w:tab w:pos="566" w:val="left" w:leader="none"/>
        </w:tabs>
        <w:spacing w:line="240" w:lineRule="auto" w:before="0" w:after="0"/>
        <w:ind w:left="282" w:right="112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патрон осушки</w:t>
      </w:r>
      <w:r>
        <w:rPr>
          <w:rFonts w:ascii="Times New Roman" w:hAnsi="Times New Roman"/>
          <w:sz w:val="24"/>
        </w:rPr>
        <w:t>, заполненный силикагелем, служит для осушки внутренней полости </w:t>
      </w:r>
      <w:r>
        <w:rPr>
          <w:rFonts w:ascii="Times New Roman" w:hAnsi="Times New Roman"/>
          <w:sz w:val="24"/>
        </w:rPr>
        <w:t>панорамы;</w:t>
      </w:r>
    </w:p>
    <w:p>
      <w:pPr>
        <w:pStyle w:val="ListParagraph"/>
        <w:numPr>
          <w:ilvl w:val="0"/>
          <w:numId w:val="8"/>
        </w:numPr>
        <w:tabs>
          <w:tab w:pos="3677" w:val="left" w:leader="none"/>
        </w:tabs>
        <w:spacing w:line="240" w:lineRule="auto" w:before="0" w:after="0"/>
        <w:ind w:left="3393" w:right="3654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78.900002pt;margin-top:2.753123pt;width:152.65pt;height:232.95pt;mso-position-horizontal-relative:page;mso-position-vertical-relative:paragraph;z-index:3640" coordorigin="1578,55" coordsize="3053,4659">
            <v:shape style="position:absolute;left:1578;top:55;width:3053;height:4659" type="#_x0000_t75" stroked="false">
              <v:imagedata r:id="rId80" o:title=""/>
            </v:shape>
            <v:group style="position:absolute;left:3420;top:164;width:1132;height:720" coordorigin="3420,164" coordsize="1132,720">
              <v:shape style="position:absolute;left:3420;top:164;width:1132;height:720" coordorigin="3420,164" coordsize="1132,720" path="m3420,884l4552,884,4552,164,3420,164,3420,884xe" filled="true" fillcolor="#ffffff" stroked="false">
                <v:path arrowok="t"/>
                <v:fill type="solid"/>
              </v:shape>
            </v:group>
            <v:group style="position:absolute;left:3420;top:164;width:1132;height:720" coordorigin="3420,164" coordsize="1132,720">
              <v:shape style="position:absolute;left:3420;top:164;width:1132;height:720" coordorigin="3420,164" coordsize="1132,720" path="m3420,884l4552,884,4552,164,3420,164,3420,884xe" filled="false" stroked="true" strokeweight=".75pt" strokecolor="#000000">
                <v:path arrowok="t"/>
              </v:shape>
            </v:group>
            <v:group style="position:absolute;left:3712;top:833;width:154;height:610" coordorigin="3712,833" coordsize="154,610">
              <v:shape style="position:absolute;left:3712;top:833;width:154;height:610" coordorigin="3712,833" coordsize="154,610" path="m3712,1315l3753,1443,3821,1347,3788,1347,3748,1341,3751,1321,3712,1315xe" filled="true" fillcolor="#ffffff" stroked="false">
                <v:path arrowok="t"/>
                <v:fill type="solid"/>
              </v:shape>
              <v:shape style="position:absolute;left:3712;top:833;width:154;height:610" coordorigin="3712,833" coordsize="154,610" path="m3751,1321l3748,1341,3788,1347,3791,1327,3751,1321xe" filled="true" fillcolor="#ffffff" stroked="false">
                <v:path arrowok="t"/>
                <v:fill type="solid"/>
              </v:shape>
              <v:shape style="position:absolute;left:3712;top:833;width:154;height:610" coordorigin="3712,833" coordsize="154,610" path="m3791,1327l3788,1347,3821,1347,3830,1333,3791,1327xe" filled="true" fillcolor="#ffffff" stroked="false">
                <v:path arrowok="t"/>
                <v:fill type="solid"/>
              </v:shape>
              <v:shape style="position:absolute;left:3712;top:833;width:154;height:610" coordorigin="3712,833" coordsize="154,610" path="m3826,833l3751,1321,3791,1327,3866,839,3826,833xe" filled="true" fillcolor="#ffffff" stroked="false">
                <v:path arrowok="t"/>
                <v:fill type="solid"/>
              </v:shape>
              <v:shape style="position:absolute;left:3420;top:164;width:1132;height:720" type="#_x0000_t202" filled="false" stroked="true" strokeweight=".75pt" strokecolor="#000000">
                <v:textbox inset="0,0,0,0">
                  <w:txbxContent>
                    <w:p>
                      <w:pPr>
                        <w:spacing w:line="244" w:lineRule="auto" w:before="72"/>
                        <w:ind w:left="213" w:right="210" w:firstLine="24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патрон осушки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384.549988pt;margin-top:2.753123pt;width:167.3pt;height:232.95pt;mso-position-horizontal-relative:page;mso-position-vertical-relative:paragraph;z-index:3712" coordorigin="7691,55" coordsize="3346,4659">
            <v:shape style="position:absolute;left:7691;top:55;width:3346;height:4659" type="#_x0000_t75" stroked="false">
              <v:imagedata r:id="rId81" o:title=""/>
            </v:shape>
            <v:group style="position:absolute;left:7770;top:3929;width:1440;height:720" coordorigin="7770,3929" coordsize="1440,720">
              <v:shape style="position:absolute;left:7770;top:3929;width:1440;height:720" coordorigin="7770,3929" coordsize="1440,720" path="m7770,4649l9210,4649,9210,3929,7770,3929,7770,4649xe" filled="true" fillcolor="#ffffff" stroked="false">
                <v:path arrowok="t"/>
                <v:fill type="solid"/>
              </v:shape>
            </v:group>
            <v:group style="position:absolute;left:7770;top:3929;width:1440;height:720" coordorigin="7770,3929" coordsize="1440,720">
              <v:shape style="position:absolute;left:7770;top:3929;width:1440;height:720" coordorigin="7770,3929" coordsize="1440,720" path="m7770,4649l9210,4649,9210,3929,7770,3929,7770,4649xe" filled="false" stroked="true" strokeweight=".75pt" strokecolor="#000000">
                <v:path arrowok="t"/>
              </v:shape>
            </v:group>
            <v:group style="position:absolute;left:8425;top:3464;width:135;height:584" coordorigin="8425,3464" coordsize="135,584">
              <v:shape style="position:absolute;left:8425;top:3464;width:135;height:584" coordorigin="8425,3464" coordsize="135,584" path="m8480,3581l8425,4043,8465,4047,8520,3586,8480,3581xe" filled="true" fillcolor="#ffffff" stroked="false">
                <v:path arrowok="t"/>
                <v:fill type="solid"/>
              </v:shape>
              <v:shape style="position:absolute;left:8425;top:3464;width:135;height:584" coordorigin="8425,3464" coordsize="135,584" path="m8549,3561l8482,3561,8522,3566,8520,3586,8559,3590,8549,3561xe" filled="true" fillcolor="#ffffff" stroked="false">
                <v:path arrowok="t"/>
                <v:fill type="solid"/>
              </v:shape>
              <v:shape style="position:absolute;left:8425;top:3464;width:135;height:584" coordorigin="8425,3464" coordsize="135,584" path="m8482,3561l8480,3581,8520,3586,8522,3566,8482,3561xe" filled="true" fillcolor="#ffffff" stroked="false">
                <v:path arrowok="t"/>
                <v:fill type="solid"/>
              </v:shape>
              <v:shape style="position:absolute;left:8425;top:3464;width:135;height:584" coordorigin="8425,3464" coordsize="135,584" path="m8514,3464l8440,3576,8480,3581,8482,3561,8549,3561,8514,3464xe" filled="true" fillcolor="#ffffff" stroked="false">
                <v:path arrowok="t"/>
                <v:fill type="solid"/>
              </v:shape>
            </v:group>
            <v:group style="position:absolute;left:7740;top:1694;width:1132;height:664" coordorigin="7740,1694" coordsize="1132,664">
              <v:shape style="position:absolute;left:7740;top:1694;width:1132;height:664" coordorigin="7740,1694" coordsize="1132,664" path="m7740,2358l8872,2358,8872,1694,7740,1694,7740,2358xe" filled="true" fillcolor="#ffffff" stroked="false">
                <v:path arrowok="t"/>
                <v:fill type="solid"/>
              </v:shape>
            </v:group>
            <v:group style="position:absolute;left:7740;top:1694;width:1132;height:664" coordorigin="7740,1694" coordsize="1132,664">
              <v:shape style="position:absolute;left:7740;top:1694;width:1132;height:664" coordorigin="7740,1694" coordsize="1132,664" path="m7740,2358l8872,2358,8872,1694,7740,1694,7740,2358xe" filled="false" stroked="true" strokeweight=".75pt" strokecolor="#000000">
                <v:path arrowok="t"/>
              </v:shape>
            </v:group>
            <v:group style="position:absolute;left:8370;top:1109;width:564;height:640" coordorigin="8370,1109" coordsize="564,640">
              <v:shape style="position:absolute;left:8370;top:1109;width:564;height:640" coordorigin="8370,1109" coordsize="564,640" path="m8840,1186l8370,1722,8400,1748,8870,1213,8840,1186xe" filled="true" fillcolor="#ffffff" stroked="false">
                <v:path arrowok="t"/>
                <v:fill type="solid"/>
              </v:shape>
              <v:shape style="position:absolute;left:8370;top:1109;width:564;height:640" coordorigin="8370,1109" coordsize="564,640" path="m8918,1171l8853,1171,8883,1197,8870,1213,8900,1239,8918,1171xe" filled="true" fillcolor="#ffffff" stroked="false">
                <v:path arrowok="t"/>
                <v:fill type="solid"/>
              </v:shape>
              <v:shape style="position:absolute;left:8370;top:1109;width:564;height:640" coordorigin="8370,1109" coordsize="564,640" path="m8853,1171l8840,1186,8870,1213,8883,1197,8853,1171xe" filled="true" fillcolor="#ffffff" stroked="false">
                <v:path arrowok="t"/>
                <v:fill type="solid"/>
              </v:shape>
              <v:shape style="position:absolute;left:8370;top:1109;width:564;height:640" coordorigin="8370,1109" coordsize="564,640" path="m8934,1109l8810,1160,8840,1186,8853,1171,8918,1171,8934,1109xe" filled="true" fillcolor="#ffffff" stroked="false">
                <v:path arrowok="t"/>
                <v:fill type="solid"/>
              </v:shape>
              <v:shape style="position:absolute;left:7740;top:1694;width:1132;height:664" type="#_x0000_t202" filled="false" stroked="true" strokeweight=".75pt" strokecolor="#000000">
                <v:textbox inset="0,0,0,0">
                  <w:txbxContent>
                    <w:p>
                      <w:pPr>
                        <w:spacing w:line="244" w:lineRule="auto" w:before="71"/>
                        <w:ind w:left="373" w:right="209" w:hanging="164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розетка Ш</w:t>
                      </w:r>
                      <w:r>
                        <w:rPr>
                          <w:rFonts w:ascii="Times New Roman" w:hAnsi="Times New Roman"/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770;top:3929;width:1440;height:720" type="#_x0000_t202" filled="false" stroked="true" strokeweight=".75pt" strokecolor="#000000">
                <v:textbox inset="0,0,0,0">
                  <w:txbxContent>
                    <w:p>
                      <w:pPr>
                        <w:spacing w:before="73"/>
                        <w:ind w:left="199" w:right="190" w:firstLine="124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патрон с подсветкой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розетка Ш9</w:t>
      </w:r>
      <w:r>
        <w:rPr>
          <w:rFonts w:ascii="Times New Roman" w:hAnsi="Times New Roman"/>
          <w:sz w:val="24"/>
        </w:rPr>
        <w:t>, для </w:t>
      </w:r>
      <w:r>
        <w:rPr>
          <w:rFonts w:ascii="Times New Roman" w:hAnsi="Times New Roman"/>
          <w:sz w:val="24"/>
        </w:rPr>
        <w:t>подсоединения кабеля питания;</w:t>
      </w:r>
    </w:p>
    <w:p>
      <w:pPr>
        <w:pStyle w:val="ListParagraph"/>
        <w:numPr>
          <w:ilvl w:val="0"/>
          <w:numId w:val="8"/>
        </w:numPr>
        <w:tabs>
          <w:tab w:pos="3677" w:val="left" w:leader="none"/>
          <w:tab w:pos="4971" w:val="left" w:leader="none"/>
          <w:tab w:pos="5191" w:val="left" w:leader="none"/>
          <w:tab w:pos="5559" w:val="left" w:leader="none"/>
        </w:tabs>
        <w:spacing w:line="240" w:lineRule="auto" w:before="0" w:after="0"/>
        <w:ind w:left="3393" w:right="3651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патрон с подсветкой</w:t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  <w:t>, </w:t>
      </w:r>
      <w:r>
        <w:rPr>
          <w:rFonts w:ascii="Times New Roman" w:hAnsi="Times New Roman"/>
          <w:sz w:val="24"/>
        </w:rPr>
        <w:t>обеспечивающий подсветку</w:t>
        <w:tab/>
        <w:tab/>
        <w:tab/>
        <w:t>шкал механического</w:t>
        <w:tab/>
        <w:tab/>
        <w:t>прицела, включается</w:t>
        <w:tab/>
        <w:t>тумблером ПОДСВЕТКА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ШКАЛ.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pStyle w:val="BodyText"/>
        <w:spacing w:line="240" w:lineRule="auto" w:before="134"/>
        <w:ind w:left="3721" w:right="3552"/>
        <w:jc w:val="center"/>
        <w:rPr>
          <w:rFonts w:ascii="Times New Roman" w:hAnsi="Times New Roman" w:cs="Times New Roman" w:eastAsia="Times New Roman" w:hint="default"/>
        </w:rPr>
      </w:pPr>
      <w:r>
        <w:rPr>
          <w:rFonts w:ascii="Times New Roman"/>
        </w:rPr>
        <w:t>15</w:t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 w:hint="default"/>
        </w:rPr>
        <w:sectPr>
          <w:footerReference w:type="default" r:id="rId76"/>
          <w:pgSz w:w="11910" w:h="16840"/>
          <w:pgMar w:footer="0" w:header="0" w:top="920" w:bottom="280" w:left="1420" w:right="740"/>
        </w:sectPr>
      </w:pPr>
    </w:p>
    <w:p>
      <w:pPr>
        <w:pStyle w:val="Heading1"/>
        <w:numPr>
          <w:ilvl w:val="1"/>
          <w:numId w:val="1"/>
        </w:numPr>
        <w:tabs>
          <w:tab w:pos="4167" w:val="left" w:leader="none"/>
        </w:tabs>
        <w:spacing w:line="240" w:lineRule="auto" w:before="28" w:after="0"/>
        <w:ind w:left="4166" w:right="0" w:hanging="720"/>
        <w:jc w:val="left"/>
        <w:rPr>
          <w:b w:val="0"/>
          <w:bCs w:val="0"/>
        </w:rPr>
      </w:pPr>
      <w:r>
        <w:rPr/>
        <w:t>Окулярная</w:t>
      </w:r>
      <w:r>
        <w:rPr>
          <w:spacing w:val="-7"/>
        </w:rPr>
        <w:t> </w:t>
      </w:r>
      <w:r>
        <w:rPr/>
        <w:t>часть</w:t>
      </w:r>
      <w:r>
        <w:rPr>
          <w:b w:val="0"/>
        </w:rPr>
      </w:r>
    </w:p>
    <w:p>
      <w:pPr>
        <w:spacing w:before="268"/>
        <w:ind w:left="678" w:right="102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На 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b/>
          <w:sz w:val="24"/>
          <w:u w:val="thick" w:color="000000"/>
        </w:rPr>
        <w:t>окулярной части</w:t>
      </w:r>
      <w:r>
        <w:rPr>
          <w:rFonts w:ascii="Times New Roman" w:hAnsi="Times New Roman"/>
          <w:b/>
          <w:spacing w:val="-9"/>
          <w:sz w:val="24"/>
          <w:u w:val="thick" w:color="000000"/>
        </w:rPr>
        <w:t> </w:t>
      </w:r>
      <w:r>
        <w:rPr>
          <w:rFonts w:ascii="Times New Roman" w:hAnsi="Times New Roman"/>
          <w:b/>
          <w:spacing w:val="-9"/>
          <w:sz w:val="24"/>
        </w:rPr>
      </w:r>
      <w:r>
        <w:rPr>
          <w:rFonts w:ascii="Times New Roman" w:hAnsi="Times New Roman"/>
          <w:sz w:val="24"/>
        </w:rPr>
        <w:t>размещено: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0" w:after="0"/>
        <w:ind w:left="112" w:right="123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 w:cs="Times New Roman" w:eastAsia="Times New Roman" w:hint="default"/>
          <w:spacing w:val="-60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  <w:u w:val="single" w:color="000000"/>
        </w:rPr>
        <w:t>поперечный уровень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, для горизонтирования панорамы в поперечном направлении до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вывода пузырька в среднее положение относительно делений (цена деления уровня</w:t>
      </w:r>
      <w:r>
        <w:rPr>
          <w:rFonts w:ascii="Times New Roman" w:hAnsi="Times New Roman" w:cs="Times New Roman" w:eastAsia="Times New Roman" w:hint="default"/>
          <w:spacing w:val="-22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4</w:t>
      </w:r>
      <w:r>
        <w:rPr>
          <w:rFonts w:ascii="Symbol" w:hAnsi="Symbol" w:cs="Symbol" w:eastAsia="Symbol" w:hint="default"/>
          <w:sz w:val="24"/>
          <w:szCs w:val="24"/>
        </w:rPr>
        <w:t>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);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0" w:after="0"/>
        <w:ind w:left="112" w:right="115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 w:cs="Times New Roman" w:eastAsia="Times New Roman" w:hint="default"/>
          <w:spacing w:val="-60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  <w:u w:val="single" w:color="000000"/>
        </w:rPr>
        <w:t>продольный уровень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, для горизонтирования панорамы в продольном направлении до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вывода пузырька в среднее положение относительно делений (цена деления уровня 4</w:t>
      </w:r>
      <w:r>
        <w:rPr>
          <w:rFonts w:ascii="Symbol" w:hAnsi="Symbol" w:cs="Symbol" w:eastAsia="Symbol" w:hint="default"/>
          <w:sz w:val="24"/>
          <w:szCs w:val="24"/>
        </w:rPr>
        <w:t>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), 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для удобства наблюдения за пузырьком служит зеркало, закрепленное на</w:t>
      </w:r>
      <w:r>
        <w:rPr>
          <w:rFonts w:ascii="Times New Roman" w:hAnsi="Times New Roman" w:cs="Times New Roman" w:eastAsia="Times New Roman" w:hint="default"/>
          <w:spacing w:val="-21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корпусе;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0" w:after="0"/>
        <w:ind w:left="395" w:right="0" w:hanging="283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обогреватель линз </w:t>
      </w:r>
      <w:r>
        <w:rPr>
          <w:rFonts w:ascii="Times New Roman" w:hAnsi="Times New Roman"/>
          <w:sz w:val="24"/>
        </w:rPr>
        <w:t>окуляра, предназначенный для обогрева линз в зимнее</w:t>
      </w:r>
      <w:r>
        <w:rPr>
          <w:rFonts w:ascii="Times New Roman" w:hAnsi="Times New Roman"/>
          <w:spacing w:val="-26"/>
          <w:sz w:val="24"/>
        </w:rPr>
        <w:t> </w:t>
      </w:r>
      <w:r>
        <w:rPr>
          <w:rFonts w:ascii="Times New Roman" w:hAnsi="Times New Roman"/>
          <w:sz w:val="24"/>
        </w:rPr>
        <w:t>время;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0" w:after="0"/>
        <w:ind w:left="112" w:right="124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патрон с подсветкой</w:t>
      </w:r>
      <w:r>
        <w:rPr>
          <w:rFonts w:ascii="Times New Roman" w:hAnsi="Times New Roman"/>
          <w:sz w:val="24"/>
        </w:rPr>
        <w:t>, обеспечивающий освещение сетки, включается тумблером </w:t>
      </w:r>
      <w:r>
        <w:rPr>
          <w:rFonts w:ascii="Times New Roman" w:hAnsi="Times New Roman"/>
          <w:sz w:val="24"/>
        </w:rPr>
        <w:t>ПОДСВЕТКА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СЕТКИ;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0" w:after="0"/>
        <w:ind w:left="395" w:right="0" w:hanging="283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наглазник</w:t>
      </w:r>
      <w:r>
        <w:rPr>
          <w:rFonts w:ascii="Times New Roman" w:hAnsi="Times New Roman"/>
          <w:sz w:val="24"/>
        </w:rPr>
        <w:t>, для удобства работы наводчика, закреплен на</w:t>
      </w:r>
      <w:r>
        <w:rPr>
          <w:rFonts w:ascii="Times New Roman" w:hAnsi="Times New Roman"/>
          <w:spacing w:val="-18"/>
          <w:sz w:val="24"/>
        </w:rPr>
        <w:t> </w:t>
      </w:r>
      <w:r>
        <w:rPr>
          <w:rFonts w:ascii="Times New Roman" w:hAnsi="Times New Roman"/>
          <w:sz w:val="24"/>
        </w:rPr>
        <w:t>окуляре</w:t>
      </w:r>
      <w:r>
        <w:rPr>
          <w:rFonts w:ascii="Times New Roman" w:hAnsi="Times New Roman"/>
          <w:sz w:val="24"/>
        </w:rPr>
        <w:t>;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0" w:after="0"/>
        <w:ind w:left="112" w:right="122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налобник</w:t>
      </w:r>
      <w:r>
        <w:rPr>
          <w:rFonts w:ascii="Times New Roman" w:hAnsi="Times New Roman"/>
          <w:sz w:val="24"/>
        </w:rPr>
        <w:t>, для удобства работы наводчика, закреплен над окуляром в кронштейне, </w:t>
      </w:r>
      <w:r>
        <w:rPr>
          <w:rFonts w:ascii="Times New Roman" w:hAnsi="Times New Roman"/>
          <w:sz w:val="24"/>
        </w:rPr>
        <w:t>регулируется по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глубине.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6"/>
          <w:szCs w:val="16"/>
        </w:rPr>
      </w:pPr>
      <w:r>
        <w:rPr/>
        <w:pict>
          <v:group style="position:absolute;margin-left:78.175003pt;margin-top:10.405159pt;width:135.75pt;height:109.8pt;mso-position-horizontal-relative:page;mso-position-vertical-relative:paragraph;z-index:3784;mso-wrap-distance-left:0;mso-wrap-distance-right:0" coordorigin="1564,208" coordsize="2715,2196">
            <v:group style="position:absolute;left:2742;top:736;width:847;height:1668" coordorigin="2742,736" coordsize="847,1668">
              <v:shape style="position:absolute;left:2742;top:736;width:847;height:1668" coordorigin="2742,736" coordsize="847,1668" path="m3517,2305l3482,2323,3589,2404,3589,2323,3526,2323,3517,2305xe" filled="true" fillcolor="#ffffff" stroked="false">
                <v:path arrowok="t"/>
                <v:fill type="solid"/>
              </v:shape>
              <v:shape style="position:absolute;left:2742;top:736;width:847;height:1668" coordorigin="2742,736" coordsize="847,1668" path="m3553,2287l3517,2305,3526,2323,3562,2305,3553,2287xe" filled="true" fillcolor="#ffffff" stroked="false">
                <v:path arrowok="t"/>
                <v:fill type="solid"/>
              </v:shape>
              <v:shape style="position:absolute;left:2742;top:736;width:847;height:1668" coordorigin="2742,736" coordsize="847,1668" path="m3589,2269l3553,2287,3562,2305,3526,2323,3589,2323,3589,2269xe" filled="true" fillcolor="#ffffff" stroked="false">
                <v:path arrowok="t"/>
                <v:fill type="solid"/>
              </v:shape>
              <v:shape style="position:absolute;left:2742;top:736;width:847;height:1668" coordorigin="2742,736" coordsize="847,1668" path="m2778,736l2742,754,3517,2305,3553,2287,2778,736xe" filled="true" fillcolor="#ffffff" stroked="false">
                <v:path arrowok="t"/>
                <v:fill type="solid"/>
              </v:shape>
              <v:shape style="position:absolute;left:1571;top:216;width:2700;height:540" type="#_x0000_t202" filled="false" stroked="true" strokeweight=".75pt" strokecolor="#000000">
                <v:textbox inset="0,0,0,0">
                  <w:txbxContent>
                    <w:p>
                      <w:pPr>
                        <w:spacing w:before="80"/>
                        <w:ind w:left="195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продольный</w:t>
                      </w:r>
                      <w:r>
                        <w:rPr>
                          <w:rFonts w:ascii="Times New Roman" w:hAnsi="Times New Roman"/>
                          <w:b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уровень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303.549988pt;margin-top:10.405159pt;width:162.4pt;height:117.4pt;mso-position-horizontal-relative:page;mso-position-vertical-relative:paragraph;z-index:3832;mso-wrap-distance-left:0;mso-wrap-distance-right:0" coordorigin="6071,208" coordsize="3248,2348">
            <v:group style="position:absolute;left:6611;top:216;width:2700;height:540" coordorigin="6611,216" coordsize="2700,540">
              <v:shape style="position:absolute;left:6611;top:216;width:2700;height:540" coordorigin="6611,216" coordsize="2700,540" path="m6611,756l9311,756,9311,216,6611,216,6611,756xe" filled="false" stroked="true" strokeweight=".75pt" strokecolor="#000000">
                <v:path arrowok="t"/>
              </v:shape>
            </v:group>
            <v:group style="position:absolute;left:6071;top:700;width:1854;height:1856" coordorigin="6071,700" coordsize="1854,1856">
              <v:shape style="position:absolute;left:6071;top:700;width:1854;height:1856" coordorigin="6071,700" coordsize="1854,1856" path="m6113,2428l6071,2556,6198,2513,6184,2499,6156,2499,6128,2471,6142,2457,6113,2428xe" filled="true" fillcolor="#ffffff" stroked="false">
                <v:path arrowok="t"/>
                <v:fill type="solid"/>
              </v:shape>
              <v:shape style="position:absolute;left:6071;top:700;width:1854;height:1856" coordorigin="6071,700" coordsize="1854,1856" path="m6142,2457l6128,2471,6156,2499,6170,2485,6142,2457xe" filled="true" fillcolor="#ffffff" stroked="false">
                <v:path arrowok="t"/>
                <v:fill type="solid"/>
              </v:shape>
              <v:shape style="position:absolute;left:6071;top:700;width:1854;height:1856" coordorigin="6071,700" coordsize="1854,1856" path="m6170,2485l6156,2499,6184,2499,6170,2485xe" filled="true" fillcolor="#ffffff" stroked="false">
                <v:path arrowok="t"/>
                <v:fill type="solid"/>
              </v:shape>
              <v:shape style="position:absolute;left:6071;top:700;width:1854;height:1856" coordorigin="6071,700" coordsize="1854,1856" path="m7896,700l6142,2457,6170,2485,7924,729,7896,700xe" filled="true" fillcolor="#ffffff" stroked="false">
                <v:path arrowok="t"/>
                <v:fill type="solid"/>
              </v:shape>
              <v:shape style="position:absolute;left:6071;top:208;width:3248;height:2348" type="#_x0000_t202" filled="false" stroked="false">
                <v:textbox inset="0,0,0,0">
                  <w:txbxContent>
                    <w:p>
                      <w:pPr>
                        <w:spacing w:before="95"/>
                        <w:ind w:left="753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поперечный</w:t>
                      </w:r>
                      <w:r>
                        <w:rPr>
                          <w:rFonts w:ascii="Times New Roman" w:hAnsi="Times New Roman"/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уровень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6"/>
          <w:szCs w:val="16"/>
        </w:rPr>
        <w:sectPr>
          <w:footerReference w:type="even" r:id="rId82"/>
          <w:footerReference w:type="default" r:id="rId83"/>
          <w:pgSz w:w="11910" w:h="16840"/>
          <w:pgMar w:footer="615" w:header="0" w:top="1080" w:bottom="800" w:left="740" w:right="1580"/>
          <w:pgNumType w:start="16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/>
        <w:pict>
          <v:group style="position:absolute;margin-left:85.050003pt;margin-top:49.949982pt;width:486pt;height:791.95pt;mso-position-horizontal-relative:page;mso-position-vertical-relative:page;z-index:-66568" coordorigin="1701,999" coordsize="9720,15839">
            <v:shape style="position:absolute;left:1701;top:999;width:9282;height:10620" type="#_x0000_t75" stroked="false">
              <v:imagedata r:id="rId84" o:title=""/>
            </v:shape>
            <v:shape style="position:absolute;left:7332;top:8378;width:4089;height:8460" type="#_x0000_t75" stroked="false">
              <v:imagedata r:id="rId85" o:title=""/>
            </v:shape>
            <v:group style="position:absolute;left:4935;top:13258;width:3175;height:125" coordorigin="4935,13258" coordsize="3175,125">
              <v:shape style="position:absolute;left:4935;top:13258;width:3175;height:125" coordorigin="4935,13258" coordsize="3175,125" path="m4995,13263l4972,13268,4953,13281,4940,13300,4935,13323,4940,13346,4953,13365,4972,13378,4995,13383,5018,13378,5037,13365,5050,13346,5051,13343,4995,13343,4995,13303,5051,13303,5050,13300,5037,13281,5018,13268,4995,13263xe" filled="true" fillcolor="#000000" stroked="false">
                <v:path arrowok="t"/>
                <v:fill type="solid"/>
              </v:shape>
              <v:shape style="position:absolute;left:4935;top:13258;width:3175;height:125" coordorigin="4935,13258" coordsize="3175,125" path="m8070,13298l8010,13298,8010,13338,7990,13338,7990,13378,8110,13318,8070,13298xe" filled="true" fillcolor="#000000" stroked="false">
                <v:path arrowok="t"/>
                <v:fill type="solid"/>
              </v:shape>
              <v:shape style="position:absolute;left:4935;top:13258;width:3175;height:125" coordorigin="4935,13258" coordsize="3175,125" path="m5051,13303l4995,13303,4995,13343,5051,13343,5055,13323,5051,13303xe" filled="true" fillcolor="#000000" stroked="false">
                <v:path arrowok="t"/>
                <v:fill type="solid"/>
              </v:shape>
              <v:shape style="position:absolute;left:4935;top:13258;width:3175;height:125" coordorigin="4935,13258" coordsize="3175,125" path="m5051,13343l4995,13343,5051,13343xe" filled="true" fillcolor="#000000" stroked="false">
                <v:path arrowok="t"/>
                <v:fill type="solid"/>
              </v:shape>
              <v:shape style="position:absolute;left:4935;top:13258;width:3175;height:125" coordorigin="4935,13258" coordsize="3175,125" path="m7990,13298l5051,13303,5055,13323,5051,13343,7990,13338,7990,13298xe" filled="true" fillcolor="#000000" stroked="false">
                <v:path arrowok="t"/>
                <v:fill type="solid"/>
              </v:shape>
              <v:shape style="position:absolute;left:4935;top:13258;width:3175;height:125" coordorigin="4935,13258" coordsize="3175,125" path="m8010,13298l7990,13298,7990,13338,8010,13338,8010,13298xe" filled="true" fillcolor="#000000" stroked="false">
                <v:path arrowok="t"/>
                <v:fill type="solid"/>
              </v:shape>
              <v:shape style="position:absolute;left:4935;top:13258;width:3175;height:125" coordorigin="4935,13258" coordsize="3175,125" path="m7990,13258l7990,13298,8070,13298,7990,13258xe" filled="true" fillcolor="#000000" stroked="false">
                <v:path arrowok="t"/>
                <v:fill type="solid"/>
              </v:shape>
            </v:group>
            <v:group style="position:absolute;left:4685;top:13506;width:4264;height:408" coordorigin="4685,13506" coordsize="4264,408">
              <v:shape style="position:absolute;left:4685;top:13506;width:4264;height:408" coordorigin="4685,13506" coordsize="4264,408" path="m4741,13793l4718,13799,4700,13814,4688,13834,4685,13857,4691,13880,4706,13898,4726,13910,4749,13913,4772,13907,4790,13892,4801,13873,4746,13873,4744,13833,4799,13829,4799,13826,4784,13808,4764,13796,4741,13793xe" filled="true" fillcolor="#000000" stroked="false">
                <v:path arrowok="t"/>
                <v:fill type="solid"/>
              </v:shape>
              <v:shape style="position:absolute;left:4685;top:13506;width:4264;height:408" coordorigin="4685,13506" coordsize="4264,408" path="m4799,13829l4744,13833,4746,13873,4802,13869,4805,13849,4799,13829xe" filled="true" fillcolor="#000000" stroked="false">
                <v:path arrowok="t"/>
                <v:fill type="solid"/>
              </v:shape>
              <v:shape style="position:absolute;left:4685;top:13506;width:4264;height:408" coordorigin="4685,13506" coordsize="4264,408" path="m4802,13869l4746,13873,4801,13873,4802,13872,4802,13869xe" filled="true" fillcolor="#000000" stroked="false">
                <v:path arrowok="t"/>
                <v:fill type="solid"/>
              </v:shape>
              <v:shape style="position:absolute;left:4685;top:13506;width:4264;height:408" coordorigin="4685,13506" coordsize="4264,408" path="m8828,13545l4799,13829,4805,13849,4802,13869,8831,13585,8828,13545xe" filled="true" fillcolor="#000000" stroked="false">
                <v:path arrowok="t"/>
                <v:fill type="solid"/>
              </v:shape>
              <v:shape style="position:absolute;left:4685;top:13506;width:4264;height:408" coordorigin="4685,13506" coordsize="4264,408" path="m8918,13544l8848,13544,8851,13584,8831,13585,8834,13625,8949,13557,8918,13544xe" filled="true" fillcolor="#000000" stroked="false">
                <v:path arrowok="t"/>
                <v:fill type="solid"/>
              </v:shape>
              <v:shape style="position:absolute;left:4685;top:13506;width:4264;height:408" coordorigin="4685,13506" coordsize="4264,408" path="m8848,13544l8828,13545,8831,13585,8851,13584,8848,13544xe" filled="true" fillcolor="#000000" stroked="false">
                <v:path arrowok="t"/>
                <v:fill type="solid"/>
              </v:shape>
              <v:shape style="position:absolute;left:4685;top:13506;width:4264;height:408" coordorigin="4685,13506" coordsize="4264,408" path="m8825,13506l8828,13545,8848,13544,8918,13544,8825,13506xe" filled="true" fillcolor="#000000" stroked="false">
                <v:path arrowok="t"/>
                <v:fill type="solid"/>
              </v:shape>
            </v:group>
            <v:group style="position:absolute;left:4102;top:14637;width:4750;height:403" coordorigin="4102,14637" coordsize="4750,403">
              <v:shape style="position:absolute;left:4102;top:14637;width:4750;height:403" coordorigin="4102,14637" coordsize="4750,403" path="m8736,14920l8734,14960,8753,14961,8751,15001,8731,15001,8729,15039,8820,15001,8751,15001,8731,15000,8822,15000,8852,14987,8736,14920xe" filled="true" fillcolor="#000000" stroked="false">
                <v:path arrowok="t"/>
                <v:fill type="solid"/>
              </v:shape>
              <v:shape style="position:absolute;left:4102;top:14637;width:4750;height:403" coordorigin="4102,14637" coordsize="4750,403" path="m8734,14960l8731,15000,8751,15001,8753,14961,8734,14960xe" filled="true" fillcolor="#000000" stroked="false">
                <v:path arrowok="t"/>
                <v:fill type="solid"/>
              </v:shape>
              <v:shape style="position:absolute;left:4102;top:14637;width:4750;height:403" coordorigin="4102,14637" coordsize="4750,403" path="m4219,14680l4222,14701,4217,14720,8731,15000,8734,14960,4219,14680xe" filled="true" fillcolor="#000000" stroked="false">
                <v:path arrowok="t"/>
                <v:fill type="solid"/>
              </v:shape>
              <v:shape style="position:absolute;left:4102;top:14637;width:4750;height:403" coordorigin="4102,14637" coordsize="4750,403" path="m4166,14637l4142,14640,4122,14652,4108,14670,4102,14693,4105,14717,4117,14737,4135,14751,4158,14757,4182,14754,4202,14742,4216,14724,4217,14720,4161,14717,4163,14677,4219,14677,4207,14657,4189,14643,4166,14637xe" filled="true" fillcolor="#000000" stroked="false">
                <v:path arrowok="t"/>
                <v:fill type="solid"/>
              </v:shape>
              <v:shape style="position:absolute;left:4102;top:14637;width:4750;height:403" coordorigin="4102,14637" coordsize="4750,403" path="m4163,14677l4161,14717,4217,14720,4222,14701,4219,14680,4163,14677xe" filled="true" fillcolor="#000000" stroked="false">
                <v:path arrowok="t"/>
                <v:fill type="solid"/>
              </v:shape>
              <v:shape style="position:absolute;left:4102;top:14637;width:4750;height:403" coordorigin="4102,14637" coordsize="4750,403" path="m4219,14677l4163,14677,4219,14680,4219,14677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 w:hint="default"/>
          <w:sz w:val="28"/>
          <w:szCs w:val="28"/>
        </w:rPr>
      </w:pPr>
    </w:p>
    <w:p>
      <w:pPr>
        <w:pStyle w:val="Heading1"/>
        <w:numPr>
          <w:ilvl w:val="1"/>
          <w:numId w:val="1"/>
        </w:numPr>
        <w:tabs>
          <w:tab w:pos="1972" w:val="left" w:leader="none"/>
        </w:tabs>
        <w:spacing w:line="240" w:lineRule="auto" w:before="58" w:after="0"/>
        <w:ind w:left="1971" w:right="0" w:hanging="720"/>
        <w:jc w:val="left"/>
        <w:rPr>
          <w:b w:val="0"/>
          <w:bCs w:val="0"/>
        </w:rPr>
      </w:pPr>
      <w:r>
        <w:rPr/>
        <w:t>Оптическая</w:t>
      </w:r>
      <w:r>
        <w:rPr>
          <w:spacing w:val="-8"/>
        </w:rPr>
        <w:t> </w:t>
      </w:r>
      <w:r>
        <w:rPr/>
        <w:t>система</w:t>
      </w:r>
      <w:r>
        <w:rPr>
          <w:b w:val="0"/>
        </w:rPr>
      </w:r>
    </w:p>
    <w:p>
      <w:pPr>
        <w:tabs>
          <w:tab w:pos="1037" w:val="left" w:leader="none"/>
          <w:tab w:pos="1906" w:val="left" w:leader="none"/>
          <w:tab w:pos="3376" w:val="left" w:leader="none"/>
          <w:tab w:pos="4516" w:val="left" w:leader="none"/>
        </w:tabs>
        <w:spacing w:before="268"/>
        <w:ind w:left="102" w:right="4388" w:firstLine="566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В</w:t>
        <w:tab/>
        <w:t>состав</w:t>
        <w:tab/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b/>
          <w:sz w:val="24"/>
          <w:u w:val="thick" w:color="000000"/>
        </w:rPr>
        <w:t>оптической</w:t>
        <w:tab/>
        <w:t>системы</w:t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spacing w:val="-1"/>
          <w:sz w:val="24"/>
        </w:rPr>
        <w:t>панорамы </w:t>
      </w:r>
      <w:r>
        <w:rPr>
          <w:rFonts w:ascii="Times New Roman" w:hAnsi="Times New Roman"/>
          <w:sz w:val="24"/>
        </w:rPr>
        <w:t>входит:</w:t>
      </w:r>
    </w:p>
    <w:p>
      <w:pPr>
        <w:pStyle w:val="ListParagraph"/>
        <w:numPr>
          <w:ilvl w:val="1"/>
          <w:numId w:val="2"/>
        </w:numPr>
        <w:tabs>
          <w:tab w:pos="1518" w:val="left" w:leader="none"/>
        </w:tabs>
        <w:spacing w:line="240" w:lineRule="auto" w:before="0" w:after="0"/>
        <w:ind w:left="849" w:right="0" w:hanging="181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защитное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стекло;</w:t>
      </w:r>
    </w:p>
    <w:p>
      <w:pPr>
        <w:spacing w:line="240" w:lineRule="auto" w:before="8"/>
        <w:rPr>
          <w:rFonts w:ascii="Times New Roman" w:hAnsi="Times New Roman" w:cs="Times New Roman" w:eastAsia="Times New Roman" w:hint="default"/>
          <w:sz w:val="22"/>
          <w:szCs w:val="22"/>
        </w:rPr>
      </w:pPr>
    </w:p>
    <w:p>
      <w:pPr>
        <w:pStyle w:val="ListParagraph"/>
        <w:numPr>
          <w:ilvl w:val="1"/>
          <w:numId w:val="2"/>
        </w:numPr>
        <w:tabs>
          <w:tab w:pos="1518" w:val="left" w:leader="none"/>
        </w:tabs>
        <w:spacing w:line="240" w:lineRule="auto" w:before="0" w:after="0"/>
        <w:ind w:left="1518" w:right="0" w:hanging="85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призма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АР</w:t>
      </w:r>
      <w:r>
        <w:rPr>
          <w:rFonts w:ascii="Times New Roman" w:hAnsi="Times New Roman"/>
          <w:sz w:val="24"/>
        </w:rPr>
        <w:t>-90</w:t>
      </w:r>
      <w:r>
        <w:rPr>
          <w:rFonts w:ascii="Times New Roman" w:hAnsi="Times New Roman"/>
          <w:position w:val="9"/>
          <w:sz w:val="16"/>
        </w:rPr>
        <w:t>0</w:t>
      </w:r>
      <w:r>
        <w:rPr>
          <w:rFonts w:ascii="Times New Roman" w:hAnsi="Times New Roman"/>
          <w:sz w:val="24"/>
        </w:rPr>
        <w:t>;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2"/>
          <w:szCs w:val="22"/>
        </w:rPr>
      </w:pPr>
    </w:p>
    <w:p>
      <w:pPr>
        <w:pStyle w:val="ListParagraph"/>
        <w:numPr>
          <w:ilvl w:val="1"/>
          <w:numId w:val="2"/>
        </w:numPr>
        <w:tabs>
          <w:tab w:pos="1518" w:val="left" w:leader="none"/>
        </w:tabs>
        <w:spacing w:line="240" w:lineRule="auto" w:before="0" w:after="0"/>
        <w:ind w:left="1518" w:right="0" w:hanging="85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объектив;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 w:hint="default"/>
          <w:sz w:val="24"/>
          <w:szCs w:val="24"/>
        </w:rPr>
        <w:sectPr>
          <w:pgSz w:w="11910" w:h="16840"/>
          <w:pgMar w:header="0" w:footer="615" w:top="980" w:bottom="800" w:left="1600" w:right="380"/>
        </w:sectPr>
      </w:pPr>
    </w:p>
    <w:p>
      <w:pPr>
        <w:pStyle w:val="ListParagraph"/>
        <w:numPr>
          <w:ilvl w:val="1"/>
          <w:numId w:val="2"/>
        </w:numPr>
        <w:tabs>
          <w:tab w:pos="1529" w:val="left" w:leader="none"/>
          <w:tab w:pos="2396" w:val="left" w:leader="none"/>
          <w:tab w:pos="3994" w:val="left" w:leader="none"/>
          <w:tab w:pos="5215" w:val="left" w:leader="none"/>
          <w:tab w:pos="6786" w:val="left" w:leader="none"/>
          <w:tab w:pos="7966" w:val="left" w:leader="none"/>
          <w:tab w:pos="8306" w:val="left" w:leader="none"/>
        </w:tabs>
        <w:spacing w:line="240" w:lineRule="auto" w:before="45" w:after="0"/>
        <w:ind w:left="849" w:right="342" w:hanging="171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311.549988pt;margin-top:4.053144pt;width:92.95pt;height:27.7pt;mso-position-horizontal-relative:page;mso-position-vertical-relative:paragraph;z-index:-66544" coordorigin="6231,81" coordsize="1859,554">
            <v:group style="position:absolute;left:6251;top:101;width:179;height:510" coordorigin="6251,101" coordsize="179,510">
              <v:shape style="position:absolute;left:6251;top:101;width:179;height:510" coordorigin="6251,101" coordsize="179,510" path="m6251,101l6321,116,6378,155,6416,213,6430,285,6430,427,6416,499,6378,557,6321,597,6251,611e" filled="false" stroked="true" strokeweight="2pt" strokecolor="#000000">
                <v:path arrowok="t"/>
              </v:shape>
            </v:group>
            <v:group style="position:absolute;left:6407;top:341;width:1683;height:293" coordorigin="6407,341" coordsize="1683,293">
              <v:shape style="position:absolute;left:6407;top:341;width:1683;height:293" coordorigin="6407,341" coordsize="1683,293" path="m7968,595l7963,634,8072,597,7988,597,7968,595xe" filled="true" fillcolor="#000000" stroked="false">
                <v:path arrowok="t"/>
                <v:fill type="solid"/>
              </v:shape>
              <v:shape style="position:absolute;left:6407;top:341;width:1683;height:293" coordorigin="6407,341" coordsize="1683,293" path="m7974,555l7968,595,7988,597,7994,558,7974,555xe" filled="true" fillcolor="#000000" stroked="false">
                <v:path arrowok="t"/>
                <v:fill type="solid"/>
              </v:shape>
              <v:shape style="position:absolute;left:6407;top:341;width:1683;height:293" coordorigin="6407,341" coordsize="1683,293" path="m7979,515l7974,555,7994,558,7988,597,8072,597,8090,591,7979,515xe" filled="true" fillcolor="#000000" stroked="false">
                <v:path arrowok="t"/>
                <v:fill type="solid"/>
              </v:shape>
              <v:shape style="position:absolute;left:6407;top:341;width:1683;height:293" coordorigin="6407,341" coordsize="1683,293" path="m6413,341l6407,381,7968,595,7974,555,6413,341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/>
          <w:sz w:val="24"/>
        </w:rPr>
        <w:t>линзы</w:t>
        <w:tab/>
        <w:t>согласования</w:t>
        <w:tab/>
        <w:t>масштаба</w:t>
        <w:tab/>
        <w:t>изображения</w:t>
        <w:tab/>
        <w:t>предмета</w:t>
        <w:tab/>
        <w:t>с</w:t>
        <w:tab/>
        <w:t>масштабом коллиматорной шкалы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сетки;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ListParagraph"/>
        <w:numPr>
          <w:ilvl w:val="1"/>
          <w:numId w:val="2"/>
        </w:numPr>
        <w:tabs>
          <w:tab w:pos="1529" w:val="left" w:leader="none"/>
        </w:tabs>
        <w:spacing w:line="240" w:lineRule="auto" w:before="0" w:after="0"/>
        <w:ind w:left="1528" w:right="0" w:hanging="85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185.899994pt;margin-top:1.813125pt;width:221.95pt;height:87.35pt;mso-position-horizontal-relative:page;mso-position-vertical-relative:paragraph;z-index:-66520" coordorigin="3718,36" coordsize="4439,1747">
            <v:group style="position:absolute;left:5662;top:36;width:2399;height:169" coordorigin="5662,36" coordsize="2399,169">
              <v:shape style="position:absolute;left:5662;top:36;width:2399;height:169" coordorigin="5662,36" coordsize="2399,169" path="m5721,85l5697,90,5679,103,5666,123,5662,146,5667,169,5681,188,5700,200,5723,205,5747,199,5765,186,5778,167,5778,165,5722,165,5722,125,5778,123,5777,120,5763,101,5744,89,5721,85xe" filled="true" fillcolor="#000000" stroked="false">
                <v:path arrowok="t"/>
                <v:fill type="solid"/>
              </v:shape>
              <v:shape style="position:absolute;left:5662;top:36;width:2399;height:169" coordorigin="5662,36" coordsize="2399,169" path="m5778,123l5722,125,5722,165,5778,163,5782,143,5778,123xe" filled="true" fillcolor="#000000" stroked="false">
                <v:path arrowok="t"/>
                <v:fill type="solid"/>
              </v:shape>
              <v:shape style="position:absolute;left:5662;top:36;width:2399;height:169" coordorigin="5662,36" coordsize="2399,169" path="m5778,163l5722,165,5778,165,5778,163xe" filled="true" fillcolor="#000000" stroked="false">
                <v:path arrowok="t"/>
                <v:fill type="solid"/>
              </v:shape>
              <v:shape style="position:absolute;left:5662;top:36;width:2399;height:169" coordorigin="5662,36" coordsize="2399,169" path="m7941,76l5778,123,5782,143,5778,163,7942,116,7941,76xe" filled="true" fillcolor="#000000" stroked="false">
                <v:path arrowok="t"/>
                <v:fill type="solid"/>
              </v:shape>
              <v:shape style="position:absolute;left:5662;top:36;width:2399;height:169" coordorigin="5662,36" coordsize="2399,169" path="m8023,76l7961,76,7961,116,7942,116,7942,156,8061,94,8023,76xe" filled="true" fillcolor="#000000" stroked="false">
                <v:path arrowok="t"/>
                <v:fill type="solid"/>
              </v:shape>
              <v:shape style="position:absolute;left:5662;top:36;width:2399;height:169" coordorigin="5662,36" coordsize="2399,169" path="m7961,76l7941,76,7942,116,7961,116,7961,76xe" filled="true" fillcolor="#000000" stroked="false">
                <v:path arrowok="t"/>
                <v:fill type="solid"/>
              </v:shape>
              <v:shape style="position:absolute;left:5662;top:36;width:2399;height:169" coordorigin="5662,36" coordsize="2399,169" path="m7940,36l7941,76,7961,76,8023,76,7940,36xe" filled="true" fillcolor="#000000" stroked="false">
                <v:path arrowok="t"/>
                <v:fill type="solid"/>
              </v:shape>
            </v:group>
            <v:group style="position:absolute;left:5747;top:128;width:2310;height:1655" coordorigin="5747,128" coordsize="2310,1655">
              <v:shape style="position:absolute;left:5747;top:128;width:2310;height:1655" coordorigin="5747,128" coordsize="2310,1655" path="m7948,1729l7924,1762,8057,1783,8035,1741,7964,1741,7948,1729xe" filled="true" fillcolor="#000000" stroked="false">
                <v:path arrowok="t"/>
                <v:fill type="solid"/>
              </v:shape>
              <v:shape style="position:absolute;left:5747;top:128;width:2310;height:1655" coordorigin="5747,128" coordsize="2310,1655" path="m7971,1697l7948,1729,7964,1741,7987,1708,7971,1697xe" filled="true" fillcolor="#000000" stroked="false">
                <v:path arrowok="t"/>
                <v:fill type="solid"/>
              </v:shape>
              <v:shape style="position:absolute;left:5747;top:128;width:2310;height:1655" coordorigin="5747,128" coordsize="2310,1655" path="m7994,1664l7971,1697,7987,1708,7964,1741,8035,1741,7994,1664xe" filled="true" fillcolor="#000000" stroked="false">
                <v:path arrowok="t"/>
                <v:fill type="solid"/>
              </v:shape>
              <v:shape style="position:absolute;left:5747;top:128;width:2310;height:1655" coordorigin="5747,128" coordsize="2310,1655" path="m5771,128l5747,161,7948,1729,7971,1697,5771,128xe" filled="true" fillcolor="#000000" stroked="false">
                <v:path arrowok="t"/>
                <v:fill type="solid"/>
              </v:shape>
            </v:group>
            <v:group style="position:absolute;left:3718;top:923;width:4439;height:131" coordorigin="3718,923" coordsize="4439,131">
              <v:shape style="position:absolute;left:3718;top:923;width:4439;height:131" coordorigin="3718,923" coordsize="4439,131" path="m3778,934l3755,938,3736,951,3723,970,3718,994,3723,1017,3736,1036,3755,1049,3778,1054,3801,1049,3820,1036,3833,1017,3834,1014,3778,1014,3778,974,3834,974,3833,970,3820,951,3801,938,3778,934xe" filled="true" fillcolor="#000000" stroked="false">
                <v:path arrowok="t"/>
                <v:fill type="solid"/>
              </v:shape>
              <v:shape style="position:absolute;left:3718;top:923;width:4439;height:131" coordorigin="3718,923" coordsize="4439,131" path="m8117,963l8057,963,8057,1003,8037,1003,8037,1043,8157,983,8117,963xe" filled="true" fillcolor="#000000" stroked="false">
                <v:path arrowok="t"/>
                <v:fill type="solid"/>
              </v:shape>
              <v:shape style="position:absolute;left:3718;top:923;width:4439;height:131" coordorigin="3718,923" coordsize="4439,131" path="m3834,974l3778,974,3778,1014,3834,1014,3838,993,3834,974xe" filled="true" fillcolor="#000000" stroked="false">
                <v:path arrowok="t"/>
                <v:fill type="solid"/>
              </v:shape>
              <v:shape style="position:absolute;left:3718;top:923;width:4439;height:131" coordorigin="3718,923" coordsize="4439,131" path="m3834,1014l3778,1014,3834,1014xe" filled="true" fillcolor="#000000" stroked="false">
                <v:path arrowok="t"/>
                <v:fill type="solid"/>
              </v:shape>
              <v:shape style="position:absolute;left:3718;top:923;width:4439;height:131" coordorigin="3718,923" coordsize="4439,131" path="m8037,963l3834,974,3838,993,3834,1014,8037,1003,8037,963xe" filled="true" fillcolor="#000000" stroked="false">
                <v:path arrowok="t"/>
                <v:fill type="solid"/>
              </v:shape>
              <v:shape style="position:absolute;left:3718;top:923;width:4439;height:131" coordorigin="3718,923" coordsize="4439,131" path="m8057,963l8037,963,8037,1003,8057,1003,8057,963xe" filled="true" fillcolor="#000000" stroked="false">
                <v:path arrowok="t"/>
                <v:fill type="solid"/>
              </v:shape>
              <v:shape style="position:absolute;left:3718;top:923;width:4439;height:131" coordorigin="3718,923" coordsize="4439,131" path="m8037,923l8037,963,8117,963,8037,923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/>
          <w:sz w:val="24"/>
        </w:rPr>
        <w:t>линзы оборачивающей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системы;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 w:hint="default"/>
          <w:sz w:val="22"/>
          <w:szCs w:val="22"/>
        </w:rPr>
      </w:pPr>
    </w:p>
    <w:p>
      <w:pPr>
        <w:pStyle w:val="ListParagraph"/>
        <w:numPr>
          <w:ilvl w:val="1"/>
          <w:numId w:val="2"/>
        </w:numPr>
        <w:tabs>
          <w:tab w:pos="1529" w:val="left" w:leader="none"/>
        </w:tabs>
        <w:spacing w:line="240" w:lineRule="auto" w:before="0" w:after="0"/>
        <w:ind w:left="1528" w:right="0" w:hanging="85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призма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АР</w:t>
      </w:r>
      <w:r>
        <w:rPr>
          <w:rFonts w:ascii="Times New Roman" w:hAnsi="Times New Roman"/>
          <w:sz w:val="24"/>
        </w:rPr>
        <w:t>-0</w:t>
      </w:r>
      <w:r>
        <w:rPr>
          <w:rFonts w:ascii="Times New Roman" w:hAnsi="Times New Roman"/>
          <w:position w:val="9"/>
          <w:sz w:val="16"/>
        </w:rPr>
        <w:t>0</w:t>
      </w:r>
      <w:r>
        <w:rPr>
          <w:rFonts w:ascii="Times New Roman" w:hAnsi="Times New Roman"/>
          <w:sz w:val="24"/>
        </w:rPr>
        <w:t>;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pStyle w:val="ListParagraph"/>
        <w:numPr>
          <w:ilvl w:val="1"/>
          <w:numId w:val="2"/>
        </w:numPr>
        <w:tabs>
          <w:tab w:pos="1529" w:val="left" w:leader="none"/>
        </w:tabs>
        <w:spacing w:line="240" w:lineRule="auto" w:before="212" w:after="0"/>
        <w:ind w:left="1528" w:right="0" w:hanging="85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191.300003pt;margin-top:16.888769pt;width:276.8pt;height:55.85pt;mso-position-horizontal-relative:page;mso-position-vertical-relative:paragraph;z-index:-66496" coordorigin="3826,338" coordsize="5536,1117">
            <v:group style="position:absolute;left:3979;top:338;width:4106;height:533" coordorigin="3979,338" coordsize="4106,533">
              <v:shape style="position:absolute;left:3979;top:338;width:4106;height:533" coordorigin="3979,338" coordsize="4106,533" path="m7964,831l7959,871,8060,833,7983,833,7964,831xe" filled="true" fillcolor="#000000" stroked="false">
                <v:path arrowok="t"/>
                <v:fill type="solid"/>
              </v:shape>
              <v:shape style="position:absolute;left:3979;top:338;width:4106;height:533" coordorigin="3979,338" coordsize="4106,533" path="m7968,791l7964,831,7983,833,7988,793,7968,791xe" filled="true" fillcolor="#000000" stroked="false">
                <v:path arrowok="t"/>
                <v:fill type="solid"/>
              </v:shape>
              <v:shape style="position:absolute;left:3979;top:338;width:4106;height:533" coordorigin="3979,338" coordsize="4106,533" path="m7972,751l7968,791,7988,793,7983,833,8060,833,8085,823,7972,751xe" filled="true" fillcolor="#000000" stroked="false">
                <v:path arrowok="t"/>
                <v:fill type="solid"/>
              </v:shape>
              <v:shape style="position:absolute;left:3979;top:338;width:4106;height:533" coordorigin="3979,338" coordsize="4106,533" path="m4097,383l4099,404,4093,423,7964,831,7968,791,4097,383xe" filled="true" fillcolor="#000000" stroked="false">
                <v:path arrowok="t"/>
                <v:fill type="solid"/>
              </v:shape>
              <v:shape style="position:absolute;left:3979;top:338;width:4106;height:533" coordorigin="3979,338" coordsize="4106,533" path="m4045,338l4022,340,4001,351,3987,368,3979,391,3982,415,3992,435,4010,450,4033,457,4056,455,4077,444,4091,426,4093,423,4037,417,4041,378,4095,378,4086,360,4068,345,4045,338xe" filled="true" fillcolor="#000000" stroked="false">
                <v:path arrowok="t"/>
                <v:fill type="solid"/>
              </v:shape>
              <v:shape style="position:absolute;left:3979;top:338;width:4106;height:533" coordorigin="3979,338" coordsize="4106,533" path="m4041,378l4037,417,4093,423,4099,404,4097,383,4041,378xe" filled="true" fillcolor="#000000" stroked="false">
                <v:path arrowok="t"/>
                <v:fill type="solid"/>
              </v:shape>
              <v:shape style="position:absolute;left:3979;top:338;width:4106;height:533" coordorigin="3979,338" coordsize="4106,533" path="m4095,378l4041,378,4097,383,4096,380,4095,378xe" filled="true" fillcolor="#000000" stroked="false">
                <v:path arrowok="t"/>
                <v:fill type="solid"/>
              </v:shape>
            </v:group>
            <v:group style="position:absolute;left:5379;top:892;width:3674;height:375" coordorigin="5379,892" coordsize="3674,375">
              <v:shape style="position:absolute;left:5379;top:892;width:3674;height:375" coordorigin="5379,892" coordsize="3674,375" path="m8938,1147l8935,1187,8955,1188,8952,1228,8932,1228,8929,1266,9022,1228,8952,1228,8932,1227,9026,1227,9053,1215,8938,1147xe" filled="true" fillcolor="#000000" stroked="false">
                <v:path arrowok="t"/>
                <v:fill type="solid"/>
              </v:shape>
              <v:shape style="position:absolute;left:5379;top:892;width:3674;height:375" coordorigin="5379,892" coordsize="3674,375" path="m8935,1187l8932,1227,8952,1228,8955,1188,8935,1187xe" filled="true" fillcolor="#000000" stroked="false">
                <v:path arrowok="t"/>
                <v:fill type="solid"/>
              </v:shape>
              <v:shape style="position:absolute;left:5379;top:892;width:3674;height:375" coordorigin="5379,892" coordsize="3674,375" path="m5496,935l5499,956,5493,975,8932,1227,8935,1187,5496,935xe" filled="true" fillcolor="#000000" stroked="false">
                <v:path arrowok="t"/>
                <v:fill type="solid"/>
              </v:shape>
              <v:shape style="position:absolute;left:5379;top:892;width:3674;height:375" coordorigin="5379,892" coordsize="3674,375" path="m5443,892l5420,895,5400,906,5386,924,5379,947,5382,971,5394,991,5412,1005,5435,1011,5458,1008,5478,997,5492,979,5493,975,5438,971,5440,931,5495,931,5484,912,5466,898,5443,892xe" filled="true" fillcolor="#000000" stroked="false">
                <v:path arrowok="t"/>
                <v:fill type="solid"/>
              </v:shape>
              <v:shape style="position:absolute;left:5379;top:892;width:3674;height:375" coordorigin="5379,892" coordsize="3674,375" path="m5440,931l5438,971,5493,975,5499,956,5496,935,5440,931xe" filled="true" fillcolor="#000000" stroked="false">
                <v:path arrowok="t"/>
                <v:fill type="solid"/>
              </v:shape>
              <v:shape style="position:absolute;left:5379;top:892;width:3674;height:375" coordorigin="5379,892" coordsize="3674,375" path="m5495,931l5440,931,5496,935,5496,932,5495,931xe" filled="true" fillcolor="#000000" stroked="false">
                <v:path arrowok="t"/>
                <v:fill type="solid"/>
              </v:shape>
            </v:group>
            <v:group style="position:absolute;left:3826;top:1162;width:5536;height:293" coordorigin="3826,1162" coordsize="5536,293">
              <v:shape style="position:absolute;left:3826;top:1162;width:5536;height:293" coordorigin="3826,1162" coordsize="5536,293" path="m9244,1335l9243,1375,9263,1375,9261,1415,9241,1415,9240,1455,9326,1415,9261,1415,9241,1415,9327,1415,9362,1398,9244,1335xe" filled="true" fillcolor="#000000" stroked="false">
                <v:path arrowok="t"/>
                <v:fill type="solid"/>
              </v:shape>
              <v:shape style="position:absolute;left:3826;top:1162;width:5536;height:293" coordorigin="3826,1162" coordsize="5536,293" path="m9243,1375l9241,1415,9261,1415,9263,1375,9243,1375xe" filled="true" fillcolor="#000000" stroked="false">
                <v:path arrowok="t"/>
                <v:fill type="solid"/>
              </v:shape>
              <v:shape style="position:absolute;left:3826;top:1162;width:5536;height:293" coordorigin="3826,1162" coordsize="5536,293" path="m3943,1204l3946,1224,3941,1244,9241,1415,9243,1375,3943,1204xe" filled="true" fillcolor="#000000" stroked="false">
                <v:path arrowok="t"/>
                <v:fill type="solid"/>
              </v:shape>
              <v:shape style="position:absolute;left:3826;top:1162;width:5536;height:293" coordorigin="3826,1162" coordsize="5536,293" path="m3888,1162l3864,1166,3845,1179,3831,1197,3826,1220,3830,1244,3842,1263,3861,1277,3884,1282,3908,1278,3927,1266,3941,1248,3941,1244,3885,1242,3887,1202,3942,1202,3942,1201,3930,1181,3911,1168,3888,1162xe" filled="true" fillcolor="#000000" stroked="false">
                <v:path arrowok="t"/>
                <v:fill type="solid"/>
              </v:shape>
              <v:shape style="position:absolute;left:3826;top:1162;width:5536;height:293" coordorigin="3826,1162" coordsize="5536,293" path="m3887,1202l3885,1242,3941,1244,3946,1224,3943,1204,3887,1202xe" filled="true" fillcolor="#000000" stroked="false">
                <v:path arrowok="t"/>
                <v:fill type="solid"/>
              </v:shape>
              <v:shape style="position:absolute;left:3826;top:1162;width:5536;height:293" coordorigin="3826,1162" coordsize="5536,293" path="m3942,1202l3887,1202,3943,1204,3942,1202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/>
          <w:sz w:val="24"/>
        </w:rPr>
        <w:t>призма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АкР</w:t>
      </w:r>
      <w:r>
        <w:rPr>
          <w:rFonts w:ascii="Times New Roman" w:hAnsi="Times New Roman"/>
          <w:sz w:val="24"/>
        </w:rPr>
        <w:t>-90</w:t>
      </w:r>
      <w:r>
        <w:rPr>
          <w:rFonts w:ascii="Times New Roman" w:hAnsi="Times New Roman"/>
          <w:position w:val="9"/>
          <w:sz w:val="16"/>
        </w:rPr>
        <w:t>0</w:t>
      </w:r>
      <w:r>
        <w:rPr>
          <w:rFonts w:ascii="Times New Roman" w:hAnsi="Times New Roman"/>
          <w:sz w:val="24"/>
        </w:rPr>
        <w:t>;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ListParagraph"/>
        <w:numPr>
          <w:ilvl w:val="1"/>
          <w:numId w:val="2"/>
        </w:numPr>
        <w:tabs>
          <w:tab w:pos="1529" w:val="left" w:leader="none"/>
        </w:tabs>
        <w:spacing w:line="240" w:lineRule="auto" w:before="0" w:after="0"/>
        <w:ind w:left="1528" w:right="0" w:hanging="85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стеклянная пластина с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сеткой;</w:t>
      </w:r>
    </w:p>
    <w:p>
      <w:pPr>
        <w:pStyle w:val="ListParagraph"/>
        <w:numPr>
          <w:ilvl w:val="1"/>
          <w:numId w:val="2"/>
        </w:numPr>
        <w:tabs>
          <w:tab w:pos="1529" w:val="left" w:leader="none"/>
        </w:tabs>
        <w:spacing w:line="240" w:lineRule="auto" w:before="0" w:after="0"/>
        <w:ind w:left="1528" w:right="0" w:hanging="85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линзы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окуляра.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BodyText"/>
        <w:spacing w:line="240" w:lineRule="auto"/>
        <w:ind w:left="652" w:right="344"/>
        <w:jc w:val="left"/>
      </w:pPr>
      <w:r>
        <w:rPr/>
        <w:t>На </w:t>
      </w:r>
      <w:r>
        <w:rPr>
          <w:rFonts w:ascii="Times New Roman" w:hAnsi="Times New Roman"/>
        </w:rPr>
      </w:r>
      <w:r>
        <w:rPr>
          <w:rFonts w:ascii="Times New Roman" w:hAnsi="Times New Roman"/>
          <w:u w:val="single" w:color="000000"/>
        </w:rPr>
      </w:r>
      <w:r>
        <w:rPr>
          <w:u w:val="single" w:color="000000"/>
        </w:rPr>
        <w:t>сетке </w:t>
      </w:r>
      <w:r>
        <w:rPr/>
        <w:t>оптической части панорамы</w:t>
      </w:r>
      <w:r>
        <w:rPr>
          <w:spacing w:val="-12"/>
        </w:rPr>
        <w:t> </w:t>
      </w:r>
      <w:r>
        <w:rPr/>
        <w:t>нанесено: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0" w:after="0"/>
        <w:ind w:left="112" w:right="339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перекрестие с центральной маркой </w:t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  <w:t>(1) </w:t>
      </w:r>
      <w:r>
        <w:rPr>
          <w:rFonts w:ascii="Times New Roman" w:hAnsi="Times New Roman"/>
          <w:sz w:val="24"/>
        </w:rPr>
        <w:t>(угольником), острием которого производят наведения в точку наводки или в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цель;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0" w:after="0"/>
        <w:ind w:left="112" w:right="342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шкала боковых поправок </w:t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  <w:t>(2) </w:t>
      </w:r>
      <w:r>
        <w:rPr>
          <w:rFonts w:ascii="Times New Roman" w:hAnsi="Times New Roman"/>
          <w:sz w:val="24"/>
        </w:rPr>
        <w:t>в виде вертикальных штрихов на горизонтальной линии, с ценой деления 0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05, предназначенная для учета боковых поправок при</w:t>
      </w:r>
      <w:r>
        <w:rPr>
          <w:rFonts w:ascii="Times New Roman" w:hAnsi="Times New Roman"/>
          <w:spacing w:val="-20"/>
          <w:sz w:val="24"/>
        </w:rPr>
        <w:t> </w:t>
      </w:r>
      <w:r>
        <w:rPr>
          <w:rFonts w:ascii="Times New Roman" w:hAnsi="Times New Roman"/>
          <w:sz w:val="24"/>
        </w:rPr>
        <w:t>стрельбе</w:t>
      </w:r>
      <w:r>
        <w:rPr>
          <w:rFonts w:ascii="Times New Roman" w:hAnsi="Times New Roman"/>
          <w:sz w:val="24"/>
        </w:rPr>
        <w:t>.</w:t>
      </w:r>
    </w:p>
    <w:p>
      <w:pPr>
        <w:pStyle w:val="BodyText"/>
        <w:tabs>
          <w:tab w:pos="1618" w:val="left" w:leader="none"/>
        </w:tabs>
        <w:spacing w:line="240" w:lineRule="auto"/>
        <w:ind w:right="344" w:firstLine="540"/>
        <w:jc w:val="left"/>
      </w:pPr>
      <w:r>
        <w:rPr/>
        <w:pict>
          <v:group style="position:absolute;margin-left:177.5pt;margin-top:15.223127pt;width:344.55pt;height:221.45pt;mso-position-horizontal-relative:page;mso-position-vertical-relative:paragraph;z-index:-66376" coordorigin="3550,304" coordsize="6891,4429">
            <v:shape style="position:absolute;left:3550;top:324;width:6891;height:4409" type="#_x0000_t75" stroked="false">
              <v:imagedata r:id="rId86" o:title=""/>
            </v:shape>
            <v:group style="position:absolute;left:6850;top:2923;width:450;height:361" coordorigin="6850,2923" coordsize="450,361">
              <v:shape style="position:absolute;left:6850;top:2923;width:450;height:361" coordorigin="6850,2923" coordsize="450,361" path="m7075,2923l6987,2938,6916,2976,6868,3034,6850,3104,6868,3174,6916,3232,6987,3270,7075,3284,7163,3270,7234,3232,7282,3174,7300,3104,7282,3034,7234,2976,7163,2938,7075,2923xe" filled="false" stroked="true" strokeweight="2.0pt" strokecolor="#ffffff">
                <v:path arrowok="t"/>
              </v:shape>
            </v:group>
            <v:group style="position:absolute;left:6079;top:2484;width:1880;height:439" coordorigin="6079,2484" coordsize="1880,439">
              <v:shape style="position:absolute;left:6079;top:2484;width:1880;height:439" coordorigin="6079,2484" coordsize="1880,439" path="m6079,2923l7959,2923,7959,2484,6079,2484,6079,2923xe" filled="false" stroked="true" strokeweight="2.0pt" strokecolor="#ffffff">
                <v:path arrowok="t"/>
              </v:shape>
            </v:group>
            <v:group style="position:absolute;left:3780;top:3334;width:6480;height:770" coordorigin="3780,3334" coordsize="6480,770">
              <v:shape style="position:absolute;left:3780;top:3334;width:6480;height:770" coordorigin="3780,3334" coordsize="6480,770" path="m3780,4104l10260,4104,10260,3334,3780,3334,3780,4104xe" filled="false" stroked="true" strokeweight="2pt" strokecolor="#ffffff">
                <v:path arrowok="t"/>
              </v:shape>
            </v:group>
            <v:group style="position:absolute;left:3892;top:324;width:5976;height:2178" coordorigin="3892,324" coordsize="5976,2178">
              <v:shape style="position:absolute;left:3892;top:324;width:5976;height:2178" coordorigin="3892,324" coordsize="5976,2178" path="m9868,324l3892,547,3892,2280,9868,2502,9868,324xe" filled="false" stroked="true" strokeweight="2pt" strokecolor="#ffffff">
                <v:path arrowok="t"/>
              </v:shape>
              <v:shape style="position:absolute;left:10096;top:1255;width:12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3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8197;top:2585;width:12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2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7494;top:3051;width:12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1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7434;top:4491;width:12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4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t>Горизонтальная линия и вершина центрального угольника находятся на одной прямой.</w:t>
        <w:tab/>
        <w:t>Величина</w:t>
      </w:r>
    </w:p>
    <w:p>
      <w:pPr>
        <w:pStyle w:val="BodyText"/>
        <w:spacing w:line="240" w:lineRule="auto"/>
        <w:ind w:right="7186"/>
        <w:jc w:val="both"/>
      </w:pPr>
      <w:r>
        <w:rPr/>
        <w:t>разрыва в центре перекрестия оставляет по 0</w:t>
      </w:r>
      <w:r>
        <w:rPr>
          <w:rFonts w:ascii="Times New Roman" w:hAnsi="Times New Roman"/>
        </w:rPr>
        <w:t>-</w:t>
      </w:r>
      <w:r>
        <w:rPr/>
        <w:t>02,5 вправо, влево, вверх и вниз от вершины</w:t>
      </w:r>
      <w:r>
        <w:rPr>
          <w:spacing w:val="-8"/>
        </w:rPr>
        <w:t> </w:t>
      </w:r>
      <w:r>
        <w:rPr/>
        <w:t>угольника.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0" w:after="0"/>
        <w:ind w:left="395" w:right="0" w:hanging="283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дальномерная </w:t>
      </w:r>
      <w:r>
        <w:rPr>
          <w:rFonts w:ascii="Times New Roman" w:hAnsi="Times New Roman"/>
          <w:spacing w:val="33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шкала</w:t>
      </w:r>
      <w:r>
        <w:rPr>
          <w:rFonts w:ascii="Times New Roman" w:hAnsi="Times New Roman"/>
          <w:sz w:val="24"/>
        </w:rPr>
      </w:r>
    </w:p>
    <w:p>
      <w:pPr>
        <w:pStyle w:val="ListParagraph"/>
        <w:numPr>
          <w:ilvl w:val="0"/>
          <w:numId w:val="9"/>
        </w:numPr>
        <w:tabs>
          <w:tab w:pos="576" w:val="left" w:leader="none"/>
          <w:tab w:pos="989" w:val="left" w:leader="none"/>
          <w:tab w:pos="1438" w:val="left" w:leader="none"/>
          <w:tab w:pos="2006" w:val="left" w:leader="none"/>
          <w:tab w:pos="2364" w:val="left" w:leader="none"/>
        </w:tabs>
        <w:spacing w:line="240" w:lineRule="auto" w:before="0" w:after="0"/>
        <w:ind w:left="112" w:right="7188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предназначена для измерения</w:t>
        <w:tab/>
        <w:t>расстояния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от</w:t>
        <w:tab/>
        <w:t>15</w:t>
        <w:tab/>
        <w:t>до</w:t>
        <w:tab/>
        <w:t>300</w:t>
        <w:tab/>
        <w:t>м</w:t>
        <w:tab/>
        <w:t>по </w:t>
      </w:r>
      <w:r>
        <w:rPr>
          <w:rFonts w:ascii="Times New Roman" w:hAnsi="Times New Roman"/>
          <w:sz w:val="24"/>
        </w:rPr>
        <w:t>вертикальному базовому размеру  вехи в 0,5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м;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0" w:after="0"/>
        <w:ind w:left="395" w:right="0" w:hanging="283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коллиматорная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/>
        <w:ind w:right="7187"/>
        <w:jc w:val="both"/>
        <w:rPr>
          <w:rFonts w:ascii="Times New Roman" w:hAnsi="Times New Roman" w:cs="Times New Roman" w:eastAsia="Times New Roman" w:hint="default"/>
        </w:rPr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u w:val="single" w:color="000000"/>
        </w:rPr>
        <w:t>шкала </w:t>
      </w:r>
      <w:r>
        <w:rPr/>
      </w:r>
      <w:r>
        <w:rPr>
          <w:rFonts w:ascii="Times New Roman" w:hAnsi="Times New Roman"/>
        </w:rPr>
        <w:t>(4)</w:t>
      </w:r>
      <w:r>
        <w:rPr/>
        <w:t>, для точного наведения в орудийный коллиматор К</w:t>
      </w:r>
      <w:r>
        <w:rPr>
          <w:rFonts w:ascii="Times New Roman" w:hAnsi="Times New Roman"/>
        </w:rPr>
        <w:t>-1.</w:t>
      </w:r>
    </w:p>
    <w:p>
      <w:pPr>
        <w:pStyle w:val="Heading1"/>
        <w:numPr>
          <w:ilvl w:val="0"/>
          <w:numId w:val="1"/>
        </w:numPr>
        <w:tabs>
          <w:tab w:pos="1426" w:val="left" w:leader="none"/>
        </w:tabs>
        <w:spacing w:line="240" w:lineRule="auto" w:before="7" w:after="0"/>
        <w:ind w:left="4245" w:right="1257" w:hanging="3219"/>
        <w:jc w:val="left"/>
        <w:rPr>
          <w:rFonts w:ascii="Times New Roman" w:hAnsi="Times New Roman" w:cs="Times New Roman" w:eastAsia="Times New Roman" w:hint="default"/>
          <w:b w:val="0"/>
          <w:bCs w:val="0"/>
        </w:rPr>
      </w:pPr>
      <w:r>
        <w:rPr/>
        <w:t>ОПТИЧЕСКИЙ ПРИЦЕЛ ПРЯМОЙ НАВОДКИ ОП5</w:t>
      </w:r>
      <w:r>
        <w:rPr>
          <w:rFonts w:ascii="Times New Roman" w:hAnsi="Times New Roman"/>
        </w:rPr>
        <w:t>-38</w:t>
      </w:r>
      <w:r>
        <w:rPr>
          <w:rFonts w:ascii="Times New Roman" w:hAnsi="Times New Roman"/>
          <w:b w:val="0"/>
        </w:rPr>
      </w:r>
    </w:p>
    <w:p>
      <w:pPr>
        <w:pStyle w:val="BodyText"/>
        <w:spacing w:line="240" w:lineRule="auto" w:before="269"/>
        <w:ind w:right="340" w:firstLine="540"/>
        <w:jc w:val="both"/>
      </w:pPr>
      <w:r>
        <w:rPr>
          <w:rFonts w:ascii="Times New Roman" w:hAnsi="Times New Roman"/>
          <w:b/>
          <w:w w:val="99"/>
        </w:rPr>
      </w:r>
      <w:r>
        <w:rPr>
          <w:rFonts w:ascii="Times New Roman" w:hAnsi="Times New Roman"/>
          <w:b/>
          <w:u w:val="thick" w:color="000000"/>
        </w:rPr>
        <w:t>Оптический прицел ОП5</w:t>
      </w:r>
      <w:r>
        <w:rPr>
          <w:rFonts w:ascii="Times New Roman" w:hAnsi="Times New Roman"/>
          <w:b/>
          <w:u w:val="thick" w:color="000000"/>
        </w:rPr>
        <w:t>-38 </w:t>
      </w:r>
      <w:r>
        <w:rPr>
          <w:rFonts w:ascii="Times New Roman" w:hAnsi="Times New Roman"/>
          <w:b/>
        </w:rPr>
      </w:r>
      <w:r>
        <w:rPr/>
        <w:t>представляет собой телескопическую трубу с подвижной сеткой, на которой нанесены прицельный знак и шкалы. Предназначен для наводки гаубицы на цель при стрельбе прямой</w:t>
      </w:r>
      <w:r>
        <w:rPr>
          <w:spacing w:val="-13"/>
        </w:rPr>
        <w:t> </w:t>
      </w:r>
      <w:r>
        <w:rPr/>
        <w:t>наводкой.</w:t>
      </w: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Heading3"/>
        <w:spacing w:line="240" w:lineRule="auto" w:before="0"/>
        <w:ind w:left="3306" w:right="3531"/>
        <w:jc w:val="center"/>
        <w:rPr>
          <w:b w:val="0"/>
          <w:bCs w:val="0"/>
        </w:rPr>
      </w:pPr>
      <w:r>
        <w:rPr>
          <w:w w:val="99"/>
        </w:rPr>
      </w:r>
      <w:r>
        <w:rPr>
          <w:u w:val="thick" w:color="000000"/>
        </w:rPr>
        <w:t>Основные</w:t>
      </w:r>
      <w:r>
        <w:rPr>
          <w:spacing w:val="-9"/>
          <w:u w:val="thick" w:color="000000"/>
        </w:rPr>
        <w:t> </w:t>
      </w:r>
      <w:r>
        <w:rPr>
          <w:u w:val="thick" w:color="000000"/>
        </w:rPr>
        <w:t>характеристики</w:t>
      </w:r>
      <w:r>
        <w:rPr/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 w:hint="default"/>
          <w:b/>
          <w:bCs/>
          <w:sz w:val="15"/>
          <w:szCs w:val="15"/>
        </w:rPr>
      </w:pPr>
    </w:p>
    <w:p>
      <w:pPr>
        <w:pStyle w:val="BodyText"/>
        <w:tabs>
          <w:tab w:pos="7061" w:val="left" w:leader="none"/>
        </w:tabs>
        <w:spacing w:line="284" w:lineRule="exact" w:before="81"/>
        <w:ind w:right="344"/>
        <w:jc w:val="left"/>
        <w:rPr>
          <w:sz w:val="16"/>
          <w:szCs w:val="16"/>
        </w:rPr>
      </w:pPr>
      <w:r>
        <w:rPr/>
        <w:t>Увеличение</w:t>
        <w:tab/>
      </w:r>
      <w:r>
        <w:rPr>
          <w:rFonts w:ascii="Times New Roman" w:hAnsi="Times New Roman"/>
        </w:rPr>
        <w:t>5,5</w:t>
      </w:r>
      <w:r>
        <w:rPr>
          <w:position w:val="9"/>
          <w:sz w:val="16"/>
        </w:rPr>
        <w:t>х</w:t>
      </w:r>
      <w:r>
        <w:rPr>
          <w:sz w:val="16"/>
        </w:rPr>
      </w:r>
    </w:p>
    <w:p>
      <w:pPr>
        <w:pStyle w:val="BodyText"/>
        <w:tabs>
          <w:tab w:pos="7381" w:val="right" w:leader="none"/>
        </w:tabs>
        <w:spacing w:line="276" w:lineRule="exact"/>
        <w:ind w:right="0"/>
        <w:jc w:val="left"/>
        <w:rPr>
          <w:rFonts w:ascii="Times New Roman" w:hAnsi="Times New Roman" w:cs="Times New Roman" w:eastAsia="Times New Roman" w:hint="default"/>
          <w:sz w:val="16"/>
          <w:szCs w:val="16"/>
        </w:rPr>
      </w:pPr>
      <w:r>
        <w:rPr/>
        <w:t>Поле</w:t>
      </w:r>
      <w:r>
        <w:rPr>
          <w:spacing w:val="-2"/>
        </w:rPr>
        <w:t> </w:t>
      </w:r>
      <w:r>
        <w:rPr/>
        <w:t>зрения</w:t>
      </w:r>
      <w:r>
        <w:rPr>
          <w:rFonts w:ascii="Times New Roman" w:hAnsi="Times New Roman"/>
        </w:rPr>
        <w:tab/>
        <w:t>11</w:t>
      </w:r>
      <w:r>
        <w:rPr>
          <w:rFonts w:ascii="Times New Roman" w:hAnsi="Times New Roman"/>
          <w:position w:val="9"/>
          <w:sz w:val="16"/>
        </w:rPr>
        <w:t>0</w:t>
      </w:r>
      <w:r>
        <w:rPr>
          <w:rFonts w:ascii="Times New Roman" w:hAnsi="Times New Roman"/>
          <w:sz w:val="16"/>
        </w:rPr>
      </w:r>
    </w:p>
    <w:p>
      <w:pPr>
        <w:pStyle w:val="BodyText"/>
        <w:tabs>
          <w:tab w:pos="7061" w:val="left" w:leader="none"/>
        </w:tabs>
        <w:spacing w:line="284" w:lineRule="exact"/>
        <w:ind w:right="344"/>
        <w:jc w:val="left"/>
        <w:rPr>
          <w:rFonts w:ascii="Times New Roman" w:hAnsi="Times New Roman" w:cs="Times New Roman" w:eastAsia="Times New Roman" w:hint="default"/>
          <w:sz w:val="16"/>
          <w:szCs w:val="16"/>
        </w:rPr>
      </w:pPr>
      <w:r>
        <w:rPr/>
        <w:t>Пределы  </w:t>
      </w:r>
      <w:r>
        <w:rPr>
          <w:spacing w:val="23"/>
        </w:rPr>
        <w:t> </w:t>
      </w:r>
      <w:r>
        <w:rPr/>
        <w:t>визирования:</w:t>
        <w:tab/>
        <w:t>От </w:t>
      </w:r>
      <w:r>
        <w:rPr>
          <w:rFonts w:ascii="Times New Roman" w:hAnsi="Times New Roman"/>
        </w:rPr>
        <w:t>-5</w:t>
      </w:r>
      <w:r>
        <w:rPr>
          <w:rFonts w:ascii="Times New Roman" w:hAnsi="Times New Roman"/>
          <w:position w:val="9"/>
          <w:sz w:val="16"/>
        </w:rPr>
        <w:t>0  </w:t>
      </w:r>
      <w:r>
        <w:rPr/>
        <w:t>до</w:t>
      </w:r>
      <w:r>
        <w:rPr>
          <w:spacing w:val="-21"/>
        </w:rPr>
        <w:t> </w:t>
      </w:r>
      <w:r>
        <w:rPr/>
        <w:t>+20</w:t>
      </w:r>
      <w:r>
        <w:rPr>
          <w:rFonts w:ascii="Times New Roman" w:hAnsi="Times New Roman"/>
          <w:position w:val="9"/>
          <w:sz w:val="16"/>
        </w:rPr>
        <w:t>0</w:t>
      </w:r>
      <w:r>
        <w:rPr>
          <w:rFonts w:ascii="Times New Roman" w:hAnsi="Times New Roman"/>
          <w:sz w:val="16"/>
        </w:rPr>
      </w:r>
    </w:p>
    <w:p>
      <w:pPr>
        <w:pStyle w:val="BodyText"/>
        <w:spacing w:line="240" w:lineRule="auto"/>
        <w:ind w:right="344"/>
        <w:jc w:val="left"/>
      </w:pPr>
      <w:r>
        <w:rPr/>
        <w:t>Диапазон выверки нулевой линии</w:t>
      </w:r>
      <w:r>
        <w:rPr>
          <w:spacing w:val="-19"/>
        </w:rPr>
        <w:t> </w:t>
      </w:r>
      <w:r>
        <w:rPr/>
        <w:t>прицеливания:</w:t>
      </w:r>
    </w:p>
    <w:p>
      <w:pPr>
        <w:spacing w:after="0" w:line="240" w:lineRule="auto"/>
        <w:jc w:val="left"/>
        <w:sectPr>
          <w:pgSz w:w="11910" w:h="16840"/>
          <w:pgMar w:header="0" w:footer="615" w:top="780" w:bottom="800" w:left="740" w:right="1360"/>
        </w:sectPr>
      </w:pPr>
    </w:p>
    <w:tbl>
      <w:tblPr>
        <w:tblW w:w="0" w:type="auto"/>
        <w:jc w:val="left"/>
        <w:tblInd w:w="12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5"/>
        <w:gridCol w:w="4063"/>
        <w:gridCol w:w="2116"/>
      </w:tblGrid>
      <w:tr>
        <w:trPr>
          <w:trHeight w:val="358" w:hRule="exact"/>
        </w:trPr>
        <w:tc>
          <w:tcPr>
            <w:tcW w:w="1415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743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направлению</w:t>
            </w:r>
          </w:p>
        </w:tc>
        <w:tc>
          <w:tcPr>
            <w:tcW w:w="2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right="35"/>
              <w:jc w:val="righ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</w:r>
            <w:r>
              <w:rPr>
                <w:rFonts w:ascii="Times New Roman"/>
                <w:spacing w:val="-1"/>
                <w:sz w:val="24"/>
                <w:u w:val="single" w:color="000000"/>
              </w:rPr>
              <w:t>+</w:t>
            </w:r>
            <w:r>
              <w:rPr>
                <w:rFonts w:ascii="Times New Roman"/>
                <w:spacing w:val="-1"/>
                <w:sz w:val="24"/>
              </w:rPr>
              <w:t>0-10</w:t>
            </w:r>
          </w:p>
        </w:tc>
      </w:tr>
      <w:tr>
        <w:trPr>
          <w:trHeight w:val="276" w:hRule="exact"/>
        </w:trPr>
        <w:tc>
          <w:tcPr>
            <w:tcW w:w="1415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0" w:lineRule="exact"/>
              <w:ind w:left="743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высоте</w:t>
            </w:r>
          </w:p>
        </w:tc>
        <w:tc>
          <w:tcPr>
            <w:tcW w:w="2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0" w:lineRule="exact"/>
              <w:ind w:right="35"/>
              <w:jc w:val="righ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</w:r>
            <w:r>
              <w:rPr>
                <w:rFonts w:ascii="Times New Roman"/>
                <w:spacing w:val="-1"/>
                <w:sz w:val="24"/>
                <w:u w:val="single" w:color="000000"/>
              </w:rPr>
              <w:t>+</w:t>
            </w:r>
            <w:r>
              <w:rPr>
                <w:rFonts w:ascii="Times New Roman"/>
                <w:spacing w:val="-1"/>
                <w:sz w:val="24"/>
              </w:rPr>
              <w:t>0-10</w:t>
            </w:r>
          </w:p>
        </w:tc>
      </w:tr>
      <w:tr>
        <w:trPr>
          <w:trHeight w:val="358" w:hRule="exact"/>
        </w:trPr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0" w:lineRule="exact"/>
              <w:ind w:left="35" w:right="0"/>
              <w:jc w:val="lef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Масса</w:t>
            </w:r>
          </w:p>
        </w:tc>
        <w:tc>
          <w:tcPr>
            <w:tcW w:w="40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0" w:lineRule="exact"/>
              <w:ind w:right="33"/>
              <w:jc w:val="right"/>
              <w:rPr>
                <w:rFonts w:ascii="Times New Roman" w:hAnsi="Times New Roman" w:cs="Times New Roman" w:eastAsia="Times New Roman" w:hint="defaul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6,6 кг</w:t>
            </w:r>
          </w:p>
        </w:tc>
      </w:tr>
    </w:tbl>
    <w:p>
      <w:pPr>
        <w:spacing w:line="240" w:lineRule="auto" w:before="10"/>
        <w:rPr>
          <w:rFonts w:ascii="Times New Roman" w:hAnsi="Times New Roman" w:cs="Times New Roman" w:eastAsia="Times New Roman" w:hint="default"/>
          <w:sz w:val="9"/>
          <w:szCs w:val="9"/>
        </w:rPr>
      </w:pPr>
    </w:p>
    <w:p>
      <w:pPr>
        <w:pStyle w:val="Heading3"/>
        <w:spacing w:line="240" w:lineRule="auto" w:before="69"/>
        <w:ind w:left="2829" w:right="0"/>
        <w:jc w:val="left"/>
        <w:rPr>
          <w:rFonts w:ascii="Times New Roman" w:hAnsi="Times New Roman" w:cs="Times New Roman" w:eastAsia="Times New Roman" w:hint="default"/>
          <w:b w:val="0"/>
          <w:bCs w:val="0"/>
        </w:rPr>
      </w:pPr>
      <w:r>
        <w:rPr>
          <w:w w:val="99"/>
        </w:rPr>
      </w:r>
      <w:r>
        <w:rPr>
          <w:u w:val="thick" w:color="000000"/>
        </w:rPr>
        <w:t>Состав оптического прицела</w:t>
      </w:r>
      <w:r>
        <w:rPr>
          <w:spacing w:val="-5"/>
          <w:u w:val="thick" w:color="000000"/>
        </w:rPr>
        <w:t> </w:t>
      </w:r>
      <w:r>
        <w:rPr>
          <w:u w:val="thick" w:color="000000"/>
        </w:rPr>
        <w:t>ОП5</w:t>
      </w:r>
      <w:r>
        <w:rPr>
          <w:rFonts w:ascii="Times New Roman" w:hAnsi="Times New Roman"/>
          <w:u w:val="thick" w:color="000000"/>
        </w:rPr>
        <w:t>-38</w:t>
      </w:r>
      <w:r>
        <w:rPr>
          <w:rFonts w:ascii="Times New Roman" w:hAnsi="Times New Roman"/>
        </w:rPr>
      </w:r>
      <w:r>
        <w:rPr>
          <w:rFonts w:ascii="Times New Roman" w:hAnsi="Times New Roman"/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 w:hint="default"/>
          <w:b/>
          <w:bCs/>
          <w:sz w:val="17"/>
          <w:szCs w:val="17"/>
        </w:rPr>
      </w:pPr>
    </w:p>
    <w:p>
      <w:pPr>
        <w:pStyle w:val="ListParagraph"/>
        <w:numPr>
          <w:ilvl w:val="1"/>
          <w:numId w:val="9"/>
        </w:numPr>
        <w:tabs>
          <w:tab w:pos="1578" w:val="left" w:leader="none"/>
        </w:tabs>
        <w:spacing w:line="240" w:lineRule="auto" w:before="69" w:after="0"/>
        <w:ind w:left="1578" w:right="0" w:hanging="85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Головка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(1).</w:t>
      </w:r>
    </w:p>
    <w:p>
      <w:pPr>
        <w:pStyle w:val="ListParagraph"/>
        <w:numPr>
          <w:ilvl w:val="1"/>
          <w:numId w:val="9"/>
        </w:numPr>
        <w:tabs>
          <w:tab w:pos="1578" w:val="left" w:leader="none"/>
        </w:tabs>
        <w:spacing w:line="240" w:lineRule="auto" w:before="0" w:after="0"/>
        <w:ind w:left="1578" w:right="0" w:hanging="85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Корпус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(2).</w:t>
      </w:r>
    </w:p>
    <w:p>
      <w:pPr>
        <w:pStyle w:val="ListParagraph"/>
        <w:numPr>
          <w:ilvl w:val="1"/>
          <w:numId w:val="9"/>
        </w:numPr>
        <w:tabs>
          <w:tab w:pos="1578" w:val="left" w:leader="none"/>
        </w:tabs>
        <w:spacing w:line="275" w:lineRule="exact" w:before="0" w:after="0"/>
        <w:ind w:left="1578" w:right="0" w:hanging="85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Механизм углов прицеливания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(3).</w:t>
      </w:r>
    </w:p>
    <w:p>
      <w:pPr>
        <w:pStyle w:val="ListParagraph"/>
        <w:numPr>
          <w:ilvl w:val="1"/>
          <w:numId w:val="9"/>
        </w:numPr>
        <w:tabs>
          <w:tab w:pos="1578" w:val="left" w:leader="none"/>
        </w:tabs>
        <w:spacing w:line="275" w:lineRule="exact" w:before="0" w:after="0"/>
        <w:ind w:left="1578" w:right="0" w:hanging="85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Механизм выверки прицела по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высоте.</w:t>
      </w:r>
    </w:p>
    <w:p>
      <w:pPr>
        <w:pStyle w:val="ListParagraph"/>
        <w:numPr>
          <w:ilvl w:val="1"/>
          <w:numId w:val="9"/>
        </w:numPr>
        <w:tabs>
          <w:tab w:pos="1578" w:val="left" w:leader="none"/>
        </w:tabs>
        <w:spacing w:line="240" w:lineRule="auto" w:before="0" w:after="0"/>
        <w:ind w:left="1578" w:right="0" w:hanging="85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Механизм выверки прицела по направлению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sz w:val="24"/>
        </w:rPr>
        <w:t>(4).</w:t>
      </w:r>
    </w:p>
    <w:p>
      <w:pPr>
        <w:pStyle w:val="ListParagraph"/>
        <w:numPr>
          <w:ilvl w:val="1"/>
          <w:numId w:val="9"/>
        </w:numPr>
        <w:tabs>
          <w:tab w:pos="1578" w:val="left" w:leader="none"/>
        </w:tabs>
        <w:spacing w:line="240" w:lineRule="auto" w:before="0" w:after="0"/>
        <w:ind w:left="1578" w:right="0" w:hanging="85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Окуляр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(5).</w:t>
      </w:r>
    </w:p>
    <w:p>
      <w:pPr>
        <w:pStyle w:val="ListParagraph"/>
        <w:numPr>
          <w:ilvl w:val="1"/>
          <w:numId w:val="9"/>
        </w:numPr>
        <w:tabs>
          <w:tab w:pos="1578" w:val="left" w:leader="none"/>
        </w:tabs>
        <w:spacing w:line="240" w:lineRule="auto" w:before="0" w:after="0"/>
        <w:ind w:left="1578" w:right="0" w:hanging="85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Оптическая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система</w:t>
      </w:r>
      <w:r>
        <w:rPr>
          <w:rFonts w:ascii="Times New Roman" w:hAnsi="Times New Roman"/>
          <w:sz w:val="24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 w:hint="default"/>
          <w:sz w:val="12"/>
          <w:szCs w:val="12"/>
        </w:rPr>
      </w:pPr>
      <w:r>
        <w:rPr/>
        <w:pict>
          <v:group style="position:absolute;margin-left:82.550003pt;margin-top:8.005293pt;width:468pt;height:342pt;mso-position-horizontal-relative:page;mso-position-vertical-relative:paragraph;z-index:4216;mso-wrap-distance-left:0;mso-wrap-distance-right:0" coordorigin="1651,160" coordsize="9360,6840">
            <v:shape style="position:absolute;left:1651;top:160;width:9360;height:6840" type="#_x0000_t75" stroked="false">
              <v:imagedata r:id="rId87" o:title=""/>
            </v:shape>
            <v:group style="position:absolute;left:2789;top:5128;width:506;height:443" coordorigin="2789,5128" coordsize="506,443">
              <v:shape style="position:absolute;left:2789;top:5128;width:506;height:443" coordorigin="2789,5128" coordsize="506,443" path="m2789,5571l3295,5571,3295,5128,2789,5128,2789,5571xe" filled="false" stroked="true" strokeweight="2pt" strokecolor="#ffffff">
                <v:path arrowok="t"/>
              </v:shape>
            </v:group>
            <v:group style="position:absolute;left:4761;top:4839;width:506;height:443" coordorigin="4761,4839" coordsize="506,443">
              <v:shape style="position:absolute;left:4761;top:4839;width:506;height:443" coordorigin="4761,4839" coordsize="506,443" path="m4761,5282l5267,5282,5267,4839,4761,4839,4761,5282xe" filled="false" stroked="true" strokeweight="2pt" strokecolor="#ffffff">
                <v:path arrowok="t"/>
              </v:shape>
            </v:group>
            <v:group style="position:absolute;left:6021;top:4299;width:506;height:443" coordorigin="6021,4299" coordsize="506,443">
              <v:shape style="position:absolute;left:6021;top:4299;width:506;height:443" coordorigin="6021,4299" coordsize="506,443" path="m6021,4742l6527,4742,6527,4299,6021,4299,6021,4742xe" filled="false" stroked="true" strokeweight="2pt" strokecolor="#ffffff">
                <v:path arrowok="t"/>
              </v:shape>
            </v:group>
            <v:group style="position:absolute;left:8541;top:5379;width:506;height:443" coordorigin="8541,5379" coordsize="506,443">
              <v:shape style="position:absolute;left:8541;top:5379;width:506;height:443" coordorigin="8541,5379" coordsize="506,443" path="m8541,5822l9047,5822,9047,5379,8541,5379,8541,5822xe" filled="false" stroked="true" strokeweight="2pt" strokecolor="#ffffff">
                <v:path arrowok="t"/>
              </v:shape>
            </v:group>
            <v:group style="position:absolute;left:7641;top:3400;width:506;height:443" coordorigin="7641,3400" coordsize="506,443">
              <v:shape style="position:absolute;left:7641;top:3400;width:506;height:443" coordorigin="7641,3400" coordsize="506,443" path="m7641,3843l8147,3843,8147,3400,7641,3400,7641,3843xe" filled="false" stroked="true" strokeweight="2pt" strokecolor="#ffffff">
                <v:path arrowok="t"/>
              </v:shape>
            </v:group>
            <v:group style="position:absolute;left:9081;top:3040;width:506;height:443" coordorigin="9081,3040" coordsize="506,443">
              <v:shape style="position:absolute;left:9081;top:3040;width:506;height:443" coordorigin="9081,3040" coordsize="506,443" path="m9081,3483l9587,3483,9587,3040,9081,3040,9081,3483xe" filled="false" stroked="true" strokeweight="2pt" strokecolor="#ffffff">
                <v:path arrowok="t"/>
              </v:shape>
              <v:shape style="position:absolute;left:9275;top:3162;width:12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5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7835;top:3522;width:12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4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6215;top:4419;width:12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z w:val="24"/>
                        </w:rPr>
                        <w:t>2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4955;top:4960;width:12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z w:val="24"/>
                        </w:rPr>
                        <w:t>2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981;top:5250;width:12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z w:val="24"/>
                        </w:rPr>
                        <w:t>1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8735;top:5500;width:12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z w:val="24"/>
                        </w:rPr>
                        <w:t>3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Heading1"/>
        <w:numPr>
          <w:ilvl w:val="1"/>
          <w:numId w:val="10"/>
        </w:numPr>
        <w:tabs>
          <w:tab w:pos="4581" w:val="left" w:leader="none"/>
        </w:tabs>
        <w:spacing w:line="240" w:lineRule="auto" w:before="201" w:after="0"/>
        <w:ind w:left="4581" w:right="0" w:hanging="708"/>
        <w:jc w:val="left"/>
        <w:rPr>
          <w:b w:val="0"/>
          <w:bCs w:val="0"/>
        </w:rPr>
      </w:pPr>
      <w:r>
        <w:rPr/>
        <w:t>Головка</w:t>
      </w:r>
      <w:r>
        <w:rPr>
          <w:b w:val="0"/>
        </w:rPr>
      </w:r>
    </w:p>
    <w:p>
      <w:pPr>
        <w:pStyle w:val="BodyText"/>
        <w:spacing w:line="240" w:lineRule="auto" w:before="268"/>
        <w:ind w:left="728" w:right="0"/>
        <w:jc w:val="left"/>
      </w:pPr>
      <w:r>
        <w:rPr>
          <w:rFonts w:ascii="Times New Roman" w:hAnsi="Times New Roman"/>
          <w:b/>
          <w:w w:val="99"/>
        </w:rPr>
      </w:r>
      <w:r>
        <w:rPr>
          <w:rFonts w:ascii="Times New Roman" w:hAnsi="Times New Roman"/>
          <w:b/>
          <w:u w:val="thick" w:color="000000"/>
        </w:rPr>
        <w:t>Головка </w:t>
      </w:r>
      <w:r>
        <w:rPr>
          <w:rFonts w:ascii="Times New Roman" w:hAnsi="Times New Roman"/>
          <w:b/>
        </w:rPr>
      </w:r>
      <w:r>
        <w:rPr/>
        <w:t>представляет собой корпус, внутри которого</w:t>
      </w:r>
      <w:r>
        <w:rPr>
          <w:spacing w:val="-10"/>
        </w:rPr>
        <w:t> </w:t>
      </w:r>
      <w:r>
        <w:rPr/>
        <w:t>смонтированы:</w:t>
      </w: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pStyle w:val="ListParagraph"/>
        <w:numPr>
          <w:ilvl w:val="0"/>
          <w:numId w:val="2"/>
        </w:numPr>
        <w:tabs>
          <w:tab w:pos="446" w:val="left" w:leader="none"/>
        </w:tabs>
        <w:spacing w:line="240" w:lineRule="auto" w:before="70" w:after="0"/>
        <w:ind w:left="445" w:right="0" w:hanging="283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защитное стекло, для предохранения оптической системы прицела от влаги,</w:t>
      </w:r>
      <w:r>
        <w:rPr>
          <w:rFonts w:ascii="Times New Roman" w:hAnsi="Times New Roman"/>
          <w:spacing w:val="-18"/>
          <w:sz w:val="24"/>
        </w:rPr>
        <w:t> </w:t>
      </w:r>
      <w:r>
        <w:rPr>
          <w:rFonts w:ascii="Times New Roman" w:hAnsi="Times New Roman"/>
          <w:sz w:val="24"/>
        </w:rPr>
        <w:t>пыли</w:t>
      </w:r>
      <w:r>
        <w:rPr>
          <w:rFonts w:ascii="Times New Roman" w:hAnsi="Times New Roman"/>
          <w:sz w:val="24"/>
        </w:rPr>
        <w:t>;</w:t>
      </w:r>
    </w:p>
    <w:p>
      <w:pPr>
        <w:pStyle w:val="ListParagraph"/>
        <w:numPr>
          <w:ilvl w:val="0"/>
          <w:numId w:val="2"/>
        </w:numPr>
        <w:tabs>
          <w:tab w:pos="446" w:val="left" w:leader="none"/>
        </w:tabs>
        <w:spacing w:line="240" w:lineRule="auto" w:before="0" w:after="0"/>
        <w:ind w:left="162" w:right="112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верхнее подвижное зеркало в оправе с механизмом поворота, предназначенного для изменения направления визирной линии в вертикальной</w:t>
      </w:r>
      <w:r>
        <w:rPr>
          <w:rFonts w:ascii="Times New Roman" w:hAnsi="Times New Roman"/>
          <w:spacing w:val="-26"/>
          <w:sz w:val="24"/>
        </w:rPr>
        <w:t> </w:t>
      </w:r>
      <w:r>
        <w:rPr>
          <w:rFonts w:ascii="Times New Roman" w:hAnsi="Times New Roman"/>
          <w:sz w:val="24"/>
        </w:rPr>
        <w:t>плоскости</w:t>
      </w:r>
      <w:r>
        <w:rPr>
          <w:rFonts w:ascii="Times New Roman" w:hAnsi="Times New Roman"/>
          <w:sz w:val="24"/>
        </w:rPr>
        <w:t>;</w:t>
      </w:r>
    </w:p>
    <w:p>
      <w:pPr>
        <w:pStyle w:val="ListParagraph"/>
        <w:numPr>
          <w:ilvl w:val="0"/>
          <w:numId w:val="2"/>
        </w:numPr>
        <w:tabs>
          <w:tab w:pos="446" w:val="left" w:leader="none"/>
        </w:tabs>
        <w:spacing w:line="240" w:lineRule="auto" w:before="0" w:after="0"/>
        <w:ind w:left="445" w:right="0" w:hanging="283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неподвижное зеркало в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оправе</w:t>
      </w:r>
      <w:r>
        <w:rPr>
          <w:rFonts w:ascii="Times New Roman" w:hAnsi="Times New Roman"/>
          <w:sz w:val="24"/>
        </w:rPr>
        <w:t>;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 w:hint="default"/>
          <w:sz w:val="24"/>
          <w:szCs w:val="24"/>
        </w:rPr>
        <w:sectPr>
          <w:pgSz w:w="11910" w:h="16840"/>
          <w:pgMar w:header="0" w:footer="615" w:top="760" w:bottom="800" w:left="1540" w:right="740"/>
        </w:sectPr>
      </w:pP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45" w:after="0"/>
        <w:ind w:left="395" w:right="0" w:hanging="283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светофильтр с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рукояткой;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  <w:tab w:pos="1817" w:val="left" w:leader="none"/>
        </w:tabs>
        <w:spacing w:line="240" w:lineRule="auto" w:before="0" w:after="0"/>
        <w:ind w:left="112" w:right="6581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67.550003pt;margin-top:2.253096pt;width:443.3pt;height:624.7pt;mso-position-horizontal-relative:page;mso-position-vertical-relative:paragraph;z-index:-66064" coordorigin="1351,45" coordsize="8866,12494">
            <v:shape style="position:absolute;left:3917;top:45;width:6300;height:6132" type="#_x0000_t75" stroked="false">
              <v:imagedata r:id="rId88" o:title=""/>
            </v:shape>
            <v:shape style="position:absolute;left:1351;top:6152;width:7298;height:6387" type="#_x0000_t75" stroked="false">
              <v:imagedata r:id="rId89" o:title=""/>
            </v:shape>
            <v:group style="position:absolute;left:4619;top:5494;width:2352;height:758" coordorigin="4619,5494" coordsize="2352,758">
              <v:shape style="position:absolute;left:4619;top:5494;width:2352;height:758" coordorigin="4619,5494" coordsize="2352,758" path="m4619,6252l6971,6252,6971,5494,4619,5494,4619,6252xe" filled="true" fillcolor="#ffffff" stroked="false">
                <v:path arrowok="t"/>
                <v:fill type="solid"/>
              </v:shape>
            </v:group>
            <v:group style="position:absolute;left:7499;top:5891;width:2352;height:537" coordorigin="7499,5891" coordsize="2352,537">
              <v:shape style="position:absolute;left:7499;top:5891;width:2352;height:537" coordorigin="7499,5891" coordsize="2352,537" path="m7499,6428l9851,6428,9851,5891,7499,5891,7499,6428xe" filled="true" fillcolor="#ffffff" stroked="false">
                <v:path arrowok="t"/>
                <v:fill type="solid"/>
              </v:shape>
            </v:group>
            <v:group style="position:absolute;left:3906;top:1549;width:1445;height:409" coordorigin="3906,1549" coordsize="1445,409">
              <v:shape style="position:absolute;left:3906;top:1549;width:1445;height:409" coordorigin="3906,1549" coordsize="1445,409" path="m5230,1918l5220,1957,5351,1928,5345,1923,5249,1923,5230,1918xe" filled="true" fillcolor="#000000" stroked="false">
                <v:path arrowok="t"/>
                <v:fill type="solid"/>
              </v:shape>
              <v:shape style="position:absolute;left:3906;top:1549;width:1445;height:409" coordorigin="3906,1549" coordsize="1445,409" path="m5239,1880l5230,1918,5249,1923,5259,1884,5239,1880xe" filled="true" fillcolor="#000000" stroked="false">
                <v:path arrowok="t"/>
                <v:fill type="solid"/>
              </v:shape>
              <v:shape style="position:absolute;left:3906;top:1549;width:1445;height:409" coordorigin="3906,1549" coordsize="1445,409" path="m5249,1841l5239,1880,5259,1884,5249,1923,5345,1923,5249,1841xe" filled="true" fillcolor="#000000" stroked="false">
                <v:path arrowok="t"/>
                <v:fill type="solid"/>
              </v:shape>
              <v:shape style="position:absolute;left:3906;top:1549;width:1445;height:409" coordorigin="3906,1549" coordsize="1445,409" path="m3916,1549l3906,1587,5230,1918,5239,1880,3916,1549xe" filled="true" fillcolor="#000000" stroked="false">
                <v:path arrowok="t"/>
                <v:fill type="solid"/>
              </v:shape>
            </v:group>
            <v:group style="position:absolute;left:3917;top:2386;width:2464;height:120" coordorigin="3917,2386" coordsize="2464,120">
              <v:shape style="position:absolute;left:3917;top:2386;width:2464;height:120" coordorigin="3917,2386" coordsize="2464,120" path="m6341,2426l6280,2426,6280,2466,6260,2466,6261,2506,6380,2445,6341,2426xe" filled="true" fillcolor="#959595" stroked="false">
                <v:path arrowok="t"/>
                <v:fill type="solid"/>
              </v:shape>
              <v:shape style="position:absolute;left:3917;top:2386;width:2464;height:120" coordorigin="3917,2386" coordsize="2464,120" path="m6260,2426l3917,2452,3917,2492,6260,2466,6260,2426xe" filled="true" fillcolor="#959595" stroked="false">
                <v:path arrowok="t"/>
                <v:fill type="solid"/>
              </v:shape>
              <v:shape style="position:absolute;left:3917;top:2386;width:2464;height:120" coordorigin="3917,2386" coordsize="2464,120" path="m6280,2426l6260,2426,6260,2466,6280,2466,6280,2426xe" filled="true" fillcolor="#959595" stroked="false">
                <v:path arrowok="t"/>
                <v:fill type="solid"/>
              </v:shape>
              <v:shape style="position:absolute;left:3917;top:2386;width:2464;height:120" coordorigin="3917,2386" coordsize="2464,120" path="m6259,2386l6260,2426,6280,2426,6341,2426,6259,2386xe" filled="true" fillcolor="#959595" stroked="false">
                <v:path arrowok="t"/>
                <v:fill type="solid"/>
              </v:shape>
            </v:group>
            <v:group style="position:absolute;left:3920;top:3681;width:2038;height:120" coordorigin="3920,3681" coordsize="2038,120">
              <v:shape style="position:absolute;left:3920;top:3681;width:2038;height:120" coordorigin="3920,3681" coordsize="2038,120" path="m5918,3721l5857,3721,5857,3761,5837,3761,5838,3801,5957,3740,5918,3721xe" filled="true" fillcolor="#000000" stroked="false">
                <v:path arrowok="t"/>
                <v:fill type="solid"/>
              </v:shape>
              <v:shape style="position:absolute;left:3920;top:3681;width:2038;height:120" coordorigin="3920,3681" coordsize="2038,120" path="m5837,3721l3920,3743,3920,3783,5837,3761,5837,3721xe" filled="true" fillcolor="#000000" stroked="false">
                <v:path arrowok="t"/>
                <v:fill type="solid"/>
              </v:shape>
              <v:shape style="position:absolute;left:3920;top:3681;width:2038;height:120" coordorigin="3920,3681" coordsize="2038,120" path="m5857,3721l5837,3721,5837,3761,5857,3761,5857,3721xe" filled="true" fillcolor="#000000" stroked="false">
                <v:path arrowok="t"/>
                <v:fill type="solid"/>
              </v:shape>
              <v:shape style="position:absolute;left:3920;top:3681;width:2038;height:120" coordorigin="3920,3681" coordsize="2038,120" path="m5836,3681l5837,3721,5857,3721,5918,3721,5836,3681xe" filled="true" fillcolor="#000000" stroked="false">
                <v:path arrowok="t"/>
                <v:fill type="solid"/>
              </v:shape>
            </v:group>
            <v:group style="position:absolute;left:6308;top:4186;width:1179;height:1350" coordorigin="6308,4186" coordsize="1179,1350">
              <v:shape style="position:absolute;left:6308;top:4186;width:1179;height:1350" coordorigin="6308,4186" coordsize="1179,1350" path="m7393,4263l6308,5509,6338,5535,7423,4290,7393,4263xe" filled="true" fillcolor="#000000" stroked="false">
                <v:path arrowok="t"/>
                <v:fill type="solid"/>
              </v:shape>
              <v:shape style="position:absolute;left:6308;top:4186;width:1179;height:1350" coordorigin="6308,4186" coordsize="1179,1350" path="m7471,4248l7406,4248,7436,4275,7423,4290,7453,4316,7471,4248xe" filled="true" fillcolor="#000000" stroked="false">
                <v:path arrowok="t"/>
                <v:fill type="solid"/>
              </v:shape>
              <v:shape style="position:absolute;left:6308;top:4186;width:1179;height:1350" coordorigin="6308,4186" coordsize="1179,1350" path="m7406,4248l7393,4263,7423,4290,7436,4275,7406,4248xe" filled="true" fillcolor="#000000" stroked="false">
                <v:path arrowok="t"/>
                <v:fill type="solid"/>
              </v:shape>
              <v:shape style="position:absolute;left:6308;top:4186;width:1179;height:1350" coordorigin="6308,4186" coordsize="1179,1350" path="m7487,4186l7363,4237,7393,4263,7406,4248,7471,4248,7487,4186xe" filled="true" fillcolor="#000000" stroked="false">
                <v:path arrowok="t"/>
                <v:fill type="solid"/>
              </v:shape>
            </v:group>
            <v:group style="position:absolute;left:6325;top:6234;width:613;height:1566" coordorigin="6325,6234" coordsize="613,1566">
              <v:shape style="position:absolute;left:6325;top:6234;width:613;height:1566" coordorigin="6325,6234" coordsize="613,1566" path="m6862,7695l6825,7708,6923,7800,6932,7713,6869,7713,6862,7695xe" filled="true" fillcolor="#ffffff" stroked="false">
                <v:path arrowok="t"/>
                <v:fill type="solid"/>
              </v:shape>
              <v:shape style="position:absolute;left:6325;top:6234;width:613;height:1566" coordorigin="6325,6234" coordsize="613,1566" path="m6900,7681l6862,7695,6869,7713,6907,7699,6900,7681xe" filled="true" fillcolor="#ffffff" stroked="false">
                <v:path arrowok="t"/>
                <v:fill type="solid"/>
              </v:shape>
              <v:shape style="position:absolute;left:6325;top:6234;width:613;height:1566" coordorigin="6325,6234" coordsize="613,1566" path="m6937,7667l6900,7681,6907,7699,6869,7713,6932,7713,6937,7667xe" filled="true" fillcolor="#ffffff" stroked="false">
                <v:path arrowok="t"/>
                <v:fill type="solid"/>
              </v:shape>
              <v:shape style="position:absolute;left:6325;top:6234;width:613;height:1566" coordorigin="6325,6234" coordsize="613,1566" path="m6363,6234l6325,6248,6862,7695,6900,7681,6363,6234xe" filled="true" fillcolor="#ffffff" stroked="false">
                <v:path arrowok="t"/>
                <v:fill type="solid"/>
              </v:shape>
            </v:group>
            <v:group style="position:absolute;left:8575;top:3330;width:708;height:2595" coordorigin="8575,3330" coordsize="708,2595">
              <v:shape style="position:absolute;left:8575;top:3330;width:708;height:2595" coordorigin="8575,3330" coordsize="708,2595" path="m9205,3441l8575,5915,8613,5925,9244,3451,9205,3441xe" filled="true" fillcolor="#000000" stroked="false">
                <v:path arrowok="t"/>
                <v:fill type="solid"/>
              </v:shape>
              <v:shape style="position:absolute;left:8575;top:3330;width:708;height:2595" coordorigin="8575,3330" coordsize="708,2595" path="m9274,3422l9210,3422,9249,3432,9244,3451,9283,3461,9274,3422xe" filled="true" fillcolor="#000000" stroked="false">
                <v:path arrowok="t"/>
                <v:fill type="solid"/>
              </v:shape>
              <v:shape style="position:absolute;left:8575;top:3330;width:708;height:2595" coordorigin="8575,3330" coordsize="708,2595" path="m9210,3422l9205,3441,9244,3451,9249,3432,9210,3422xe" filled="true" fillcolor="#000000" stroked="false">
                <v:path arrowok="t"/>
                <v:fill type="solid"/>
              </v:shape>
              <v:shape style="position:absolute;left:8575;top:3330;width:708;height:2595" coordorigin="8575,3330" coordsize="708,2595" path="m9254,3330l9166,3431,9205,3441,9210,3422,9274,3422,9254,3330xe" filled="true" fillcolor="#000000" stroked="false">
                <v:path arrowok="t"/>
                <v:fill type="solid"/>
              </v:shape>
            </v:group>
            <v:group style="position:absolute;left:7493;top:6395;width:1004;height:1634" coordorigin="7493,6395" coordsize="1004,1634">
              <v:shape style="position:absolute;left:7493;top:6395;width:1004;height:1634" coordorigin="7493,6395" coordsize="1004,1634" path="m7504,7894l7493,8028,7607,7957,7601,7953,7562,7953,7528,7932,7538,7915,7504,7894xe" filled="true" fillcolor="#ffffff" stroked="false">
                <v:path arrowok="t"/>
                <v:fill type="solid"/>
              </v:shape>
              <v:shape style="position:absolute;left:7493;top:6395;width:1004;height:1634" coordorigin="7493,6395" coordsize="1004,1634" path="m7538,7915l7528,7932,7562,7953,7572,7936,7538,7915xe" filled="true" fillcolor="#ffffff" stroked="false">
                <v:path arrowok="t"/>
                <v:fill type="solid"/>
              </v:shape>
              <v:shape style="position:absolute;left:7493;top:6395;width:1004;height:1634" coordorigin="7493,6395" coordsize="1004,1634" path="m7572,7936l7562,7953,7601,7953,7572,7936xe" filled="true" fillcolor="#ffffff" stroked="false">
                <v:path arrowok="t"/>
                <v:fill type="solid"/>
              </v:shape>
              <v:shape style="position:absolute;left:7493;top:6395;width:1004;height:1634" coordorigin="7493,6395" coordsize="1004,1634" path="m8463,6395l7538,7915,7572,7936,8497,6415,8463,639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/>
          <w:sz w:val="24"/>
        </w:rPr>
        <w:t>патрон осушки, для осушки</w:t>
        <w:tab/>
        <w:t>внутренней полости прицела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ОП5</w:t>
      </w:r>
      <w:r>
        <w:rPr>
          <w:rFonts w:ascii="Times New Roman" w:hAnsi="Times New Roman"/>
          <w:sz w:val="24"/>
        </w:rPr>
        <w:t>-38.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10"/>
          <w:szCs w:val="10"/>
        </w:rPr>
      </w:pPr>
      <w:r>
        <w:rPr/>
        <w:pict>
          <v:shape style="position:absolute;margin-left:69.550003pt;margin-top:7.635249pt;width:126.6pt;height:26.45pt;mso-position-horizontal-relative:page;mso-position-vertical-relative:paragraph;z-index:4240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80"/>
                    <w:ind w:left="346" w:right="208" w:firstLine="0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защитное</w:t>
                  </w:r>
                  <w:r>
                    <w:rPr>
                      <w:rFonts w:ascii="Times New Roman" w:hAnsi="Times New Roman"/>
                      <w:b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стекло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69.550003pt;margin-top:50.735249pt;width:126.6pt;height:37.9pt;mso-position-horizontal-relative:page;mso-position-vertical-relative:paragraph;z-index:4264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line="247" w:lineRule="auto" w:before="70"/>
                    <w:ind w:left="334" w:right="208" w:hanging="118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верхнее подвижное зеркало в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оправе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21"/>
          <w:szCs w:val="21"/>
        </w:rPr>
      </w:pPr>
      <w:r>
        <w:rPr/>
        <w:pict>
          <v:shape style="position:absolute;margin-left:69.550003pt;margin-top:13.650976pt;width:126.6pt;height:37.9pt;mso-position-horizontal-relative:page;mso-position-vertical-relative:paragraph;z-index:4288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line="247" w:lineRule="auto" w:before="70"/>
                    <w:ind w:left="334" w:right="208" w:firstLine="208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неподвижное зеркало в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оправе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 w:hint="default"/>
          <w:sz w:val="13"/>
          <w:szCs w:val="13"/>
        </w:rPr>
      </w:pPr>
      <w:r>
        <w:rPr/>
        <w:pict>
          <v:shape style="position:absolute;margin-left:230.949997pt;margin-top:8.904882pt;width:117.6pt;height:37.9pt;mso-position-horizontal-relative:page;mso-position-vertical-relative:paragraph;z-index:4312;mso-wrap-distance-left:0;mso-wrap-distance-right:0" type="#_x0000_t202" filled="true" fillcolor="#ffffff" stroked="true" strokeweight=".75pt" strokecolor="#000000">
            <v:textbox inset="0,0,0,0">
              <w:txbxContent>
                <w:p>
                  <w:pPr>
                    <w:spacing w:line="247" w:lineRule="auto" w:before="70"/>
                    <w:ind w:left="508" w:right="465" w:hanging="39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светофильтр с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рукояткой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74.950012pt;margin-top:28.754883pt;width:117.6pt;height:26.85pt;mso-position-horizontal-relative:page;mso-position-vertical-relative:paragraph;z-index:4336;mso-wrap-distance-left:0;mso-wrap-distance-right:0" type="#_x0000_t202" filled="true" fillcolor="#ffffff" stroked="true" strokeweight=".75pt" strokecolor="#000000">
            <v:textbox inset="0,0,0,0">
              <w:txbxContent>
                <w:p>
                  <w:pPr>
                    <w:spacing w:before="81"/>
                    <w:ind w:left="342" w:right="0" w:firstLine="0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патрон</w:t>
                  </w:r>
                  <w:r>
                    <w:rPr>
                      <w:rFonts w:ascii="Times New Roman" w:hAnsi="Times New Roman"/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осушки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22"/>
          <w:szCs w:val="22"/>
        </w:rPr>
      </w:pPr>
    </w:p>
    <w:p>
      <w:pPr>
        <w:pStyle w:val="ListParagraph"/>
        <w:numPr>
          <w:ilvl w:val="1"/>
          <w:numId w:val="10"/>
        </w:numPr>
        <w:tabs>
          <w:tab w:pos="4904" w:val="left" w:leader="none"/>
        </w:tabs>
        <w:spacing w:line="240" w:lineRule="auto" w:before="58" w:after="0"/>
        <w:ind w:left="4903" w:right="0" w:hanging="720"/>
        <w:jc w:val="left"/>
        <w:rPr>
          <w:rFonts w:ascii="Times New Roman" w:hAnsi="Times New Roman" w:cs="Times New Roman" w:eastAsia="Times New Roman" w:hint="default"/>
          <w:sz w:val="32"/>
          <w:szCs w:val="32"/>
        </w:rPr>
      </w:pPr>
      <w:r>
        <w:rPr>
          <w:rFonts w:ascii="Times New Roman" w:hAnsi="Times New Roman"/>
          <w:b/>
          <w:sz w:val="32"/>
        </w:rPr>
        <w:t>Корпус</w:t>
      </w:r>
      <w:r>
        <w:rPr>
          <w:rFonts w:ascii="Times New Roman" w:hAnsi="Times New Roman"/>
          <w:sz w:val="32"/>
        </w:rPr>
      </w:r>
    </w:p>
    <w:p>
      <w:pPr>
        <w:pStyle w:val="BodyText"/>
        <w:spacing w:line="240" w:lineRule="auto" w:before="268"/>
        <w:ind w:right="102" w:firstLine="540"/>
        <w:jc w:val="left"/>
      </w:pPr>
      <w:r>
        <w:rPr>
          <w:rFonts w:ascii="Times New Roman" w:hAnsi="Times New Roman"/>
          <w:b/>
          <w:w w:val="99"/>
        </w:rPr>
      </w:r>
      <w:r>
        <w:rPr>
          <w:rFonts w:ascii="Times New Roman" w:hAnsi="Times New Roman"/>
          <w:b/>
          <w:u w:val="thick" w:color="000000"/>
        </w:rPr>
        <w:t>Корпус </w:t>
      </w:r>
      <w:r>
        <w:rPr>
          <w:rFonts w:ascii="Times New Roman" w:hAnsi="Times New Roman"/>
          <w:b/>
        </w:rPr>
      </w:r>
      <w:r>
        <w:rPr/>
        <w:t>предназначен для сборки оптической системы и механизмов прицела в единое целое и защиты их от грязи, влаги и механических</w:t>
      </w:r>
      <w:r>
        <w:rPr>
          <w:spacing w:val="-21"/>
        </w:rPr>
        <w:t> </w:t>
      </w:r>
      <w:r>
        <w:rPr/>
        <w:t>повреждений.</w:t>
      </w:r>
    </w:p>
    <w:p>
      <w:pPr>
        <w:spacing w:after="0" w:line="240" w:lineRule="auto"/>
        <w:jc w:val="left"/>
        <w:sectPr>
          <w:pgSz w:w="11910" w:h="16840"/>
          <w:pgMar w:header="0" w:footer="615" w:top="780" w:bottom="800" w:left="740" w:right="1580"/>
        </w:sectPr>
      </w:pPr>
    </w:p>
    <w:p>
      <w:pPr>
        <w:pStyle w:val="Heading1"/>
        <w:numPr>
          <w:ilvl w:val="1"/>
          <w:numId w:val="10"/>
        </w:numPr>
        <w:tabs>
          <w:tab w:pos="3137" w:val="left" w:leader="none"/>
        </w:tabs>
        <w:spacing w:line="240" w:lineRule="auto" w:before="32" w:after="0"/>
        <w:ind w:left="3136" w:right="0" w:hanging="720"/>
        <w:jc w:val="left"/>
        <w:rPr>
          <w:b w:val="0"/>
          <w:bCs w:val="0"/>
        </w:rPr>
      </w:pPr>
      <w:r>
        <w:rPr/>
        <w:t>Механизм углов</w:t>
      </w:r>
      <w:r>
        <w:rPr>
          <w:spacing w:val="-10"/>
        </w:rPr>
        <w:t> </w:t>
      </w:r>
      <w:r>
        <w:rPr/>
        <w:t>прицеливания</w:t>
      </w:r>
      <w:r>
        <w:rPr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 w:hint="default"/>
          <w:b/>
          <w:bCs/>
          <w:sz w:val="47"/>
          <w:szCs w:val="47"/>
        </w:rPr>
      </w:pPr>
    </w:p>
    <w:p>
      <w:pPr>
        <w:spacing w:before="0"/>
        <w:ind w:left="102" w:right="274" w:firstLine="566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shape style="position:absolute;margin-left:238.050003pt;margin-top:35.573105pt;width:342pt;height:338.75pt;mso-position-horizontal-relative:page;mso-position-vertical-relative:paragraph;z-index:-6582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7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</w:p>
                <w:p>
                  <w:pPr>
                    <w:spacing w:before="0"/>
                    <w:ind w:left="743" w:right="5184" w:firstLine="9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каретка с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сеткой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w w:val="100"/>
          <w:sz w:val="24"/>
        </w:rPr>
      </w:r>
      <w:r>
        <w:rPr>
          <w:rFonts w:ascii="Times New Roman" w:hAnsi="Times New Roman"/>
          <w:b/>
          <w:sz w:val="24"/>
          <w:u w:val="thick" w:color="000000"/>
        </w:rPr>
        <w:t>Механизм углов прицеливания 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  <w:t>предназначен для установки углов прицеливания в поле зрения прицела по шкалам и в свой состав</w:t>
      </w:r>
      <w:r>
        <w:rPr>
          <w:rFonts w:ascii="Times New Roman" w:hAnsi="Times New Roman"/>
          <w:spacing w:val="-17"/>
          <w:sz w:val="24"/>
        </w:rPr>
        <w:t> </w:t>
      </w:r>
      <w:r>
        <w:rPr>
          <w:rFonts w:ascii="Times New Roman" w:hAnsi="Times New Roman"/>
          <w:sz w:val="24"/>
        </w:rPr>
        <w:t>включает:</w:t>
      </w:r>
    </w:p>
    <w:p>
      <w:pPr>
        <w:spacing w:line="240" w:lineRule="auto" w:before="2"/>
        <w:rPr>
          <w:rFonts w:ascii="Times New Roman" w:hAnsi="Times New Roman" w:cs="Times New Roman" w:eastAsia="Times New Roman" w:hint="default"/>
          <w:sz w:val="12"/>
          <w:szCs w:val="12"/>
        </w:rPr>
      </w:pPr>
      <w:r>
        <w:rPr/>
        <w:pict>
          <v:group style="position:absolute;margin-left:85.103996pt;margin-top:7.974287pt;width:494.95pt;height:494.65pt;mso-position-horizontal-relative:page;mso-position-vertical-relative:paragraph;z-index:4576;mso-wrap-distance-left:0;mso-wrap-distance-right:0" coordorigin="1702,159" coordsize="9899,9893">
            <v:group style="position:absolute;left:5301;top:5331;width:1300;height:679" coordorigin="5301,5331" coordsize="1300,679">
              <v:shape style="position:absolute;left:5301;top:5331;width:1300;height:679" coordorigin="5301,5331" coordsize="1300,679" path="m5301,6010l6601,6010,6601,5331,5301,5331,5301,6010xe" filled="false" stroked="true" strokeweight=".75pt" strokecolor="#000000">
                <v:path arrowok="t"/>
              </v:shape>
            </v:group>
            <v:group style="position:absolute;left:6361;top:6232;width:2984;height:787" coordorigin="6361,6232" coordsize="2984,787">
              <v:shape style="position:absolute;left:6361;top:6232;width:2984;height:787" coordorigin="6361,6232" coordsize="2984,787" path="m6408,6318l6405,6321,6404,6322,6395,6338,6370,6397,6361,6457,6361,6470,6374,6533,6410,6604,6456,6657,6514,6708,6583,6755,6664,6799,6756,6840,6857,6877,6967,6910,7085,6940,7147,6953,7211,6965,7277,6976,7344,6985,7413,6994,7483,7001,7554,7007,7627,7012,7701,7016,7776,7018,7852,7018,7929,7018,8004,7016,8078,7012,8151,7008,8223,7001,8293,6994,8362,6985,8409,6979,7853,6979,7778,6978,7703,6976,7630,6972,7558,6968,7487,6962,7418,6954,7350,6946,7283,6936,7218,6926,7155,6914,7094,6901,7035,6887,6923,6856,6819,6822,6726,6784,6642,6743,6570,6700,6510,6654,6463,6607,6417,6533,6402,6473,6401,6459,6401,6446,6417,6384,6436,6348,6435,6348,6437,6345,6438,6345,6408,6318xe" filled="true" fillcolor="#000000" stroked="false">
                <v:path arrowok="t"/>
                <v:fill type="solid"/>
              </v:shape>
              <v:shape style="position:absolute;left:6361;top:6232;width:2984;height:787" coordorigin="6361,6232" coordsize="2984,787" path="m9312,6339l9265,6339,9266,6341,9297,6405,9305,6457,9305,6470,9290,6532,9244,6605,9197,6653,9137,6699,9064,6743,8981,6783,8887,6821,8784,6856,8671,6887,8612,6901,8551,6914,8488,6926,8423,6936,8357,6946,8289,6954,8219,6962,8148,6968,8076,6972,8003,6976,7929,6978,7853,6979,8409,6979,8494,6965,8558,6953,8620,6940,8681,6926,8739,6910,8849,6877,8950,6840,9041,6800,9122,6756,9192,6709,9249,6658,9295,6605,9326,6549,9343,6489,9345,6459,9345,6446,9331,6379,9317,6348,9312,6339xe" filled="true" fillcolor="#000000" stroked="false">
                <v:path arrowok="t"/>
                <v:fill type="solid"/>
              </v:shape>
              <v:shape style="position:absolute;left:6361;top:6232;width:2984;height:787" coordorigin="6361,6232" coordsize="2984,787" path="m6486,6303l6421,6303,6451,6329,6438,6345,6467,6371,6486,6303xe" filled="true" fillcolor="#000000" stroked="false">
                <v:path arrowok="t"/>
                <v:fill type="solid"/>
              </v:shape>
              <v:shape style="position:absolute;left:6361;top:6232;width:2984;height:787" coordorigin="6361,6232" coordsize="2984,787" path="m9189,6232l9231,6359,9258,6332,9244,6316,9275,6289,9301,6289,9316,6275,9189,6232xe" filled="true" fillcolor="#000000" stroked="false">
                <v:path arrowok="t"/>
                <v:fill type="solid"/>
              </v:shape>
              <v:shape style="position:absolute;left:6361;top:6232;width:2984;height:787" coordorigin="6361,6232" coordsize="2984,787" path="m6437,6345l6435,6348,6436,6346,6437,6345xe" filled="true" fillcolor="#000000" stroked="false">
                <v:path arrowok="t"/>
                <v:fill type="solid"/>
              </v:shape>
              <v:shape style="position:absolute;left:6361;top:6232;width:2984;height:787" coordorigin="6361,6232" coordsize="2984,787" path="m6436,6346l6435,6348,6436,6348,6436,6346xe" filled="true" fillcolor="#000000" stroked="false">
                <v:path arrowok="t"/>
                <v:fill type="solid"/>
              </v:shape>
              <v:shape style="position:absolute;left:6361;top:6232;width:2984;height:787" coordorigin="6361,6232" coordsize="2984,787" path="m6438,6345l6437,6345,6436,6346,6438,6345xe" filled="true" fillcolor="#000000" stroked="false">
                <v:path arrowok="t"/>
                <v:fill type="solid"/>
              </v:shape>
              <v:shape style="position:absolute;left:6361;top:6232;width:2984;height:787" coordorigin="6361,6232" coordsize="2984,787" path="m6421,6303l6408,6318,6438,6345,6451,6329,6421,6303xe" filled="true" fillcolor="#000000" stroked="false">
                <v:path arrowok="t"/>
                <v:fill type="solid"/>
              </v:shape>
              <v:shape style="position:absolute;left:6361;top:6232;width:2984;height:787" coordorigin="6361,6232" coordsize="2984,787" path="m9266,6341l9266,6341,9266,6341xe" filled="true" fillcolor="#000000" stroked="false">
                <v:path arrowok="t"/>
                <v:fill type="solid"/>
              </v:shape>
              <v:shape style="position:absolute;left:6361;top:6232;width:2984;height:787" coordorigin="6361,6232" coordsize="2984,787" path="m9265,6339l9266,6341,9266,6341,9265,6339xe" filled="true" fillcolor="#000000" stroked="false">
                <v:path arrowok="t"/>
                <v:fill type="solid"/>
              </v:shape>
              <v:shape style="position:absolute;left:6361;top:6232;width:2984;height:787" coordorigin="6361,6232" coordsize="2984,787" path="m9287,6304l9258,6332,9266,6341,9265,6339,9312,6339,9308,6332,9298,6317,9297,6315,9297,6315,9287,6304xe" filled="true" fillcolor="#000000" stroked="false">
                <v:path arrowok="t"/>
                <v:fill type="solid"/>
              </v:shape>
              <v:shape style="position:absolute;left:6361;top:6232;width:2984;height:787" coordorigin="6361,6232" coordsize="2984,787" path="m9275,6289l9244,6316,9258,6332,9287,6304,9275,6289xe" filled="true" fillcolor="#000000" stroked="false">
                <v:path arrowok="t"/>
                <v:fill type="solid"/>
              </v:shape>
              <v:shape style="position:absolute;left:6361;top:6232;width:2984;height:787" coordorigin="6361,6232" coordsize="2984,787" path="m6504,6242l6378,6290,6408,6318,6421,6303,6486,6303,6504,6242xe" filled="true" fillcolor="#000000" stroked="false">
                <v:path arrowok="t"/>
                <v:fill type="solid"/>
              </v:shape>
              <v:shape style="position:absolute;left:6361;top:6232;width:2984;height:787" coordorigin="6361,6232" coordsize="2984,787" path="m9301,6289l9275,6289,9287,6304,9301,6289xe" filled="true" fillcolor="#000000" stroked="false">
                <v:path arrowok="t"/>
                <v:fill type="solid"/>
              </v:shape>
              <v:shape style="position:absolute;left:4761;top:159;width:6840;height:6775" type="#_x0000_t75" stroked="false">
                <v:imagedata r:id="rId90" o:title=""/>
              </v:shape>
              <v:shape style="position:absolute;left:1906;top:5151;width:4475;height:4901" type="#_x0000_t75" stroked="false">
                <v:imagedata r:id="rId91" o:title=""/>
              </v:shape>
              <v:shape style="position:absolute;left:5121;top:5987;width:214;height:244" type="#_x0000_t75" stroked="false">
                <v:imagedata r:id="rId92" o:title=""/>
              </v:shape>
            </v:group>
            <v:group style="position:absolute;left:6563;top:3631;width:1725;height:1735" coordorigin="6563,3631" coordsize="1725,1735">
              <v:shape style="position:absolute;left:6563;top:3631;width:1725;height:1735" coordorigin="6563,3631" coordsize="1725,1735" path="m8188,3703l6563,5337,6591,5366,8217,3731,8188,3703xe" filled="true" fillcolor="#333333" stroked="false">
                <v:path arrowok="t"/>
                <v:fill type="solid"/>
              </v:shape>
              <v:shape style="position:absolute;left:6563;top:3631;width:1725;height:1735" coordorigin="6563,3631" coordsize="1725,1735" path="m8268,3688l8202,3688,8231,3716,8217,3731,8245,3759,8268,3688xe" filled="true" fillcolor="#333333" stroked="false">
                <v:path arrowok="t"/>
                <v:fill type="solid"/>
              </v:shape>
              <v:shape style="position:absolute;left:6563;top:3631;width:1725;height:1735" coordorigin="6563,3631" coordsize="1725,1735" path="m8202,3688l8188,3703,8217,3731,8231,3716,8202,3688xe" filled="true" fillcolor="#333333" stroked="false">
                <v:path arrowok="t"/>
                <v:fill type="solid"/>
              </v:shape>
              <v:shape style="position:absolute;left:6563;top:3631;width:1725;height:1735" coordorigin="6563,3631" coordsize="1725,1735" path="m8287,3631l8160,3674,8188,3703,8202,3688,8268,3688,8287,3631xe" filled="true" fillcolor="#333333" stroked="false">
                <v:path arrowok="t"/>
                <v:fill type="solid"/>
              </v:shape>
            </v:group>
            <v:group style="position:absolute;left:7082;top:5560;width:616;height:2117" coordorigin="7082,5560" coordsize="616,2117">
              <v:shape style="position:absolute;left:7082;top:5560;width:616;height:2117" coordorigin="7082,5560" coordsize="616,2117" path="m7619,5671l7082,7666,7120,7677,7658,5681,7619,5671xe" filled="true" fillcolor="#000000" stroked="false">
                <v:path arrowok="t"/>
                <v:fill type="solid"/>
              </v:shape>
              <v:shape style="position:absolute;left:7082;top:5560;width:616;height:2117" coordorigin="7082,5560" coordsize="616,2117" path="m7689,5652l7625,5652,7663,5662,7658,5681,7697,5692,7689,5652xe" filled="true" fillcolor="#000000" stroked="false">
                <v:path arrowok="t"/>
                <v:fill type="solid"/>
              </v:shape>
              <v:shape style="position:absolute;left:7082;top:5560;width:616;height:2117" coordorigin="7082,5560" coordsize="616,2117" path="m7625,5652l7619,5671,7658,5681,7663,5662,7625,5652xe" filled="true" fillcolor="#000000" stroked="false">
                <v:path arrowok="t"/>
                <v:fill type="solid"/>
              </v:shape>
              <v:shape style="position:absolute;left:7082;top:5560;width:616;height:2117" coordorigin="7082,5560" coordsize="616,2117" path="m7670,5560l7581,5661,7619,5671,7625,5652,7689,5652,7670,5560xe" filled="true" fillcolor="#000000" stroked="false">
                <v:path arrowok="t"/>
                <v:fill type="solid"/>
              </v:shape>
            </v:group>
            <v:group style="position:absolute;left:7815;top:5159;width:613;height:2525" coordorigin="7815,5159" coordsize="613,2525">
              <v:shape style="position:absolute;left:7815;top:5159;width:613;height:2525" coordorigin="7815,5159" coordsize="613,2525" path="m7894,5272l7855,5281,8388,7684,8428,7675,7894,5272xe" filled="true" fillcolor="#000000" stroked="false">
                <v:path arrowok="t"/>
                <v:fill type="solid"/>
              </v:shape>
              <v:shape style="position:absolute;left:7815;top:5159;width:613;height:2525" coordorigin="7815,5159" coordsize="613,2525" path="m7848,5159l7815,5290,7855,5281,7850,5261,7889,5253,7924,5253,7848,5159xe" filled="true" fillcolor="#000000" stroked="false">
                <v:path arrowok="t"/>
                <v:fill type="solid"/>
              </v:shape>
              <v:shape style="position:absolute;left:7815;top:5159;width:613;height:2525" coordorigin="7815,5159" coordsize="613,2525" path="m7889,5253l7850,5261,7855,5281,7894,5272,7889,5253xe" filled="true" fillcolor="#000000" stroked="false">
                <v:path arrowok="t"/>
                <v:fill type="solid"/>
              </v:shape>
              <v:shape style="position:absolute;left:7815;top:5159;width:613;height:2525" coordorigin="7815,5159" coordsize="613,2525" path="m7924,5253l7889,5253,7894,5272,7933,5264,7924,5253xe" filled="true" fillcolor="#000000" stroked="false">
                <v:path arrowok="t"/>
                <v:fill type="solid"/>
              </v:shape>
            </v:group>
            <v:group style="position:absolute;left:8917;top:6368;width:1176;height:1325" coordorigin="8917,6368" coordsize="1176,1325">
              <v:shape style="position:absolute;left:8917;top:6368;width:1176;height:1325" coordorigin="8917,6368" coordsize="1176,1325" path="m9011,6445l8982,6472,10063,7693,10093,7666,9011,6445xe" filled="true" fillcolor="#000000" stroked="false">
                <v:path arrowok="t"/>
                <v:fill type="solid"/>
              </v:shape>
              <v:shape style="position:absolute;left:8917;top:6368;width:1176;height:1325" coordorigin="8917,6368" coordsize="1176,1325" path="m8917,6368l8952,6498,8982,6472,8968,6457,8998,6430,9028,6430,9041,6418,8917,6368xe" filled="true" fillcolor="#000000" stroked="false">
                <v:path arrowok="t"/>
                <v:fill type="solid"/>
              </v:shape>
              <v:shape style="position:absolute;left:8917;top:6368;width:1176;height:1325" coordorigin="8917,6368" coordsize="1176,1325" path="m8998,6430l8968,6457,8982,6472,9011,6445,8998,6430xe" filled="true" fillcolor="#000000" stroked="false">
                <v:path arrowok="t"/>
                <v:fill type="solid"/>
              </v:shape>
              <v:shape style="position:absolute;left:8917;top:6368;width:1176;height:1325" coordorigin="8917,6368" coordsize="1176,1325" path="m9028,6430l8998,6430,9011,6445,9028,6430xe" filled="true" fillcolor="#000000" stroked="false">
                <v:path arrowok="t"/>
                <v:fill type="solid"/>
              </v:shape>
            </v:group>
            <v:group style="position:absolute;left:7756;top:4552;width:120;height:542" coordorigin="7756,4552" coordsize="120,542">
              <v:shape style="position:absolute;left:7756;top:4552;width:120;height:542" coordorigin="7756,4552" coordsize="120,542" path="m7796,4672l7789,5093,7829,5094,7836,4673,7796,4672xe" filled="true" fillcolor="#ffffff" stroked="false">
                <v:path arrowok="t"/>
                <v:fill type="solid"/>
              </v:shape>
              <v:shape style="position:absolute;left:7756;top:4552;width:120;height:542" coordorigin="7756,4552" coordsize="120,542" path="m7866,4652l7796,4652,7836,4653,7836,4673,7876,4673,7866,4652xe" filled="true" fillcolor="#ffffff" stroked="false">
                <v:path arrowok="t"/>
                <v:fill type="solid"/>
              </v:shape>
              <v:shape style="position:absolute;left:7756;top:4552;width:120;height:542" coordorigin="7756,4552" coordsize="120,542" path="m7796,4652l7796,4672,7836,4673,7836,4653,7796,4652xe" filled="true" fillcolor="#ffffff" stroked="false">
                <v:path arrowok="t"/>
                <v:fill type="solid"/>
              </v:shape>
              <v:shape style="position:absolute;left:7756;top:4552;width:120;height:542" coordorigin="7756,4552" coordsize="120,542" path="m7818,4552l7756,4671,7796,4672,7796,4652,7866,4652,7818,4552xe" filled="true" fillcolor="#ffffff" stroked="false">
                <v:path arrowok="t"/>
                <v:fill type="solid"/>
              </v:shape>
            </v:group>
            <v:group style="position:absolute;left:8301;top:2812;width:120;height:720" coordorigin="8301,2812" coordsize="120,720">
              <v:shape style="position:absolute;left:8301;top:2812;width:120;height:720" coordorigin="8301,2812" coordsize="120,720" path="m8381,2912l8341,2912,8341,3532,8381,3532,8381,2912xe" filled="true" fillcolor="#ffffff" stroked="false">
                <v:path arrowok="t"/>
                <v:fill type="solid"/>
              </v:shape>
              <v:shape style="position:absolute;left:8301;top:2812;width:120;height:720" coordorigin="8301,2812" coordsize="120,720" path="m8361,2812l8301,2932,8341,2932,8341,2912,8411,2912,8361,2812xe" filled="true" fillcolor="#ffffff" stroked="false">
                <v:path arrowok="t"/>
                <v:fill type="solid"/>
              </v:shape>
              <v:shape style="position:absolute;left:8301;top:2812;width:120;height:720" coordorigin="8301,2812" coordsize="120,720" path="m8411,2912l8381,2912,8381,2932,8421,2932,8411,2912xe" filled="true" fillcolor="#ffffff" stroked="false">
                <v:path arrowok="t"/>
                <v:fill type="solid"/>
              </v:shape>
              <v:shape style="position:absolute;left:1702;top:306;width:2420;height:518" type="#_x0000_t202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11"/>
                        </w:numPr>
                        <w:tabs>
                          <w:tab w:pos="284" w:val="left" w:leader="none"/>
                        </w:tabs>
                        <w:spacing w:line="246" w:lineRule="exact" w:before="0"/>
                        <w:ind w:left="283" w:right="0" w:hanging="283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рукоятка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механизма;</w:t>
                      </w:r>
                    </w:p>
                    <w:p>
                      <w:pPr>
                        <w:numPr>
                          <w:ilvl w:val="0"/>
                          <w:numId w:val="11"/>
                        </w:numPr>
                        <w:tabs>
                          <w:tab w:pos="284" w:val="left" w:leader="none"/>
                        </w:tabs>
                        <w:spacing w:line="271" w:lineRule="exact" w:before="0"/>
                        <w:ind w:left="283" w:right="0" w:hanging="283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гайка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;</w:t>
                      </w:r>
                    </w:p>
                  </w:txbxContent>
                </v:textbox>
                <w10:wrap type="none"/>
              </v:shape>
              <v:shape style="position:absolute;left:1702;top:858;width:834;height:518" type="#_x0000_t202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12"/>
                        </w:numPr>
                        <w:tabs>
                          <w:tab w:pos="284" w:val="left" w:leader="none"/>
                        </w:tabs>
                        <w:spacing w:line="246" w:lineRule="exact" w:before="0"/>
                        <w:ind w:left="283" w:right="0" w:hanging="283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винт</w:t>
                      </w:r>
                    </w:p>
                    <w:p>
                      <w:pPr>
                        <w:spacing w:line="271" w:lineRule="exact" w:before="0"/>
                        <w:ind w:left="0" w:right="-19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концом;</w:t>
                      </w:r>
                    </w:p>
                  </w:txbxContent>
                </v:textbox>
                <w10:wrap type="none"/>
              </v:shape>
              <v:shape style="position:absolute;left:2856;top:859;width:107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w w:val="100"/>
                          <w:sz w:val="24"/>
                        </w:rPr>
                        <w:t>с</w:t>
                      </w:r>
                    </w:p>
                  </w:txbxContent>
                </v:textbox>
                <w10:wrap type="none"/>
              </v:shape>
              <v:shape style="position:absolute;left:3355;top:859;width:1221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-13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Г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образным</w:t>
                      </w:r>
                    </w:p>
                  </w:txbxContent>
                </v:textbox>
                <w10:wrap type="none"/>
              </v:shape>
              <v:shape style="position:absolute;left:1702;top:1410;width:2037;height:518" type="#_x0000_t202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284" w:val="left" w:leader="none"/>
                        </w:tabs>
                        <w:spacing w:line="246" w:lineRule="exact" w:before="0"/>
                        <w:ind w:left="283" w:right="0" w:hanging="283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каретка с</w:t>
                      </w:r>
                      <w:r>
                        <w:rPr>
                          <w:rFonts w:ascii="Times New Roman" w:hAns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сеткой;</w:t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284" w:val="left" w:leader="none"/>
                        </w:tabs>
                        <w:spacing w:line="271" w:lineRule="exact" w:before="0"/>
                        <w:ind w:left="283" w:right="0" w:hanging="283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оправа с</w:t>
                      </w:r>
                      <w:r>
                        <w:rPr>
                          <w:rFonts w:ascii="Times New Roman" w:hAns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нитью.</w:t>
                      </w:r>
                    </w:p>
                  </w:txbxContent>
                </v:textbox>
                <w10:wrap type="none"/>
              </v:shape>
              <v:shape style="position:absolute;left:6381;top:7671;width:1300;height:574" type="#_x0000_t202" filled="false" stroked="true" strokeweight=".75pt" strokecolor="#000000">
                <v:textbox inset="0,0,0,0">
                  <w:txbxContent>
                    <w:p>
                      <w:pPr>
                        <w:spacing w:before="81"/>
                        <w:ind w:left="330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гайка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7821;top:7671;width:1300;height:574" type="#_x0000_t202" filled="false" stroked="true" strokeweight=".75pt" strokecolor="#000000">
                <v:textbox inset="0,0,0,0">
                  <w:txbxContent>
                    <w:p>
                      <w:pPr>
                        <w:spacing w:before="81"/>
                        <w:ind w:left="380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винт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261;top:7671;width:1593;height:574" type="#_x0000_t202" filled="false" stroked="true" strokeweight=".75pt" strokecolor="#000000">
                <v:textbox inset="0,0,0,0">
                  <w:txbxContent>
                    <w:p>
                      <w:pPr>
                        <w:spacing w:before="81"/>
                        <w:ind w:left="283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рукоятка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5"/>
          <w:szCs w:val="5"/>
        </w:rPr>
      </w:pPr>
    </w:p>
    <w:p>
      <w:pPr>
        <w:pStyle w:val="BodyText"/>
        <w:spacing w:line="240" w:lineRule="auto" w:before="69"/>
        <w:ind w:left="102" w:right="646" w:firstLine="566"/>
        <w:jc w:val="both"/>
      </w:pPr>
      <w:r>
        <w:rPr/>
        <w:t>Углы прицеливания устанавливаются перемещением каретки с сеткой относительно горизонтальной нити. Горизонтальная нить является указателем для шкал. При вращении рукоятки вращается гайка, а винт перемещается вверх или вниз поступательно и своим Г</w:t>
      </w:r>
      <w:r>
        <w:rPr>
          <w:rFonts w:ascii="Times New Roman" w:hAnsi="Times New Roman"/>
        </w:rPr>
        <w:t>-</w:t>
      </w:r>
      <w:r>
        <w:rPr/>
        <w:t>образным концом перемещает каретку с</w:t>
      </w:r>
      <w:r>
        <w:rPr>
          <w:spacing w:val="-12"/>
        </w:rPr>
        <w:t> </w:t>
      </w:r>
      <w:r>
        <w:rPr/>
        <w:t>сеткой.</w:t>
      </w:r>
    </w:p>
    <w:p>
      <w:pPr>
        <w:pStyle w:val="Heading1"/>
        <w:numPr>
          <w:ilvl w:val="1"/>
          <w:numId w:val="10"/>
        </w:numPr>
        <w:tabs>
          <w:tab w:pos="2589" w:val="left" w:leader="none"/>
        </w:tabs>
        <w:spacing w:line="240" w:lineRule="auto" w:before="7" w:after="0"/>
        <w:ind w:left="2589" w:right="0" w:hanging="721"/>
        <w:jc w:val="left"/>
        <w:rPr>
          <w:b w:val="0"/>
          <w:bCs w:val="0"/>
        </w:rPr>
      </w:pPr>
      <w:r>
        <w:rPr/>
        <w:t>Механизм выверки прицела по</w:t>
      </w:r>
      <w:r>
        <w:rPr>
          <w:spacing w:val="-13"/>
        </w:rPr>
        <w:t> </w:t>
      </w:r>
      <w:r>
        <w:rPr/>
        <w:t>высоте</w:t>
      </w:r>
      <w:r>
        <w:rPr>
          <w:b w:val="0"/>
        </w:rPr>
      </w:r>
    </w:p>
    <w:p>
      <w:pPr>
        <w:pStyle w:val="BodyText"/>
        <w:spacing w:line="240" w:lineRule="auto" w:before="270"/>
        <w:ind w:left="102" w:right="650" w:firstLine="566"/>
        <w:jc w:val="both"/>
      </w:pPr>
      <w:r>
        <w:rPr>
          <w:rFonts w:ascii="Times New Roman" w:hAnsi="Times New Roman"/>
          <w:b/>
          <w:w w:val="100"/>
        </w:rPr>
      </w:r>
      <w:r>
        <w:rPr>
          <w:rFonts w:ascii="Times New Roman" w:hAnsi="Times New Roman"/>
          <w:b/>
          <w:u w:val="thick" w:color="000000"/>
        </w:rPr>
        <w:t>Механизм выверки прицела по высоте </w:t>
      </w:r>
      <w:r>
        <w:rPr>
          <w:rFonts w:ascii="Times New Roman" w:hAnsi="Times New Roman"/>
          <w:b/>
        </w:rPr>
      </w:r>
      <w:r>
        <w:rPr/>
        <w:t>предназначен для согласования нулевой линии прицеливания с осью канала ствола по высоте, расположен в верхней части корпуса и в свой состав</w:t>
      </w:r>
      <w:r>
        <w:rPr>
          <w:spacing w:val="-5"/>
        </w:rPr>
        <w:t> </w:t>
      </w:r>
      <w:r>
        <w:rPr/>
        <w:t>включает:</w:t>
      </w:r>
    </w:p>
    <w:p>
      <w:pPr>
        <w:spacing w:after="0" w:line="240" w:lineRule="auto"/>
        <w:jc w:val="both"/>
        <w:sectPr>
          <w:pgSz w:w="11910" w:h="16840"/>
          <w:pgMar w:header="0" w:footer="615" w:top="800" w:bottom="800" w:left="1600" w:right="200"/>
        </w:sectPr>
      </w:pPr>
    </w:p>
    <w:p>
      <w:pPr>
        <w:spacing w:line="240" w:lineRule="auto"/>
        <w:ind w:left="111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477pt;height:258.6pt;mso-position-horizontal-relative:char;mso-position-vertical-relative:line" coordorigin="0,0" coordsize="9540,5172">
            <v:shape style="position:absolute;left:0;top:1683;width:4320;height:3489" type="#_x0000_t75" stroked="false">
              <v:imagedata r:id="rId93" o:title=""/>
            </v:shape>
            <v:group style="position:absolute;left:1489;top:2669;width:1269;height:962" coordorigin="1489,2669" coordsize="1269,962">
              <v:shape style="position:absolute;left:1489;top:2669;width:1269;height:962" coordorigin="1489,2669" coordsize="1269,962" path="m2123,2669l2037,2673,1955,2686,1876,2707,1803,2735,1736,2769,1675,2810,1621,2856,1576,2907,1539,2963,1512,3022,1495,3085,1489,3150,1495,3215,1512,3278,1539,3337,1576,3393,1621,3444,1675,3490,1736,3531,1803,3565,1876,3593,1955,3614,2037,3627,2123,3631,2210,3627,2292,3614,2370,3593,2444,3565,2511,3531,2572,3490,2626,3444,2671,3393,2708,3337,2735,3278,2752,3215,2758,3150,2752,3085,2735,3022,2708,2963,2671,2907,2626,2856,2572,2810,2511,2769,2444,2735,2370,2707,2292,2686,2210,2673,2123,2669xe" filled="false" stroked="true" strokeweight="2pt" strokecolor="#ffffff">
                <v:path arrowok="t"/>
              </v:shape>
              <v:shape style="position:absolute;left:4500;top:180;width:5040;height:4992" type="#_x0000_t75" stroked="false">
                <v:imagedata r:id="rId90" o:title=""/>
              </v:shape>
            </v:group>
            <v:group style="position:absolute;left:6699;top:20;width:1140;height:2272" coordorigin="6699,20" coordsize="1140,2272">
              <v:shape style="position:absolute;left:6699;top:20;width:1140;height:2272" coordorigin="6699,20" coordsize="1140,2272" path="m7269,20l7172,36,7080,84,6995,160,6955,208,6918,261,6883,321,6850,386,6820,456,6793,530,6769,609,6748,692,6731,779,6717,869,6707,962,6701,1058,6699,1156,6701,1254,6707,1350,6717,1443,6731,1533,6748,1620,6769,1703,6793,1782,6820,1856,6850,1926,6883,1991,6918,2051,6955,2104,6995,2152,7080,2228,7172,2276,7269,2292,7318,2288,7413,2255,7502,2193,7583,2104,7620,2051,7655,1991,7688,1926,7718,1856,7745,1782,7769,1703,7790,1620,7807,1533,7821,1443,7831,1350,7837,1254,7839,1156,7837,1058,7831,962,7821,869,7807,779,7790,692,7769,609,7745,530,7718,456,7688,386,7655,321,7620,261,7583,208,7543,160,7458,84,7366,36,7269,20xe" filled="false" stroked="true" strokeweight="2pt" strokecolor="#000000">
                <v:path arrowok="t"/>
              </v:shape>
            </v:group>
            <v:group style="position:absolute;left:2716;top:1003;width:4020;height:2068" coordorigin="2716,1003" coordsize="4020,2068">
              <v:shape style="position:absolute;left:2716;top:1003;width:4020;height:2068" coordorigin="2716,1003" coordsize="4020,2068" path="m2796,2963l2716,3071,2850,3070,2837,3043,2814,3043,2796,3008,2814,2999,2796,2963xe" filled="true" fillcolor="#333333" stroked="false">
                <v:path arrowok="t"/>
                <v:fill type="solid"/>
              </v:shape>
              <v:shape style="position:absolute;left:2716;top:1003;width:4020;height:2068" coordorigin="2716,1003" coordsize="4020,2068" path="m2814,2999l2796,3008,2814,3043,2832,3034,2814,2999xe" filled="true" fillcolor="#333333" stroked="false">
                <v:path arrowok="t"/>
                <v:fill type="solid"/>
              </v:shape>
              <v:shape style="position:absolute;left:2716;top:1003;width:4020;height:2068" coordorigin="2716,1003" coordsize="4020,2068" path="m2832,3034l2814,3043,2837,3043,2832,3034xe" filled="true" fillcolor="#333333" stroked="false">
                <v:path arrowok="t"/>
                <v:fill type="solid"/>
              </v:shape>
              <v:shape style="position:absolute;left:2716;top:1003;width:4020;height:2068" coordorigin="2716,1003" coordsize="4020,2068" path="m6717,1003l2814,2999,2832,3034,6735,1039,6717,1003xe" filled="true" fillcolor="#333333" stroked="false">
                <v:path arrowok="t"/>
                <v:fill type="solid"/>
              </v:shape>
              <v:shape style="position:absolute;left:0;top:0;width:9540;height:5172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 w:hint="default"/>
                          <w:sz w:val="21"/>
                          <w:szCs w:val="21"/>
                        </w:rPr>
                      </w:pPr>
                    </w:p>
                    <w:p>
                      <w:pPr>
                        <w:numPr>
                          <w:ilvl w:val="0"/>
                          <w:numId w:val="14"/>
                        </w:numPr>
                        <w:tabs>
                          <w:tab w:pos="285" w:val="left" w:leader="none"/>
                        </w:tabs>
                        <w:spacing w:before="0"/>
                        <w:ind w:left="284" w:right="0" w:hanging="283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корпус;</w:t>
                      </w:r>
                    </w:p>
                    <w:p>
                      <w:pPr>
                        <w:numPr>
                          <w:ilvl w:val="0"/>
                          <w:numId w:val="14"/>
                        </w:numPr>
                        <w:tabs>
                          <w:tab w:pos="285" w:val="left" w:leader="none"/>
                        </w:tabs>
                        <w:spacing w:before="0"/>
                        <w:ind w:left="284" w:right="0" w:hanging="283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крышка с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винтом;</w:t>
                      </w:r>
                    </w:p>
                    <w:p>
                      <w:pPr>
                        <w:numPr>
                          <w:ilvl w:val="0"/>
                          <w:numId w:val="14"/>
                        </w:numPr>
                        <w:tabs>
                          <w:tab w:pos="285" w:val="left" w:leader="none"/>
                        </w:tabs>
                        <w:spacing w:before="0"/>
                        <w:ind w:left="284" w:right="0" w:hanging="283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гайка;</w:t>
                      </w:r>
                    </w:p>
                    <w:p>
                      <w:pPr>
                        <w:numPr>
                          <w:ilvl w:val="0"/>
                          <w:numId w:val="14"/>
                        </w:numPr>
                        <w:tabs>
                          <w:tab w:pos="285" w:val="left" w:leader="none"/>
                        </w:tabs>
                        <w:spacing w:before="0"/>
                        <w:ind w:left="284" w:right="0" w:hanging="283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винт с Г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образным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концом.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21"/>
          <w:szCs w:val="21"/>
        </w:rPr>
      </w:pPr>
    </w:p>
    <w:p>
      <w:pPr>
        <w:pStyle w:val="BodyText"/>
        <w:spacing w:line="240" w:lineRule="auto" w:before="69"/>
        <w:ind w:right="344"/>
        <w:jc w:val="left"/>
      </w:pPr>
      <w:r>
        <w:rPr/>
        <w:t>При вращении гайки перемещается вверх или вниз винт и своим Г</w:t>
      </w:r>
      <w:r>
        <w:rPr>
          <w:rFonts w:ascii="Times New Roman" w:hAnsi="Times New Roman"/>
        </w:rPr>
        <w:t>-</w:t>
      </w:r>
      <w:r>
        <w:rPr/>
        <w:t>образным концом перемещает оправу с нитью. Механизм выверки по высоте закрыт</w:t>
      </w:r>
      <w:r>
        <w:rPr>
          <w:spacing w:val="-12"/>
        </w:rPr>
        <w:t> </w:t>
      </w:r>
      <w:r>
        <w:rPr/>
        <w:t>крышкой.</w:t>
      </w:r>
    </w:p>
    <w:p>
      <w:pPr>
        <w:spacing w:line="240" w:lineRule="auto" w:before="7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Heading1"/>
        <w:numPr>
          <w:ilvl w:val="1"/>
          <w:numId w:val="10"/>
        </w:numPr>
        <w:tabs>
          <w:tab w:pos="2770" w:val="left" w:leader="none"/>
        </w:tabs>
        <w:spacing w:line="240" w:lineRule="auto" w:before="0" w:after="0"/>
        <w:ind w:left="2769" w:right="0" w:hanging="720"/>
        <w:jc w:val="left"/>
        <w:rPr>
          <w:b w:val="0"/>
          <w:bCs w:val="0"/>
        </w:rPr>
      </w:pPr>
      <w:r>
        <w:rPr/>
        <w:t>Механизм выверки по</w:t>
      </w:r>
      <w:r>
        <w:rPr>
          <w:spacing w:val="-11"/>
        </w:rPr>
        <w:t> </w:t>
      </w:r>
      <w:r>
        <w:rPr/>
        <w:t>направлению</w:t>
      </w:r>
      <w:r>
        <w:rPr>
          <w:b w:val="0"/>
        </w:rPr>
      </w:r>
    </w:p>
    <w:p>
      <w:pPr>
        <w:spacing w:before="270"/>
        <w:ind w:left="112" w:right="338" w:firstLine="54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45.049999pt;margin-top:43.043129pt;width:477pt;height:249.6pt;mso-position-horizontal-relative:page;mso-position-vertical-relative:paragraph;z-index:-65752" coordorigin="901,861" coordsize="9540,4992">
            <v:shape style="position:absolute;left:901;top:2793;width:4500;height:3049" type="#_x0000_t75" stroked="false">
              <v:imagedata r:id="rId94" o:title=""/>
            </v:shape>
            <v:shape style="position:absolute;left:5401;top:861;width:5040;height:4992" type="#_x0000_t75" stroked="false">
              <v:imagedata r:id="rId90" o:title=""/>
            </v:shape>
            <v:group style="position:absolute;left:5531;top:2811;width:1969;height:1962" coordorigin="5531,2811" coordsize="1969,1962">
              <v:shape style="position:absolute;left:5531;top:2811;width:1969;height:1962" coordorigin="5531,2811" coordsize="1969,1962" path="m6515,2811l6438,2814,6363,2823,6290,2837,6218,2856,6149,2881,6083,2911,6019,2945,5958,2983,5900,3026,5845,3073,5794,3124,5747,3178,5704,3236,5665,3297,5631,3360,5601,3427,5577,3496,5557,3567,5543,3640,5534,3715,5531,3792,5534,3869,5543,3944,5557,4017,5577,4088,5601,4157,5631,4223,5665,4287,5704,4348,5747,4405,5794,4460,5845,4510,5900,4557,5958,4600,6019,4639,6083,4673,6149,4703,6218,4727,6290,4747,6363,4761,6438,4770,6515,4773,6592,4770,6668,4761,6741,4747,6813,4727,6882,4703,6948,4673,7012,4639,7073,4600,7131,4557,7186,4510,7237,4460,7284,4405,7327,4348,7366,4287,7400,4223,7430,4157,7454,4088,7474,4017,7488,3944,7497,3869,7500,3792,7497,3715,7488,3640,7474,3567,7454,3496,7430,3427,7400,3360,7366,3297,7327,3236,7284,3178,7237,3124,7186,3073,7131,3026,7073,2983,7012,2945,6948,2911,6882,2881,6813,2856,6741,2837,6668,2823,6592,2814,6515,2811xe" filled="false" stroked="true" strokeweight="2pt" strokecolor="#000000">
                <v:path arrowok="t"/>
              </v:shape>
            </v:group>
            <v:group style="position:absolute;left:1929;top:2871;width:1571;height:1991" coordorigin="1929,2871" coordsize="1571,1991">
              <v:shape style="position:absolute;left:1929;top:2871;width:1571;height:1991" coordorigin="1929,2871" coordsize="1571,1991" path="m2714,2871l2647,2875,2580,2885,2516,2903,2454,2927,2394,2957,2337,2993,2282,3035,2230,3082,2182,3135,2137,3191,2096,3253,2059,3318,2026,3387,1997,3460,1973,3536,1954,3615,1940,3697,1932,3780,1929,3866,1932,3952,1940,4036,1954,4118,1973,4197,1997,4273,2026,4345,2059,4415,2096,4480,2137,4541,2182,4598,2230,4650,2282,4697,2337,4739,2394,4776,2454,4806,2516,4830,2580,4847,2647,4858,2714,4862,2782,4858,2848,4847,2913,4830,2975,4806,3035,4776,3092,4739,3147,4697,3199,4650,3247,4598,3292,4541,3333,4480,3370,4415,3403,4345,3432,4273,3456,4197,3475,4118,3489,4036,3497,3952,3500,3866,3497,3780,3489,3697,3475,3615,3456,3536,3432,3460,3403,3387,3370,3318,3333,3253,3292,3191,3247,3135,3199,3082,3147,3035,3092,2993,3035,2957,2975,2927,2913,2903,2848,2885,2782,2875,2714,2871xe" filled="false" stroked="true" strokeweight="2.0pt" strokecolor="#ffffff">
                <v:path arrowok="t"/>
              </v:shape>
            </v:group>
            <v:group style="position:absolute;left:3500;top:3853;width:2033;height:230" coordorigin="3500,3853" coordsize="2033,230">
              <v:shape style="position:absolute;left:3500;top:3853;width:2033;height:230" coordorigin="3500,3853" coordsize="2033,230" path="m3615,3963l3500,4032,3624,4082,3621,4044,3601,4044,3598,4004,3618,4003,3615,3963xe" filled="true" fillcolor="#333333" stroked="false">
                <v:path arrowok="t"/>
                <v:fill type="solid"/>
              </v:shape>
              <v:shape style="position:absolute;left:3500;top:3853;width:2033;height:230" coordorigin="3500,3853" coordsize="2033,230" path="m3618,4003l3598,4004,3601,4044,3621,4042,3618,4003xe" filled="true" fillcolor="#333333" stroked="false">
                <v:path arrowok="t"/>
                <v:fill type="solid"/>
              </v:shape>
              <v:shape style="position:absolute;left:3500;top:3853;width:2033;height:230" coordorigin="3500,3853" coordsize="2033,230" path="m3621,4042l3601,4044,3621,4044,3621,4042xe" filled="true" fillcolor="#333333" stroked="false">
                <v:path arrowok="t"/>
                <v:fill type="solid"/>
              </v:shape>
              <v:shape style="position:absolute;left:3500;top:3853;width:2033;height:230" coordorigin="3500,3853" coordsize="2033,230" path="m5529,3853l3618,4003,3621,4042,5533,3893,5529,3853xe" filled="true" fillcolor="#333333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/>
          <w:b/>
          <w:w w:val="100"/>
          <w:sz w:val="24"/>
        </w:rPr>
      </w:r>
      <w:r>
        <w:rPr>
          <w:rFonts w:ascii="Times New Roman" w:hAnsi="Times New Roman"/>
          <w:b/>
          <w:sz w:val="24"/>
          <w:u w:val="thick" w:color="000000"/>
        </w:rPr>
        <w:t>Механизм выверки прицела по направлению 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  <w:t>предназначен для согласования нулевой линии прицеливания с осью канала ствола по направлению, размещен с левой стороны и в свой состав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включает: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0" w:after="0"/>
        <w:ind w:left="395" w:right="0" w:hanging="283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гнездо;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0" w:after="0"/>
        <w:ind w:left="395" w:right="0" w:hanging="283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червяк;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0" w:after="0"/>
        <w:ind w:left="395" w:right="0" w:hanging="283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червячное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колесо;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0" w:after="0"/>
        <w:ind w:left="395" w:right="0" w:hanging="283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винт с Г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образным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концом;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0" w:after="0"/>
        <w:ind w:left="395" w:right="0" w:hanging="283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салазки.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pStyle w:val="BodyText"/>
        <w:spacing w:line="240" w:lineRule="auto"/>
        <w:ind w:right="337" w:firstLine="540"/>
        <w:jc w:val="both"/>
      </w:pPr>
      <w:r>
        <w:rPr/>
        <w:t>При вращении гнезда вращается червяк, который поворачивает червячное колесо, внутри которого при этом будет перемещаться поступательно винт и своим Г</w:t>
      </w:r>
      <w:r>
        <w:rPr>
          <w:rFonts w:ascii="Times New Roman" w:hAnsi="Times New Roman"/>
        </w:rPr>
        <w:t>-</w:t>
      </w:r>
      <w:r>
        <w:rPr/>
        <w:t>образным концом перемещать салазки, в направляющих которых помещена каретка с</w:t>
      </w:r>
      <w:r>
        <w:rPr>
          <w:spacing w:val="-20"/>
        </w:rPr>
        <w:t> </w:t>
      </w:r>
      <w:r>
        <w:rPr/>
        <w:t>сеткой.</w:t>
      </w:r>
    </w:p>
    <w:p>
      <w:pPr>
        <w:pStyle w:val="Heading1"/>
        <w:numPr>
          <w:ilvl w:val="1"/>
          <w:numId w:val="10"/>
        </w:numPr>
        <w:tabs>
          <w:tab w:pos="4870" w:val="left" w:leader="none"/>
        </w:tabs>
        <w:spacing w:line="240" w:lineRule="auto" w:before="7" w:after="0"/>
        <w:ind w:left="4869" w:right="0" w:hanging="720"/>
        <w:jc w:val="left"/>
        <w:rPr>
          <w:b w:val="0"/>
          <w:bCs w:val="0"/>
        </w:rPr>
      </w:pPr>
      <w:r>
        <w:rPr/>
        <w:t>Окуляр</w:t>
      </w:r>
      <w:r>
        <w:rPr>
          <w:b w:val="0"/>
        </w:rPr>
      </w:r>
    </w:p>
    <w:p>
      <w:pPr>
        <w:spacing w:before="270"/>
        <w:ind w:left="678" w:right="344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b/>
          <w:w w:val="99"/>
          <w:sz w:val="24"/>
        </w:rPr>
      </w:r>
      <w:r>
        <w:rPr>
          <w:rFonts w:ascii="Times New Roman" w:hAnsi="Times New Roman"/>
          <w:b/>
          <w:sz w:val="24"/>
          <w:u w:val="thick" w:color="000000"/>
        </w:rPr>
        <w:t>Окуляр 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  <w:t>в свой состав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включает: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0" w:after="0"/>
        <w:ind w:left="395" w:right="0" w:hanging="283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 w:cs="Times New Roman" w:eastAsia="Times New Roman" w:hint="default"/>
          <w:sz w:val="24"/>
          <w:szCs w:val="24"/>
        </w:rPr>
        <w:t>крышка окуляра – винтами соединена с</w:t>
      </w:r>
      <w:r>
        <w:rPr>
          <w:rFonts w:ascii="Times New Roman" w:hAnsi="Times New Roman" w:cs="Times New Roman" w:eastAsia="Times New Roman" w:hint="default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корпусом;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0" w:after="0"/>
        <w:ind w:left="395" w:right="0" w:hanging="283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оправа с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линзами;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 w:hint="default"/>
          <w:sz w:val="24"/>
          <w:szCs w:val="24"/>
        </w:rPr>
        <w:sectPr>
          <w:pgSz w:w="11910" w:h="16840"/>
          <w:pgMar w:header="0" w:footer="615" w:top="840" w:bottom="800" w:left="740" w:right="1360"/>
        </w:sectPr>
      </w:pPr>
    </w:p>
    <w:p>
      <w:pPr>
        <w:pStyle w:val="ListParagraph"/>
        <w:numPr>
          <w:ilvl w:val="0"/>
          <w:numId w:val="2"/>
        </w:numPr>
        <w:tabs>
          <w:tab w:pos="446" w:val="left" w:leader="none"/>
        </w:tabs>
        <w:spacing w:line="240" w:lineRule="auto" w:before="45" w:after="0"/>
        <w:ind w:left="162" w:right="745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обогреватель, служит для обогрева линз окуляра при низких температурах, включается тумблером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ОБОГРЕВ;</w:t>
      </w:r>
    </w:p>
    <w:p>
      <w:pPr>
        <w:pStyle w:val="ListParagraph"/>
        <w:numPr>
          <w:ilvl w:val="0"/>
          <w:numId w:val="2"/>
        </w:numPr>
        <w:tabs>
          <w:tab w:pos="446" w:val="left" w:leader="none"/>
        </w:tabs>
        <w:spacing w:line="240" w:lineRule="auto" w:before="0" w:after="0"/>
        <w:ind w:left="162" w:right="751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ламподержатель, предназначенный для подсветки сетки и нити, включается тумблером ПОДСВЕТКА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СЕТКИ;</w:t>
      </w:r>
    </w:p>
    <w:p>
      <w:pPr>
        <w:pStyle w:val="ListParagraph"/>
        <w:numPr>
          <w:ilvl w:val="0"/>
          <w:numId w:val="2"/>
        </w:numPr>
        <w:tabs>
          <w:tab w:pos="446" w:val="left" w:leader="none"/>
        </w:tabs>
        <w:spacing w:line="240" w:lineRule="auto" w:before="0" w:after="0"/>
        <w:ind w:left="162" w:right="751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резиновый наглазник служит для удобства и предохранения наводчика от удара при работе, закреплен на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окуляре</w:t>
      </w:r>
      <w:r>
        <w:rPr>
          <w:rFonts w:ascii="Times New Roman" w:hAnsi="Times New Roman"/>
          <w:sz w:val="24"/>
        </w:rPr>
        <w:t>;</w:t>
      </w:r>
    </w:p>
    <w:p>
      <w:pPr>
        <w:pStyle w:val="ListParagraph"/>
        <w:numPr>
          <w:ilvl w:val="0"/>
          <w:numId w:val="2"/>
        </w:numPr>
        <w:tabs>
          <w:tab w:pos="446" w:val="left" w:leader="none"/>
        </w:tabs>
        <w:spacing w:line="240" w:lineRule="auto" w:before="0" w:after="11"/>
        <w:ind w:left="162" w:right="752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налобник служит для удобства и предохранения наводчика от удара при работе, закреплен над окуляром в кронштейне, регулируется по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глубине</w:t>
      </w:r>
      <w:r>
        <w:rPr>
          <w:rFonts w:ascii="Times New Roman" w:hAnsi="Times New Roman"/>
          <w:sz w:val="24"/>
        </w:rPr>
        <w:t>.</w:t>
      </w:r>
    </w:p>
    <w:p>
      <w:pPr>
        <w:spacing w:line="240" w:lineRule="auto"/>
        <w:ind w:left="161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499.95pt;height:238.8pt;mso-position-horizontal-relative:char;mso-position-vertical-relative:line" coordorigin="0,0" coordsize="9999,4776">
            <v:shape style="position:absolute;left:0;top:141;width:4680;height:4635" type="#_x0000_t75" stroked="false">
              <v:imagedata r:id="rId90" o:title=""/>
            </v:shape>
            <v:shape style="position:absolute;left:4680;top:0;width:4680;height:4680" type="#_x0000_t75" stroked="false">
              <v:imagedata r:id="rId95" o:title=""/>
            </v:shape>
            <v:group style="position:absolute;left:4699;top:276;width:2249;height:429" coordorigin="4699,276" coordsize="2249,429">
              <v:shape style="position:absolute;left:4699;top:276;width:2249;height:429" coordorigin="4699,276" coordsize="2249,429" path="m4699,705l6948,705,6948,276,4699,276,4699,705xe" filled="false" stroked="true" strokeweight="2pt" strokecolor="#ffffff">
                <v:path arrowok="t"/>
              </v:shape>
            </v:group>
            <v:group style="position:absolute;left:5292;top:695;width:957;height:349" coordorigin="5292,695" coordsize="957,349">
              <v:shape style="position:absolute;left:5292;top:695;width:957;height:349" coordorigin="5292,695" coordsize="957,349" path="m6128,1006l6115,1044,6248,1024,6236,1012,6147,1012,6128,1006xe" filled="true" fillcolor="#ffffff" stroked="false">
                <v:path arrowok="t"/>
                <v:fill type="solid"/>
              </v:shape>
              <v:shape style="position:absolute;left:5292;top:695;width:957;height:349" coordorigin="5292,695" coordsize="957,349" path="m6140,968l6128,1006,6147,1012,6159,974,6140,968xe" filled="true" fillcolor="#ffffff" stroked="false">
                <v:path arrowok="t"/>
                <v:fill type="solid"/>
              </v:shape>
              <v:shape style="position:absolute;left:5292;top:695;width:957;height:349" coordorigin="5292,695" coordsize="957,349" path="m6153,930l6140,968,6159,974,6147,1012,6236,1012,6153,930xe" filled="true" fillcolor="#ffffff" stroked="false">
                <v:path arrowok="t"/>
                <v:fill type="solid"/>
              </v:shape>
              <v:shape style="position:absolute;left:5292;top:695;width:957;height:349" coordorigin="5292,695" coordsize="957,349" path="m5304,695l5292,733,6128,1006,6140,968,5304,695xe" filled="true" fillcolor="#ffffff" stroked="false">
                <v:path arrowok="t"/>
                <v:fill type="solid"/>
              </v:shape>
            </v:group>
            <v:group style="position:absolute;left:3960;top:1356;width:2249;height:498" coordorigin="3960,1356" coordsize="2249,498">
              <v:shape style="position:absolute;left:3960;top:1356;width:2249;height:498" coordorigin="3960,1356" coordsize="2249,498" path="m3960,1854l6209,1854,6209,1356,3960,1356,3960,1854xe" filled="true" fillcolor="#ffffff" stroked="false">
                <v:path arrowok="t"/>
                <v:fill type="solid"/>
              </v:shape>
            </v:group>
            <v:group style="position:absolute;left:3240;top:1656;width:720;height:120" coordorigin="3240,1656" coordsize="720,120">
              <v:shape style="position:absolute;left:3240;top:1656;width:720;height:120" coordorigin="3240,1656" coordsize="720,120" path="m3360,1656l3240,1716,3360,1776,3360,1736,3340,1736,3340,1696,3360,1696,3360,1656xe" filled="true" fillcolor="#000000" stroked="false">
                <v:path arrowok="t"/>
                <v:fill type="solid"/>
              </v:shape>
              <v:shape style="position:absolute;left:3240;top:1656;width:720;height:120" coordorigin="3240,1656" coordsize="720,120" path="m3360,1696l3340,1696,3340,1736,3360,1736,3360,1696xe" filled="true" fillcolor="#000000" stroked="false">
                <v:path arrowok="t"/>
                <v:fill type="solid"/>
              </v:shape>
              <v:shape style="position:absolute;left:3240;top:1656;width:720;height:120" coordorigin="3240,1656" coordsize="720,120" path="m3960,1696l3360,1696,3360,1736,3960,1736,3960,1696xe" filled="true" fillcolor="#000000" stroked="false">
                <v:path arrowok="t"/>
                <v:fill type="solid"/>
              </v:shape>
            </v:group>
            <v:group style="position:absolute;left:6201;top:1625;width:538;height:234" coordorigin="6201,1625" coordsize="538,234">
              <v:shape style="position:absolute;left:6201;top:1625;width:538;height:234" coordorigin="6201,1625" coordsize="538,234" path="m6620,1821l6606,1859,6739,1845,6724,1828,6638,1828,6620,1821xe" filled="true" fillcolor="#959595" stroked="false">
                <v:path arrowok="t"/>
                <v:fill type="solid"/>
              </v:shape>
              <v:shape style="position:absolute;left:6201;top:1625;width:538;height:234" coordorigin="6201,1625" coordsize="538,234" path="m6634,1784l6620,1821,6638,1828,6653,1791,6634,1784xe" filled="true" fillcolor="#959595" stroked="false">
                <v:path arrowok="t"/>
                <v:fill type="solid"/>
              </v:shape>
              <v:shape style="position:absolute;left:6201;top:1625;width:538;height:234" coordorigin="6201,1625" coordsize="538,234" path="m6648,1746l6634,1784,6653,1791,6638,1828,6724,1828,6648,1746xe" filled="true" fillcolor="#959595" stroked="false">
                <v:path arrowok="t"/>
                <v:fill type="solid"/>
              </v:shape>
              <v:shape style="position:absolute;left:6201;top:1625;width:538;height:234" coordorigin="6201,1625" coordsize="538,234" path="m6215,1625l6201,1663,6620,1821,6634,1784,6215,1625xe" filled="true" fillcolor="#959595" stroked="false">
                <v:path arrowok="t"/>
                <v:fill type="solid"/>
              </v:shape>
            </v:group>
            <v:group style="position:absolute;left:7740;top:4236;width:2249;height:498" coordorigin="7740,4236" coordsize="2249,498">
              <v:shape style="position:absolute;left:7740;top:4236;width:2249;height:498" coordorigin="7740,4236" coordsize="2249,498" path="m7740,4734l9989,4734,9989,4236,7740,4236,7740,4734xe" filled="true" fillcolor="#ffffff" stroked="false">
                <v:path arrowok="t"/>
                <v:fill type="solid"/>
              </v:shape>
            </v:group>
            <v:group style="position:absolute;left:8464;top:3325;width:175;height:913" coordorigin="8464,3325" coordsize="175,913">
              <v:shape style="position:absolute;left:8464;top:3325;width:175;height:913" coordorigin="8464,3325" coordsize="175,913" path="m8543,3442l8504,3447,8599,4237,8639,4233,8543,3442xe" filled="true" fillcolor="#000000" stroked="false">
                <v:path arrowok="t"/>
                <v:fill type="solid"/>
              </v:shape>
              <v:shape style="position:absolute;left:8464;top:3325;width:175;height:913" coordorigin="8464,3325" coordsize="175,913" path="m8509,3325l8464,3451,8504,3447,8501,3427,8541,3422,8573,3422,8509,3325xe" filled="true" fillcolor="#000000" stroked="false">
                <v:path arrowok="t"/>
                <v:fill type="solid"/>
              </v:shape>
              <v:shape style="position:absolute;left:8464;top:3325;width:175;height:913" coordorigin="8464,3325" coordsize="175,913" path="m8541,3422l8501,3427,8504,3447,8543,3442,8541,3422xe" filled="true" fillcolor="#000000" stroked="false">
                <v:path arrowok="t"/>
                <v:fill type="solid"/>
              </v:shape>
              <v:shape style="position:absolute;left:8464;top:3325;width:175;height:913" coordorigin="8464,3325" coordsize="175,913" path="m8573,3422l8541,3422,8543,3442,8583,3437,8573,3422xe" filled="true" fillcolor="#000000" stroked="false">
                <v:path arrowok="t"/>
                <v:fill type="solid"/>
              </v:shape>
              <v:shape style="position:absolute;left:4914;top:397;width:1817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-7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24"/>
                        </w:rPr>
                        <w:t>ламподержатель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7413;top:383;width:1051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-17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z w:val="24"/>
                        </w:rPr>
                        <w:t>налобник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7308;top:2003;width:1136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-18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z w:val="24"/>
                        </w:rPr>
                        <w:t>наглазник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3960;top:1356;width:2249;height:498" type="#_x0000_t202" filled="true" fillcolor="#ffffff" stroked="true" strokeweight="1pt" strokecolor="#000000">
                <v:textbox inset="0,0,0,0">
                  <w:txbxContent>
                    <w:p>
                      <w:pPr>
                        <w:spacing w:before="75"/>
                        <w:ind w:left="176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крышка</w:t>
                      </w:r>
                      <w:r>
                        <w:rPr>
                          <w:rFonts w:ascii="Times New Roman" w:hAnsi="Times New Roman"/>
                          <w:b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окуляра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7740;top:4236;width:2249;height:498" type="#_x0000_t202" filled="false" stroked="true" strokeweight="1pt" strokecolor="#000000">
                <v:textbox inset="0,0,0,0">
                  <w:txbxContent>
                    <w:p>
                      <w:pPr>
                        <w:spacing w:before="76"/>
                        <w:ind w:left="158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оправа с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линзами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 w:hint="default"/>
          <w:sz w:val="30"/>
          <w:szCs w:val="30"/>
        </w:rPr>
      </w:pPr>
    </w:p>
    <w:p>
      <w:pPr>
        <w:pStyle w:val="Heading1"/>
        <w:numPr>
          <w:ilvl w:val="1"/>
          <w:numId w:val="10"/>
        </w:numPr>
        <w:tabs>
          <w:tab w:pos="4272" w:val="left" w:leader="none"/>
        </w:tabs>
        <w:spacing w:line="240" w:lineRule="auto" w:before="0" w:after="0"/>
        <w:ind w:left="4271" w:right="0" w:hanging="559"/>
        <w:jc w:val="left"/>
        <w:rPr>
          <w:b w:val="0"/>
          <w:bCs w:val="0"/>
        </w:rPr>
      </w:pPr>
      <w:r>
        <w:rPr/>
        <w:t>Кронштейн</w:t>
      </w:r>
      <w:r>
        <w:rPr>
          <w:b w:val="0"/>
        </w:rPr>
      </w:r>
    </w:p>
    <w:p>
      <w:pPr>
        <w:pStyle w:val="BodyText"/>
        <w:spacing w:line="240" w:lineRule="auto" w:before="268"/>
        <w:ind w:left="162" w:right="733" w:firstLine="539"/>
        <w:jc w:val="left"/>
      </w:pPr>
      <w:r>
        <w:rPr>
          <w:rFonts w:ascii="Times New Roman" w:hAnsi="Times New Roman"/>
          <w:b/>
          <w:w w:val="99"/>
        </w:rPr>
      </w:r>
      <w:r>
        <w:rPr>
          <w:rFonts w:ascii="Times New Roman" w:hAnsi="Times New Roman"/>
          <w:b/>
          <w:u w:val="thick" w:color="000000"/>
        </w:rPr>
        <w:t>Кронштейн </w:t>
      </w:r>
      <w:r>
        <w:rPr>
          <w:rFonts w:ascii="Times New Roman" w:hAnsi="Times New Roman"/>
          <w:b/>
        </w:rPr>
      </w:r>
      <w:r>
        <w:rPr/>
        <w:t>крепится к корпусу узла согласования и является посадочным местом для прицела ОП5</w:t>
      </w:r>
      <w:r>
        <w:rPr>
          <w:rFonts w:ascii="Times New Roman" w:hAnsi="Times New Roman"/>
        </w:rPr>
        <w:t>-</w:t>
      </w:r>
      <w:r>
        <w:rPr/>
        <w:t>38, на нем закреплены следующие</w:t>
      </w:r>
      <w:r>
        <w:rPr>
          <w:spacing w:val="-15"/>
        </w:rPr>
        <w:t> </w:t>
      </w:r>
      <w:r>
        <w:rPr/>
        <w:t>элементы:</w:t>
      </w:r>
    </w:p>
    <w:p>
      <w:pPr>
        <w:pStyle w:val="ListParagraph"/>
        <w:numPr>
          <w:ilvl w:val="0"/>
          <w:numId w:val="2"/>
        </w:numPr>
        <w:tabs>
          <w:tab w:pos="446" w:val="left" w:leader="none"/>
        </w:tabs>
        <w:spacing w:line="240" w:lineRule="auto" w:before="0" w:after="0"/>
        <w:ind w:left="445" w:right="0" w:hanging="283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вилка Ш8, через кабель соединяется с вилкой Ш9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панорамы;</w:t>
      </w:r>
    </w:p>
    <w:p>
      <w:pPr>
        <w:pStyle w:val="ListParagraph"/>
        <w:numPr>
          <w:ilvl w:val="0"/>
          <w:numId w:val="2"/>
        </w:numPr>
        <w:tabs>
          <w:tab w:pos="446" w:val="left" w:leader="none"/>
        </w:tabs>
        <w:spacing w:line="240" w:lineRule="auto" w:before="0" w:after="0"/>
        <w:ind w:left="445" w:right="0" w:hanging="283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розетка Ш7, соединенная с вилкой Ш7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ОП5</w:t>
      </w:r>
      <w:r>
        <w:rPr>
          <w:rFonts w:ascii="Times New Roman" w:hAnsi="Times New Roman"/>
          <w:sz w:val="24"/>
        </w:rPr>
        <w:t>-38;</w:t>
      </w:r>
    </w:p>
    <w:p>
      <w:pPr>
        <w:pStyle w:val="ListParagraph"/>
        <w:numPr>
          <w:ilvl w:val="0"/>
          <w:numId w:val="2"/>
        </w:numPr>
        <w:tabs>
          <w:tab w:pos="446" w:val="left" w:leader="none"/>
        </w:tabs>
        <w:spacing w:line="240" w:lineRule="auto" w:before="0" w:after="0"/>
        <w:ind w:left="445" w:right="0" w:hanging="283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82.550003pt;margin-top:2.403138pt;width:472.15pt;height:225pt;mso-position-horizontal-relative:page;mso-position-vertical-relative:paragraph;z-index:-65584" coordorigin="1651,48" coordsize="9443,4500">
            <v:shape style="position:absolute;left:1651;top:948;width:4140;height:3600" type="#_x0000_t75" stroked="false">
              <v:imagedata r:id="rId96" o:title=""/>
            </v:shape>
            <v:shape style="position:absolute;left:6691;top:48;width:4358;height:4500" type="#_x0000_t75" stroked="false">
              <v:imagedata r:id="rId97" o:title=""/>
            </v:shape>
            <v:group style="position:absolute;left:7306;top:772;width:3768;height:2067" coordorigin="7306,772" coordsize="3768,2067">
              <v:shape style="position:absolute;left:7306;top:772;width:3768;height:2067" coordorigin="7306,772" coordsize="3768,2067" path="m9012,830l8916,849,8822,870,8729,893,8638,919,8549,946,8463,976,8378,1007,8296,1040,8217,1074,8140,1111,8066,1148,7994,1188,7926,1228,7860,1270,7798,1313,7738,1357,7683,1402,7630,1449,7581,1496,7536,1543,7494,1592,7456,1641,7393,1740,7346,1842,7317,1943,7306,2045,7308,2096,7326,2197,7363,2291,7418,2380,7490,2461,7577,2536,7678,2603,7734,2634,7794,2662,7856,2689,7921,2714,7990,2736,8061,2756,8134,2775,8210,2791,8289,2805,8370,2816,8452,2825,8537,2832,8624,2836,8712,2838,8802,2838,8893,2835,8986,2829,9080,2821,9175,2810,9271,2796,9368,2780,9464,2761,9558,2740,9651,2717,9742,2691,9831,2664,9917,2635,10002,2603,10084,2570,10163,2536,10240,2499,10314,2462,10386,2422,10454,2382,10520,2340,10582,2297,10642,2253,10697,2208,10750,2162,10799,2115,10844,2067,10886,2018,10924,1969,10987,1870,11034,1769,11063,1667,11074,1565,11072,1514,11054,1414,11017,1319,10962,1230,10890,1149,10803,1074,10702,1007,10646,977,10586,948,10524,921,10459,897,10390,874,10319,854,10246,835,10170,819,10091,806,10010,794,9928,785,9843,778,9756,774,9668,772,9578,772,9487,775,9394,781,9300,789,9205,800,9109,814,9012,830xe" filled="false" stroked="true" strokeweight="2.0pt" strokecolor="#ffffff">
                <v:path arrowok="t"/>
              </v:shape>
            </v:group>
            <v:group style="position:absolute;left:5839;top:2188;width:2706;height:584" coordorigin="5839,2188" coordsize="2706,584">
              <v:shape style="position:absolute;left:5839;top:2188;width:2706;height:584" coordorigin="5839,2188" coordsize="2706,584" path="m5945,2654l5839,2736,5968,2772,5961,2736,5941,2736,5933,2697,5953,2693,5945,2654xe" filled="true" fillcolor="#000000" stroked="false">
                <v:path arrowok="t"/>
                <v:fill type="solid"/>
              </v:shape>
              <v:shape style="position:absolute;left:5839;top:2188;width:2706;height:584" coordorigin="5839,2188" coordsize="2706,584" path="m5953,2693l5933,2697,5941,2736,5961,2733,5953,2693xe" filled="true" fillcolor="#000000" stroked="false">
                <v:path arrowok="t"/>
                <v:fill type="solid"/>
              </v:shape>
              <v:shape style="position:absolute;left:5839;top:2188;width:2706;height:584" coordorigin="5839,2188" coordsize="2706,584" path="m5961,2733l5941,2736,5961,2736,5961,2733xe" filled="true" fillcolor="#000000" stroked="false">
                <v:path arrowok="t"/>
                <v:fill type="solid"/>
              </v:shape>
              <v:shape style="position:absolute;left:5839;top:2188;width:2706;height:584" coordorigin="5839,2188" coordsize="2706,584" path="m8537,2188l5953,2693,5961,2733,8545,2228,8537,2188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/>
          <w:sz w:val="24"/>
        </w:rPr>
        <w:t>тумблер ПОДСВЕТКА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СЕТОК;</w:t>
      </w:r>
    </w:p>
    <w:p>
      <w:pPr>
        <w:pStyle w:val="ListParagraph"/>
        <w:numPr>
          <w:ilvl w:val="0"/>
          <w:numId w:val="2"/>
        </w:numPr>
        <w:tabs>
          <w:tab w:pos="446" w:val="left" w:leader="none"/>
        </w:tabs>
        <w:spacing w:line="240" w:lineRule="auto" w:before="0" w:after="0"/>
        <w:ind w:left="445" w:right="0" w:hanging="283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тумблер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ОБОГРЕВ;</w:t>
      </w:r>
    </w:p>
    <w:p>
      <w:pPr>
        <w:pStyle w:val="ListParagraph"/>
        <w:numPr>
          <w:ilvl w:val="0"/>
          <w:numId w:val="2"/>
        </w:numPr>
        <w:tabs>
          <w:tab w:pos="446" w:val="left" w:leader="none"/>
        </w:tabs>
        <w:spacing w:line="240" w:lineRule="auto" w:before="0" w:after="0"/>
        <w:ind w:left="445" w:right="0" w:hanging="283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тумблер ПОДСВЕТКА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УКАЗАТЕЛЯ.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 w:hint="default"/>
          <w:sz w:val="32"/>
          <w:szCs w:val="32"/>
        </w:rPr>
      </w:pPr>
    </w:p>
    <w:p>
      <w:pPr>
        <w:pStyle w:val="Heading1"/>
        <w:numPr>
          <w:ilvl w:val="1"/>
          <w:numId w:val="10"/>
        </w:numPr>
        <w:tabs>
          <w:tab w:pos="3708" w:val="left" w:leader="none"/>
        </w:tabs>
        <w:spacing w:line="240" w:lineRule="auto" w:before="0" w:after="0"/>
        <w:ind w:left="3707" w:right="0" w:hanging="720"/>
        <w:jc w:val="left"/>
        <w:rPr>
          <w:b w:val="0"/>
          <w:bCs w:val="0"/>
        </w:rPr>
      </w:pPr>
      <w:r>
        <w:rPr/>
        <w:t>Оптическая</w:t>
      </w:r>
      <w:r>
        <w:rPr>
          <w:spacing w:val="-8"/>
        </w:rPr>
        <w:t> </w:t>
      </w:r>
      <w:r>
        <w:rPr/>
        <w:t>система</w:t>
      </w:r>
      <w:r>
        <w:rPr>
          <w:b w:val="0"/>
        </w:rPr>
      </w:r>
    </w:p>
    <w:p>
      <w:pPr>
        <w:spacing w:before="270"/>
        <w:ind w:left="728" w:right="733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В состав 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b/>
          <w:sz w:val="24"/>
          <w:u w:val="thick" w:color="000000"/>
        </w:rPr>
        <w:t>оптической системы 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  <w:t>прицела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входит:</w:t>
      </w:r>
    </w:p>
    <w:p>
      <w:pPr>
        <w:pStyle w:val="ListParagraph"/>
        <w:numPr>
          <w:ilvl w:val="0"/>
          <w:numId w:val="2"/>
        </w:numPr>
        <w:tabs>
          <w:tab w:pos="446" w:val="left" w:leader="none"/>
        </w:tabs>
        <w:spacing w:line="240" w:lineRule="auto" w:before="0" w:after="0"/>
        <w:ind w:left="445" w:right="0" w:hanging="283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защитное стекло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(1);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 w:hint="default"/>
          <w:sz w:val="24"/>
          <w:szCs w:val="24"/>
        </w:rPr>
        <w:sectPr>
          <w:pgSz w:w="11910" w:h="16840"/>
          <w:pgMar w:header="0" w:footer="615" w:top="780" w:bottom="800" w:left="1540" w:right="1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 w:hint="default"/>
          <w:sz w:val="25"/>
          <w:szCs w:val="25"/>
        </w:rPr>
      </w:pPr>
    </w:p>
    <w:p>
      <w:pPr>
        <w:pStyle w:val="ListParagraph"/>
        <w:numPr>
          <w:ilvl w:val="1"/>
          <w:numId w:val="2"/>
        </w:numPr>
        <w:tabs>
          <w:tab w:pos="1136" w:val="left" w:leader="none"/>
        </w:tabs>
        <w:spacing w:line="240" w:lineRule="auto" w:before="70" w:after="0"/>
        <w:ind w:left="852" w:right="0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3.469998pt;margin-top:-38.696838pt;width:522.7pt;height:440.55pt;mso-position-horizontal-relative:page;mso-position-vertical-relative:paragraph;z-index:-65416" coordorigin="69,-774" coordsize="10454,8811">
            <v:shape style="position:absolute;left:69;top:-774;width:10453;height:8810" type="#_x0000_t75" stroked="false">
              <v:imagedata r:id="rId98" o:title=""/>
            </v:shape>
            <v:group style="position:absolute;left:494;top:2841;width:409;height:457" coordorigin="494,2841" coordsize="409,457">
              <v:shape style="position:absolute;left:494;top:2841;width:409;height:457" coordorigin="494,2841" coordsize="409,457" path="m494,3298l903,3298,903,2841,494,2841,494,3298xe" filled="true" fillcolor="#ffffff" stroked="false">
                <v:path arrowok="t"/>
                <v:fill type="solid"/>
              </v:shape>
            </v:group>
            <v:group style="position:absolute;left:890;top:2995;width:481;height:120" coordorigin="890,2995" coordsize="481,120">
              <v:shape style="position:absolute;left:890;top:2995;width:481;height:120" coordorigin="890,2995" coordsize="481,120" path="m1251,2995l1250,3035,1270,3035,1270,3075,1250,3075,1249,3114,1332,3075,1270,3075,1250,3075,1333,3075,1370,3057,1251,2995xe" filled="true" fillcolor="#000000" stroked="false">
                <v:path arrowok="t"/>
                <v:fill type="solid"/>
              </v:shape>
              <v:shape style="position:absolute;left:890;top:2995;width:481;height:120" coordorigin="890,2995" coordsize="481,120" path="m1250,3035l1250,3075,1270,3075,1270,3035,1250,3035xe" filled="true" fillcolor="#000000" stroked="false">
                <v:path arrowok="t"/>
                <v:fill type="solid"/>
              </v:shape>
              <v:shape style="position:absolute;left:890;top:2995;width:481;height:120" coordorigin="890,2995" coordsize="481,120" path="m890,3027l890,3067,1250,3075,1250,3035,890,3027xe" filled="true" fillcolor="#000000" stroked="false">
                <v:path arrowok="t"/>
                <v:fill type="solid"/>
              </v:shape>
            </v:group>
            <v:group style="position:absolute;left:491;top:3561;width:409;height:457" coordorigin="491,3561" coordsize="409,457">
              <v:shape style="position:absolute;left:491;top:3561;width:409;height:457" coordorigin="491,3561" coordsize="409,457" path="m491,4018l900,4018,900,3561,491,3561,491,4018xe" filled="true" fillcolor="#ffffff" stroked="false">
                <v:path arrowok="t"/>
                <v:fill type="solid"/>
              </v:shape>
            </v:group>
            <v:group style="position:absolute;left:900;top:3669;width:901;height:120" coordorigin="900,3669" coordsize="901,120">
              <v:shape style="position:absolute;left:900;top:3669;width:901;height:120" coordorigin="900,3669" coordsize="901,120" path="m1681,3669l1680,3709,1700,3709,1700,3749,1680,3749,1679,3789,1761,3749,1700,3749,1680,3749,1762,3749,1800,3730,1681,3669xe" filled="true" fillcolor="#000000" stroked="false">
                <v:path arrowok="t"/>
                <v:fill type="solid"/>
              </v:shape>
              <v:shape style="position:absolute;left:900;top:3669;width:901;height:120" coordorigin="900,3669" coordsize="901,120" path="m1680,3709l1680,3749,1700,3749,1700,3709,1680,3709xe" filled="true" fillcolor="#000000" stroked="false">
                <v:path arrowok="t"/>
                <v:fill type="solid"/>
              </v:shape>
              <v:shape style="position:absolute;left:900;top:3669;width:901;height:120" coordorigin="900,3669" coordsize="901,120" path="m900,3700l900,3740,1680,3749,1680,3709,900,3700xe" filled="true" fillcolor="#000000" stroked="false">
                <v:path arrowok="t"/>
                <v:fill type="solid"/>
              </v:shape>
            </v:group>
            <v:group style="position:absolute;left:1751;top:1941;width:409;height:457" coordorigin="1751,1941" coordsize="409,457">
              <v:shape style="position:absolute;left:1751;top:1941;width:409;height:457" coordorigin="1751,1941" coordsize="409,457" path="m1751,2398l2160,2398,2160,1941,1751,1941,1751,2398xe" filled="true" fillcolor="#ffffff" stroked="false">
                <v:path arrowok="t"/>
                <v:fill type="solid"/>
              </v:shape>
            </v:group>
            <v:group style="position:absolute;left:1851;top:2394;width:120;height:617" coordorigin="1851,2394" coordsize="120,617">
              <v:shape style="position:absolute;left:1851;top:2394;width:120;height:617" coordorigin="1851,2394" coordsize="120,617" path="m1851,2890l1910,3010,1961,2910,1931,2910,1891,2910,1891,2890,1851,2890xe" filled="true" fillcolor="#000000" stroked="false">
                <v:path arrowok="t"/>
                <v:fill type="solid"/>
              </v:shape>
              <v:shape style="position:absolute;left:1851;top:2394;width:120;height:617" coordorigin="1851,2394" coordsize="120,617" path="m1891,2890l1891,2910,1931,2910,1931,2890,1891,2890xe" filled="true" fillcolor="#000000" stroked="false">
                <v:path arrowok="t"/>
                <v:fill type="solid"/>
              </v:shape>
              <v:shape style="position:absolute;left:1851;top:2394;width:120;height:617" coordorigin="1851,2394" coordsize="120,617" path="m1931,2890l1931,2910,1961,2910,1971,2890,1931,2890xe" filled="true" fillcolor="#000000" stroked="false">
                <v:path arrowok="t"/>
                <v:fill type="solid"/>
              </v:shape>
              <v:shape style="position:absolute;left:1851;top:2394;width:120;height:617" coordorigin="1851,2394" coordsize="120,617" path="m1894,2394l1891,2890,1931,2890,1934,2394,1894,2394xe" filled="true" fillcolor="#000000" stroked="false">
                <v:path arrowok="t"/>
                <v:fill type="solid"/>
              </v:shape>
            </v:group>
            <v:group style="position:absolute;left:2471;top:4281;width:409;height:457" coordorigin="2471,4281" coordsize="409,457">
              <v:shape style="position:absolute;left:2471;top:4281;width:409;height:457" coordorigin="2471,4281" coordsize="409,457" path="m2471,4738l2880,4738,2880,4281,2471,4281,2471,4738xe" filled="true" fillcolor="#ffffff" stroked="false">
                <v:path arrowok="t"/>
                <v:fill type="solid"/>
              </v:shape>
            </v:group>
            <v:group style="position:absolute;left:2563;top:3790;width:298;height:510" coordorigin="2563,3790" coordsize="298,510">
              <v:shape style="position:absolute;left:2563;top:3790;width:298;height:510" coordorigin="2563,3790" coordsize="298,510" path="m2784,3885l2563,4280,2597,4300,2819,3905,2784,3885xe" filled="true" fillcolor="#000000" stroked="false">
                <v:path arrowok="t"/>
                <v:fill type="solid"/>
              </v:shape>
              <v:shape style="position:absolute;left:2563;top:3790;width:298;height:510" coordorigin="2563,3790" coordsize="298,510" path="m2856,3867l2794,3867,2829,3887,2819,3905,2854,3924,2856,3867xe" filled="true" fillcolor="#000000" stroked="false">
                <v:path arrowok="t"/>
                <v:fill type="solid"/>
              </v:shape>
              <v:shape style="position:absolute;left:2563;top:3790;width:298;height:510" coordorigin="2563,3790" coordsize="298,510" path="m2794,3867l2784,3885,2819,3905,2829,3887,2794,3867xe" filled="true" fillcolor="#000000" stroked="false">
                <v:path arrowok="t"/>
                <v:fill type="solid"/>
              </v:shape>
              <v:shape style="position:absolute;left:2563;top:3790;width:298;height:510" coordorigin="2563,3790" coordsize="298,510" path="m2860,3790l2749,3865,2784,3885,2794,3867,2856,3867,2860,3790xe" filled="true" fillcolor="#000000" stroked="false">
                <v:path arrowok="t"/>
                <v:fill type="solid"/>
              </v:shape>
            </v:group>
            <v:group style="position:absolute;left:4451;top:4821;width:409;height:457" coordorigin="4451,4821" coordsize="409,457">
              <v:shape style="position:absolute;left:4451;top:4821;width:409;height:457" coordorigin="4451,4821" coordsize="409,457" path="m4451,5278l4860,5278,4860,4821,4451,4821,4451,5278xe" filled="true" fillcolor="#ffffff" stroked="false">
                <v:path arrowok="t"/>
                <v:fill type="solid"/>
              </v:shape>
            </v:group>
            <v:group style="position:absolute;left:3220;top:3820;width:1233;height:996" coordorigin="3220,3820" coordsize="1233,996">
              <v:shape style="position:absolute;left:3220;top:3820;width:1233;height:996" coordorigin="3220,3820" coordsize="1233,996" path="m3326,3880l3301,3911,4427,4816,4453,4784,3326,3880xe" filled="true" fillcolor="#000000" stroked="false">
                <v:path arrowok="t"/>
                <v:fill type="solid"/>
              </v:shape>
              <v:shape style="position:absolute;left:3220;top:3820;width:1233;height:996" coordorigin="3220,3820" coordsize="1233,996" path="m3220,3820l3276,3942,3301,3911,3285,3898,3310,3867,3336,3867,3351,3848,3220,3820xe" filled="true" fillcolor="#000000" stroked="false">
                <v:path arrowok="t"/>
                <v:fill type="solid"/>
              </v:shape>
              <v:shape style="position:absolute;left:3220;top:3820;width:1233;height:996" coordorigin="3220,3820" coordsize="1233,996" path="m3310,3867l3285,3898,3301,3911,3326,3880,3310,3867xe" filled="true" fillcolor="#000000" stroked="false">
                <v:path arrowok="t"/>
                <v:fill type="solid"/>
              </v:shape>
              <v:shape style="position:absolute;left:3220;top:3820;width:1233;height:996" coordorigin="3220,3820" coordsize="1233,996" path="m3336,3867l3310,3867,3326,3880,3336,3867xe" filled="true" fillcolor="#000000" stroked="false">
                <v:path arrowok="t"/>
                <v:fill type="solid"/>
              </v:shape>
            </v:group>
            <v:group style="position:absolute;left:4624;top:3910;width:777;height:942" coordorigin="4624,3910" coordsize="777,942">
              <v:shape style="position:absolute;left:4624;top:3910;width:777;height:942" coordorigin="4624,3910" coordsize="777,942" path="m5309,3990l4624,4826,4654,4852,5340,4016,5309,3990xe" filled="true" fillcolor="#000000" stroked="false">
                <v:path arrowok="t"/>
                <v:fill type="solid"/>
              </v:shape>
              <v:shape style="position:absolute;left:4624;top:3910;width:777;height:942" coordorigin="4624,3910" coordsize="777,942" path="m5385,3975l5321,3975,5352,4000,5340,4016,5370,4041,5385,3975xe" filled="true" fillcolor="#000000" stroked="false">
                <v:path arrowok="t"/>
                <v:fill type="solid"/>
              </v:shape>
              <v:shape style="position:absolute;left:4624;top:3910;width:777;height:942" coordorigin="4624,3910" coordsize="777,942" path="m5321,3975l5309,3990,5340,4016,5352,4000,5321,3975xe" filled="true" fillcolor="#000000" stroked="false">
                <v:path arrowok="t"/>
                <v:fill type="solid"/>
              </v:shape>
              <v:shape style="position:absolute;left:4624;top:3910;width:777;height:942" coordorigin="4624,3910" coordsize="777,942" path="m5400,3910l5278,3965,5309,3990,5321,3975,5385,3975,5400,3910xe" filled="true" fillcolor="#000000" stroked="false">
                <v:path arrowok="t"/>
                <v:fill type="solid"/>
              </v:shape>
            </v:group>
            <v:group style="position:absolute;left:4839;top:4010;width:1291;height:847" coordorigin="4839,4010" coordsize="1291,847">
              <v:shape style="position:absolute;left:4839;top:4010;width:1291;height:847" coordorigin="4839,4010" coordsize="1291,847" path="m6018,4059l4839,4823,4861,4857,6040,4092,6018,4059xe" filled="true" fillcolor="#000000" stroked="false">
                <v:path arrowok="t"/>
                <v:fill type="solid"/>
              </v:shape>
              <v:shape style="position:absolute;left:4839;top:4010;width:1291;height:847" coordorigin="4839,4010" coordsize="1291,847" path="m6108,4048l6035,4048,6057,4081,6040,4092,6062,4126,6108,4048xe" filled="true" fillcolor="#000000" stroked="false">
                <v:path arrowok="t"/>
                <v:fill type="solid"/>
              </v:shape>
              <v:shape style="position:absolute;left:4839;top:4010;width:1291;height:847" coordorigin="4839,4010" coordsize="1291,847" path="m6035,4048l6018,4059,6040,4092,6057,4081,6035,4048xe" filled="true" fillcolor="#000000" stroked="false">
                <v:path arrowok="t"/>
                <v:fill type="solid"/>
              </v:shape>
              <v:shape style="position:absolute;left:4839;top:4010;width:1291;height:847" coordorigin="4839,4010" coordsize="1291,847" path="m6130,4010l5997,4025,6018,4059,6035,4048,6108,4048,6130,4010xe" filled="true" fillcolor="#000000" stroked="false">
                <v:path arrowok="t"/>
                <v:fill type="solid"/>
              </v:shape>
            </v:group>
            <v:group style="position:absolute;left:4862;top:4036;width:2239;height:1062" coordorigin="4862,4036" coordsize="2239,1062">
              <v:shape style="position:absolute;left:4862;top:4036;width:2239;height:1062" coordorigin="4862,4036" coordsize="2239,1062" path="m6983,4073l4862,5062,4878,5098,7000,4109,6983,4073xe" filled="true" fillcolor="#000000" stroked="false">
                <v:path arrowok="t"/>
                <v:fill type="solid"/>
              </v:shape>
              <v:shape style="position:absolute;left:4862;top:4036;width:2239;height:1062" coordorigin="4862,4036" coordsize="2239,1062" path="m7081,4064l7001,4064,7018,4100,7000,4109,7017,4145,7081,4064xe" filled="true" fillcolor="#000000" stroked="false">
                <v:path arrowok="t"/>
                <v:fill type="solid"/>
              </v:shape>
              <v:shape style="position:absolute;left:4862;top:4036;width:2239;height:1062" coordorigin="4862,4036" coordsize="2239,1062" path="m7001,4064l6983,4073,7000,4109,7018,4100,7001,4064xe" filled="true" fillcolor="#000000" stroked="false">
                <v:path arrowok="t"/>
                <v:fill type="solid"/>
              </v:shape>
              <v:shape style="position:absolute;left:4862;top:4036;width:2239;height:1062" coordorigin="4862,4036" coordsize="2239,1062" path="m6966,4036l6983,4073,7001,4064,7081,4064,7100,4040,6966,4036xe" filled="true" fillcolor="#000000" stroked="false">
                <v:path arrowok="t"/>
                <v:fill type="solid"/>
              </v:shape>
            </v:group>
            <v:group style="position:absolute;left:8411;top:2661;width:409;height:457" coordorigin="8411,2661" coordsize="409,457">
              <v:shape style="position:absolute;left:8411;top:2661;width:409;height:457" coordorigin="8411,2661" coordsize="409,457" path="m8411,3118l8820,3118,8820,2661,8411,2661,8411,3118xe" filled="true" fillcolor="#ffffff" stroked="false">
                <v:path arrowok="t"/>
                <v:fill type="solid"/>
              </v:shape>
            </v:group>
            <v:group style="position:absolute;left:8114;top:3113;width:329;height:833" coordorigin="8114,3113" coordsize="329,833">
              <v:shape style="position:absolute;left:8114;top:3113;width:329;height:833" coordorigin="8114,3113" coordsize="329,833" path="m8114,3813l8130,3946,8221,3858,8182,3858,8145,3845,8151,3826,8114,3813xe" filled="true" fillcolor="#000000" stroked="false">
                <v:path arrowok="t"/>
                <v:fill type="solid"/>
              </v:shape>
              <v:shape style="position:absolute;left:8114;top:3113;width:329;height:833" coordorigin="8114,3113" coordsize="329,833" path="m8151,3826l8145,3845,8182,3858,8189,3840,8151,3826xe" filled="true" fillcolor="#000000" stroked="false">
                <v:path arrowok="t"/>
                <v:fill type="solid"/>
              </v:shape>
              <v:shape style="position:absolute;left:8114;top:3113;width:329;height:833" coordorigin="8114,3113" coordsize="329,833" path="m8189,3840l8182,3858,8221,3858,8227,3853,8189,3840xe" filled="true" fillcolor="#000000" stroked="false">
                <v:path arrowok="t"/>
                <v:fill type="solid"/>
              </v:shape>
              <v:shape style="position:absolute;left:8114;top:3113;width:329;height:833" coordorigin="8114,3113" coordsize="329,833" path="m8405,3113l8151,3826,8189,3840,8443,3127,8405,3113xe" filled="true" fillcolor="#000000" stroked="false">
                <v:path arrowok="t"/>
                <v:fill type="solid"/>
              </v:shape>
            </v:group>
            <v:group style="position:absolute;left:9311;top:5001;width:409;height:457" coordorigin="9311,5001" coordsize="409,457">
              <v:shape style="position:absolute;left:9311;top:5001;width:409;height:457" coordorigin="9311,5001" coordsize="409,457" path="m9311,5458l9720,5458,9720,5001,9311,5001,9311,5458xe" filled="true" fillcolor="#ffffff" stroked="false">
                <v:path arrowok="t"/>
                <v:fill type="solid"/>
              </v:shape>
            </v:group>
            <v:group style="position:absolute;left:8750;top:4176;width:578;height:837" coordorigin="8750,4176" coordsize="578,837">
              <v:shape style="position:absolute;left:8750;top:4176;width:578;height:837" coordorigin="8750,4176" coordsize="578,837" path="m8834,4264l8801,4287,9294,5012,9328,4990,8834,4264xe" filled="true" fillcolor="#000000" stroked="false">
                <v:path arrowok="t"/>
                <v:fill type="solid"/>
              </v:shape>
              <v:shape style="position:absolute;left:8750;top:4176;width:578;height:837" coordorigin="8750,4176" coordsize="578,837" path="m8750,4176l8768,4309,8801,4287,8790,4270,8823,4247,8858,4247,8867,4241,8750,4176xe" filled="true" fillcolor="#000000" stroked="false">
                <v:path arrowok="t"/>
                <v:fill type="solid"/>
              </v:shape>
              <v:shape style="position:absolute;left:8750;top:4176;width:578;height:837" coordorigin="8750,4176" coordsize="578,837" path="m8823,4247l8790,4270,8801,4287,8834,4264,8823,4247xe" filled="true" fillcolor="#000000" stroked="false">
                <v:path arrowok="t"/>
                <v:fill type="solid"/>
              </v:shape>
              <v:shape style="position:absolute;left:8750;top:4176;width:578;height:837" coordorigin="8750,4176" coordsize="578,837" path="m8858,4247l8823,4247,8834,4264,8858,4247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/>
          <w:sz w:val="24"/>
        </w:rPr>
        <w:t>неподвижное зеркало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(2);</w:t>
      </w:r>
    </w:p>
    <w:p>
      <w:pPr>
        <w:pStyle w:val="ListParagraph"/>
        <w:numPr>
          <w:ilvl w:val="1"/>
          <w:numId w:val="2"/>
        </w:numPr>
        <w:tabs>
          <w:tab w:pos="1136" w:val="left" w:leader="none"/>
        </w:tabs>
        <w:spacing w:line="240" w:lineRule="auto" w:before="0" w:after="0"/>
        <w:ind w:left="1135" w:right="0" w:hanging="283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подвижное зеркало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(3);</w:t>
      </w:r>
    </w:p>
    <w:p>
      <w:pPr>
        <w:pStyle w:val="ListParagraph"/>
        <w:numPr>
          <w:ilvl w:val="1"/>
          <w:numId w:val="2"/>
        </w:numPr>
        <w:tabs>
          <w:tab w:pos="1136" w:val="left" w:leader="none"/>
        </w:tabs>
        <w:spacing w:line="240" w:lineRule="auto" w:before="0" w:after="0"/>
        <w:ind w:left="1135" w:right="0" w:hanging="283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светофильтр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(4);</w:t>
      </w:r>
    </w:p>
    <w:p>
      <w:pPr>
        <w:pStyle w:val="ListParagraph"/>
        <w:numPr>
          <w:ilvl w:val="1"/>
          <w:numId w:val="2"/>
        </w:numPr>
        <w:tabs>
          <w:tab w:pos="1136" w:val="left" w:leader="none"/>
        </w:tabs>
        <w:spacing w:line="240" w:lineRule="auto" w:before="0" w:after="0"/>
        <w:ind w:left="1135" w:right="0" w:hanging="283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линзы объектива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(5);</w:t>
      </w:r>
    </w:p>
    <w:p>
      <w:pPr>
        <w:pStyle w:val="ListParagraph"/>
        <w:numPr>
          <w:ilvl w:val="1"/>
          <w:numId w:val="2"/>
        </w:numPr>
        <w:tabs>
          <w:tab w:pos="1136" w:val="left" w:leader="none"/>
        </w:tabs>
        <w:spacing w:line="240" w:lineRule="auto" w:before="0" w:after="0"/>
        <w:ind w:left="1135" w:right="0" w:hanging="283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стеклянная пластина с сеткой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(6);</w:t>
      </w:r>
    </w:p>
    <w:p>
      <w:pPr>
        <w:pStyle w:val="ListParagraph"/>
        <w:numPr>
          <w:ilvl w:val="1"/>
          <w:numId w:val="2"/>
        </w:numPr>
        <w:tabs>
          <w:tab w:pos="1136" w:val="left" w:leader="none"/>
        </w:tabs>
        <w:spacing w:line="240" w:lineRule="auto" w:before="0" w:after="0"/>
        <w:ind w:left="1135" w:right="0" w:hanging="283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линзы окуляра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(7).</w:t>
      </w:r>
    </w:p>
    <w:p>
      <w:pPr>
        <w:spacing w:line="240" w:lineRule="auto" w:before="3"/>
        <w:rPr>
          <w:rFonts w:ascii="Times New Roman" w:hAnsi="Times New Roman" w:cs="Times New Roman" w:eastAsia="Times New Roman" w:hint="default"/>
          <w:sz w:val="15"/>
          <w:szCs w:val="15"/>
        </w:rPr>
      </w:pPr>
      <w:r>
        <w:rPr/>
        <w:pict>
          <v:shape style="position:absolute;margin-left:87.550003pt;margin-top:10.734297pt;width:20.45pt;height:22.85pt;mso-position-horizontal-relative:page;mso-position-vertical-relative:paragraph;z-index:4864;mso-wrap-distance-left:0;mso-wrap-distance-right:0" type="#_x0000_t202" filled="false" stroked="true" strokeweight="2pt" strokecolor="#000000">
            <v:textbox inset="0,0,0,0">
              <w:txbxContent>
                <w:p>
                  <w:pPr>
                    <w:spacing w:before="70"/>
                    <w:ind w:left="144" w:right="0" w:firstLine="0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3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4.700001pt;margin-top:55.734299pt;width:20.45pt;height:22.85pt;mso-position-horizontal-relative:page;mso-position-vertical-relative:paragraph;z-index:4888;mso-wrap-distance-left:0;mso-wrap-distance-right:0" type="#_x0000_t202" filled="false" stroked="true" strokeweight="2pt" strokecolor="#000000">
            <v:textbox inset="0,0,0,0">
              <w:txbxContent>
                <w:p>
                  <w:pPr>
                    <w:spacing w:before="70"/>
                    <w:ind w:left="143" w:right="0" w:firstLine="0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1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20.549988pt;margin-top:46.734299pt;width:20.45pt;height:22.85pt;mso-position-horizontal-relative:page;mso-position-vertical-relative:paragraph;z-index:4912;mso-wrap-distance-left:0;mso-wrap-distance-right:0" type="#_x0000_t202" filled="false" stroked="true" strokeweight="2pt" strokecolor="#000000">
            <v:textbox inset="0,0,0,0">
              <w:txbxContent>
                <w:p>
                  <w:pPr>
                    <w:spacing w:before="70"/>
                    <w:ind w:left="145" w:right="0" w:firstLine="0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6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4.549999pt;margin-top:91.734299pt;width:20.45pt;height:22.85pt;mso-position-horizontal-relative:page;mso-position-vertical-relative:paragraph;z-index:4936;mso-wrap-distance-left:0;mso-wrap-distance-right:0" type="#_x0000_t202" filled="false" stroked="true" strokeweight="2pt" strokecolor="#000000">
            <v:textbox inset="0,0,0,0">
              <w:txbxContent>
                <w:p>
                  <w:pPr>
                    <w:spacing w:before="70"/>
                    <w:ind w:left="144" w:right="0" w:firstLine="0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2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23.550003pt;margin-top:127.734299pt;width:20.45pt;height:22.85pt;mso-position-horizontal-relative:page;mso-position-vertical-relative:paragraph;z-index:4960;mso-wrap-distance-left:0;mso-wrap-distance-right:0" type="#_x0000_t202" filled="false" stroked="true" strokeweight="2pt" strokecolor="#000000">
            <v:textbox inset="0,0,0,0">
              <w:txbxContent>
                <w:p>
                  <w:pPr>
                    <w:spacing w:before="70"/>
                    <w:ind w:left="144" w:right="0" w:firstLine="0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4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3"/>
        <w:rPr>
          <w:rFonts w:ascii="Times New Roman" w:hAnsi="Times New Roman" w:cs="Times New Roman" w:eastAsia="Times New Roman" w:hint="default"/>
          <w:sz w:val="15"/>
          <w:szCs w:val="15"/>
        </w:rPr>
      </w:pPr>
    </w:p>
    <w:p>
      <w:pPr>
        <w:spacing w:line="240" w:lineRule="auto" w:before="3"/>
        <w:rPr>
          <w:rFonts w:ascii="Times New Roman" w:hAnsi="Times New Roman" w:cs="Times New Roman" w:eastAsia="Times New Roman" w:hint="default"/>
          <w:sz w:val="15"/>
          <w:szCs w:val="15"/>
        </w:rPr>
      </w:pPr>
    </w:p>
    <w:p>
      <w:pPr>
        <w:spacing w:line="240" w:lineRule="auto" w:before="3"/>
        <w:rPr>
          <w:rFonts w:ascii="Times New Roman" w:hAnsi="Times New Roman" w:cs="Times New Roman" w:eastAsia="Times New Roman" w:hint="default"/>
          <w:sz w:val="15"/>
          <w:szCs w:val="15"/>
        </w:rPr>
      </w:pPr>
    </w:p>
    <w:p>
      <w:pPr>
        <w:spacing w:line="240" w:lineRule="auto"/>
        <w:ind w:left="4431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shape style="width:20.45pt;height:22.85pt;mso-position-horizontal-relative:char;mso-position-vertical-relative:line" type="#_x0000_t202" filled="false" stroked="true" strokeweight="2pt" strokecolor="#000000">
            <w10:anchorlock/>
            <v:textbox inset="0,0,0,0">
              <w:txbxContent>
                <w:p>
                  <w:pPr>
                    <w:spacing w:before="70"/>
                    <w:ind w:left="145" w:right="0" w:firstLine="0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5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pStyle w:val="BodyText"/>
        <w:spacing w:line="240" w:lineRule="auto"/>
        <w:ind w:left="1392" w:right="0"/>
        <w:jc w:val="left"/>
      </w:pPr>
      <w:r>
        <w:rPr/>
        <w:pict>
          <v:shape style="position:absolute;margin-left:465.549988pt;margin-top:-15.57686pt;width:20.45pt;height:22.85pt;mso-position-horizontal-relative:page;mso-position-vertical-relative:paragraph;z-index:5056" type="#_x0000_t202" filled="false" stroked="true" strokeweight="2pt" strokecolor="#000000">
            <v:textbox inset="0,0,0,0">
              <w:txbxContent>
                <w:p>
                  <w:pPr>
                    <w:spacing w:before="70"/>
                    <w:ind w:left="146" w:right="0" w:firstLine="0"/>
                    <w:jc w:val="left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7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t>На </w:t>
      </w:r>
      <w:r>
        <w:rPr>
          <w:rFonts w:ascii="Times New Roman" w:hAnsi="Times New Roman"/>
        </w:rPr>
      </w:r>
      <w:r>
        <w:rPr>
          <w:rFonts w:ascii="Times New Roman" w:hAnsi="Times New Roman"/>
          <w:u w:val="single" w:color="000000"/>
        </w:rPr>
      </w:r>
      <w:r>
        <w:rPr>
          <w:u w:val="single" w:color="000000"/>
        </w:rPr>
        <w:t>сетке </w:t>
      </w:r>
      <w:r>
        <w:rPr/>
        <w:t>оптической системы прицела</w:t>
      </w:r>
      <w:r>
        <w:rPr>
          <w:spacing w:val="-13"/>
        </w:rPr>
        <w:t> </w:t>
      </w:r>
      <w:r>
        <w:rPr/>
        <w:t>нанесены:</w:t>
      </w:r>
    </w:p>
    <w:p>
      <w:pPr>
        <w:pStyle w:val="ListParagraph"/>
        <w:numPr>
          <w:ilvl w:val="1"/>
          <w:numId w:val="2"/>
        </w:numPr>
        <w:tabs>
          <w:tab w:pos="1136" w:val="left" w:leader="none"/>
        </w:tabs>
        <w:spacing w:line="240" w:lineRule="auto" w:before="0" w:after="0"/>
        <w:ind w:left="852" w:right="420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центральный угольник </w:t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  <w:t>(1) </w:t>
      </w:r>
      <w:r>
        <w:rPr>
          <w:rFonts w:ascii="Times New Roman" w:hAnsi="Times New Roman"/>
          <w:sz w:val="24"/>
        </w:rPr>
        <w:t>(прицельный знак), вершиной которого производится наведение в точку наводки или в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цель</w:t>
      </w:r>
      <w:r>
        <w:rPr>
          <w:rFonts w:ascii="Times New Roman" w:hAnsi="Times New Roman"/>
          <w:sz w:val="24"/>
        </w:rPr>
        <w:t>;</w:t>
      </w:r>
    </w:p>
    <w:p>
      <w:pPr>
        <w:pStyle w:val="ListParagraph"/>
        <w:numPr>
          <w:ilvl w:val="1"/>
          <w:numId w:val="2"/>
        </w:numPr>
        <w:tabs>
          <w:tab w:pos="1136" w:val="left" w:leader="none"/>
        </w:tabs>
        <w:spacing w:line="240" w:lineRule="auto" w:before="0" w:after="0"/>
        <w:ind w:left="852" w:right="423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шкала боковых поправок </w:t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  <w:t>(2) </w:t>
      </w:r>
      <w:r>
        <w:rPr>
          <w:rFonts w:ascii="Times New Roman" w:hAnsi="Times New Roman"/>
          <w:sz w:val="24"/>
        </w:rPr>
        <w:t>предназначена для учета боковых поправок при стрельбе, цена деления 0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05 (между вершинами угольников 0</w:t>
      </w:r>
      <w:r>
        <w:rPr>
          <w:rFonts w:ascii="Times New Roman" w:hAnsi="Times New Roman"/>
          <w:sz w:val="24"/>
        </w:rPr>
        <w:t>-10)</w:t>
      </w:r>
      <w:r>
        <w:rPr>
          <w:rFonts w:ascii="Times New Roman" w:hAnsi="Times New Roman"/>
          <w:sz w:val="24"/>
        </w:rPr>
        <w:t>, пределы шкалы </w:t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  <w:u w:val="single" w:color="000000"/>
        </w:rPr>
        <w:t>+</w:t>
      </w:r>
      <w:r>
        <w:rPr>
          <w:rFonts w:ascii="Times New Roman" w:hAnsi="Times New Roman"/>
          <w:spacing w:val="-18"/>
          <w:sz w:val="24"/>
          <w:u w:val="single" w:color="000000"/>
        </w:rPr>
        <w:t> </w:t>
      </w:r>
      <w:r>
        <w:rPr>
          <w:rFonts w:ascii="Times New Roman" w:hAnsi="Times New Roman"/>
          <w:spacing w:val="-18"/>
          <w:sz w:val="24"/>
        </w:rPr>
      </w:r>
      <w:r>
        <w:rPr>
          <w:rFonts w:ascii="Times New Roman" w:hAnsi="Times New Roman"/>
          <w:sz w:val="24"/>
        </w:rPr>
        <w:t>0-40;</w:t>
      </w:r>
    </w:p>
    <w:p>
      <w:pPr>
        <w:pStyle w:val="ListParagraph"/>
        <w:numPr>
          <w:ilvl w:val="1"/>
          <w:numId w:val="2"/>
        </w:numPr>
        <w:tabs>
          <w:tab w:pos="1136" w:val="left" w:leader="none"/>
        </w:tabs>
        <w:spacing w:line="240" w:lineRule="auto" w:before="0" w:after="0"/>
        <w:ind w:left="852" w:right="415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 w:cs="Times New Roman" w:eastAsia="Times New Roman" w:hint="default"/>
          <w:spacing w:val="-60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  <w:u w:val="single" w:color="000000"/>
        </w:rPr>
        <w:t>дальномерная шкала </w:t>
      </w:r>
      <w:r>
        <w:rPr>
          <w:rFonts w:ascii="Times New Roman" w:hAnsi="Times New Roman" w:cs="Times New Roman" w:eastAsia="Times New Roman" w:hint="default"/>
          <w:sz w:val="24"/>
          <w:szCs w:val="24"/>
        </w:rPr>
      </w:r>
      <w:r>
        <w:rPr>
          <w:rFonts w:ascii="Times New Roman" w:hAnsi="Times New Roman" w:cs="Times New Roman" w:eastAsia="Times New Roman" w:hint="default"/>
          <w:sz w:val="24"/>
          <w:szCs w:val="24"/>
        </w:rPr>
        <w:t>(3)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служит для измерения дальности до цели высотой 2,7 м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,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пределы шкалы от 12 до 28 гектометров (1200 – 2800</w:t>
      </w:r>
      <w:r>
        <w:rPr>
          <w:rFonts w:ascii="Times New Roman" w:hAnsi="Times New Roman" w:cs="Times New Roman" w:eastAsia="Times New Roman" w:hint="default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м)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;</w:t>
      </w:r>
    </w:p>
    <w:p>
      <w:pPr>
        <w:pStyle w:val="ListParagraph"/>
        <w:numPr>
          <w:ilvl w:val="1"/>
          <w:numId w:val="2"/>
        </w:numPr>
        <w:tabs>
          <w:tab w:pos="1136" w:val="left" w:leader="none"/>
        </w:tabs>
        <w:spacing w:line="240" w:lineRule="auto" w:before="0" w:after="0"/>
        <w:ind w:left="852" w:right="420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шкала углов в тысячных </w:t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  <w:t>(4) </w:t>
      </w:r>
      <w:r>
        <w:rPr>
          <w:rFonts w:ascii="Times New Roman" w:hAnsi="Times New Roman"/>
          <w:sz w:val="24"/>
        </w:rPr>
        <w:t>предназначена для введения поправок при стрельбе по вертикальным целям, цена деления </w:t>
      </w:r>
      <w:r>
        <w:rPr>
          <w:rFonts w:ascii="Times New Roman" w:hAnsi="Times New Roman"/>
          <w:sz w:val="24"/>
        </w:rPr>
        <w:t>0-</w:t>
      </w:r>
      <w:r>
        <w:rPr>
          <w:rFonts w:ascii="Times New Roman" w:hAnsi="Times New Roman"/>
          <w:sz w:val="24"/>
        </w:rPr>
        <w:t>01, пределы шкалы от 0 до 45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(0</w:t>
      </w:r>
      <w:r>
        <w:rPr>
          <w:rFonts w:ascii="Times New Roman" w:hAnsi="Times New Roman"/>
          <w:sz w:val="24"/>
        </w:rPr>
        <w:t>-45);</w:t>
      </w:r>
    </w:p>
    <w:p>
      <w:pPr>
        <w:pStyle w:val="ListParagraph"/>
        <w:numPr>
          <w:ilvl w:val="1"/>
          <w:numId w:val="2"/>
        </w:numPr>
        <w:tabs>
          <w:tab w:pos="1136" w:val="left" w:leader="none"/>
        </w:tabs>
        <w:spacing w:line="201" w:lineRule="exact" w:before="0" w:after="0"/>
        <w:ind w:left="1135" w:right="0" w:hanging="283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дистанционные</w:t>
      </w:r>
      <w:r>
        <w:rPr>
          <w:rFonts w:ascii="Times New Roman" w:hAnsi="Times New Roman"/>
          <w:spacing w:val="-6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шкалы</w:t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  <w:t>:</w:t>
      </w:r>
    </w:p>
    <w:p>
      <w:pPr>
        <w:spacing w:after="0" w:line="201" w:lineRule="exact"/>
        <w:jc w:val="left"/>
        <w:rPr>
          <w:rFonts w:ascii="Times New Roman" w:hAnsi="Times New Roman" w:cs="Times New Roman" w:eastAsia="Times New Roman" w:hint="default"/>
          <w:sz w:val="24"/>
          <w:szCs w:val="24"/>
        </w:rPr>
        <w:sectPr>
          <w:pgSz w:w="11910" w:h="16840"/>
          <w:pgMar w:header="0" w:footer="615" w:top="0" w:bottom="800" w:left="0" w:right="1280"/>
        </w:sectPr>
      </w:pPr>
    </w:p>
    <w:p>
      <w:pPr>
        <w:pStyle w:val="ListParagraph"/>
        <w:numPr>
          <w:ilvl w:val="2"/>
          <w:numId w:val="2"/>
        </w:numPr>
        <w:tabs>
          <w:tab w:pos="1844" w:val="left" w:leader="none"/>
        </w:tabs>
        <w:spacing w:line="240" w:lineRule="auto" w:before="77" w:after="0"/>
        <w:ind w:left="1843" w:right="0" w:hanging="283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дистанционная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шкала</w:t>
      </w:r>
    </w:p>
    <w:p>
      <w:pPr>
        <w:spacing w:line="204" w:lineRule="exact" w:before="0"/>
        <w:ind w:left="174" w:right="0" w:firstLine="0"/>
        <w:jc w:val="center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/>
        <w:br w:type="column"/>
      </w:r>
      <w:r>
        <w:rPr>
          <w:rFonts w:ascii="Times New Roman" w:hAnsi="Times New Roman"/>
          <w:b/>
          <w:sz w:val="20"/>
        </w:rPr>
      </w:r>
      <w:r>
        <w:rPr>
          <w:rFonts w:ascii="Times New Roman" w:hAnsi="Times New Roman"/>
          <w:b/>
          <w:sz w:val="20"/>
          <w:u w:val="single" w:color="000000"/>
        </w:rPr>
        <w:t>ОФ</w:t>
      </w:r>
      <w:r>
        <w:rPr>
          <w:rFonts w:ascii="Times New Roman" w:hAnsi="Times New Roman"/>
          <w:b/>
          <w:sz w:val="20"/>
        </w:rPr>
      </w:r>
      <w:r>
        <w:rPr>
          <w:rFonts w:ascii="Times New Roman" w:hAnsi="Times New Roman"/>
          <w:sz w:val="20"/>
        </w:rPr>
      </w:r>
    </w:p>
    <w:p>
      <w:pPr>
        <w:spacing w:before="3"/>
        <w:ind w:left="174" w:right="0" w:firstLine="0"/>
        <w:jc w:val="center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/>
          <w:b/>
          <w:w w:val="95"/>
          <w:sz w:val="20"/>
        </w:rPr>
        <w:t>ПОЛН</w:t>
      </w:r>
      <w:r>
        <w:rPr>
          <w:rFonts w:ascii="Times New Roman" w:hAnsi="Times New Roman"/>
          <w:sz w:val="20"/>
        </w:rPr>
      </w:r>
    </w:p>
    <w:p>
      <w:pPr>
        <w:pStyle w:val="ListParagraph"/>
        <w:numPr>
          <w:ilvl w:val="0"/>
          <w:numId w:val="15"/>
        </w:numPr>
        <w:tabs>
          <w:tab w:pos="438" w:val="left" w:leader="none"/>
        </w:tabs>
        <w:spacing w:line="240" w:lineRule="auto" w:before="94" w:after="0"/>
        <w:ind w:left="437" w:right="0" w:hanging="365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br w:type="column"/>
        <w:t>предназначена для ввода углов 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прицеливания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 w:hint="default"/>
          <w:sz w:val="24"/>
          <w:szCs w:val="24"/>
        </w:rPr>
        <w:sectPr>
          <w:type w:val="continuous"/>
          <w:pgSz w:w="11910" w:h="16840"/>
          <w:pgMar w:top="780" w:bottom="800" w:left="0" w:right="1280"/>
          <w:cols w:num="3" w:equalWidth="0">
            <w:col w:w="4111" w:space="40"/>
            <w:col w:w="790" w:space="40"/>
            <w:col w:w="5649"/>
          </w:cols>
        </w:sectPr>
      </w:pPr>
    </w:p>
    <w:p>
      <w:pPr>
        <w:pStyle w:val="BodyText"/>
        <w:spacing w:line="360" w:lineRule="auto" w:before="74"/>
        <w:ind w:left="1560" w:right="4265"/>
        <w:jc w:val="left"/>
      </w:pPr>
      <w:r>
        <w:rPr/>
        <w:pict>
          <v:group style="position:absolute;margin-left:171.050003pt;margin-top:3.783119pt;width:342pt;height:272.4pt;mso-position-horizontal-relative:page;mso-position-vertical-relative:paragraph;z-index:-65392" coordorigin="3421,76" coordsize="6840,5448">
            <v:shape style="position:absolute;left:3421;top:76;width:6840;height:5448" type="#_x0000_t75" stroked="false">
              <v:imagedata r:id="rId99" o:title=""/>
            </v:shape>
            <v:shape style="position:absolute;left:7500;top:3117;width:359;height:390" type="#_x0000_t75" stroked="false">
              <v:imagedata r:id="rId100" o:title=""/>
            </v:shape>
            <v:group style="position:absolute;left:6661;top:3091;width:849;height:270" coordorigin="6661,3091" coordsize="849,270">
              <v:shape style="position:absolute;left:6661;top:3091;width:849;height:270" coordorigin="6661,3091" coordsize="849,270" path="m6661,3361l7510,3361,7510,3091,6661,3091,6661,3361xe" filled="false" stroked="true" strokeweight="2pt" strokecolor="#ffffff">
                <v:path arrowok="t"/>
              </v:shape>
            </v:group>
            <v:group style="position:absolute;left:7871;top:3106;width:761;height:232" coordorigin="7871,3106" coordsize="761,232">
              <v:shape style="position:absolute;left:7871;top:3106;width:761;height:232" coordorigin="7871,3106" coordsize="761,232" path="m7871,3338l8632,3338,8632,3106,7871,3106,7871,3338xe" filled="false" stroked="true" strokeweight="2.0pt" strokecolor="#ffffff">
                <v:path arrowok="t"/>
              </v:shape>
            </v:group>
            <v:group style="position:absolute;left:7871;top:3352;width:761;height:360" coordorigin="7871,3352" coordsize="761,360">
              <v:shape style="position:absolute;left:7871;top:3352;width:761;height:360" coordorigin="7871,3352" coordsize="761,360" path="m7871,3712l8632,3712,8632,3352,7871,3352,7871,3712xe" filled="false" stroked="true" strokeweight="2pt" strokecolor="#ffffff">
                <v:path arrowok="t"/>
              </v:shape>
            </v:group>
            <v:group style="position:absolute;left:7566;top:3698;width:341;height:832" coordorigin="7566,3698" coordsize="341,832">
              <v:shape style="position:absolute;left:7566;top:3698;width:341;height:832" coordorigin="7566,3698" coordsize="341,832" path="m7566,4396l7580,4530,7673,4443,7634,4443,7596,4429,7603,4410,7566,4396xe" filled="true" fillcolor="#000000" stroked="false">
                <v:path arrowok="t"/>
                <v:fill type="solid"/>
              </v:shape>
              <v:shape style="position:absolute;left:7566;top:3698;width:341;height:832" coordorigin="7566,3698" coordsize="341,832" path="m7603,4410l7596,4429,7634,4443,7641,4424,7603,4410xe" filled="true" fillcolor="#000000" stroked="false">
                <v:path arrowok="t"/>
                <v:fill type="solid"/>
              </v:shape>
              <v:shape style="position:absolute;left:7566;top:3698;width:341;height:832" coordorigin="7566,3698" coordsize="341,832" path="m7641,4424l7634,4443,7673,4443,7678,4438,7641,4424xe" filled="true" fillcolor="#000000" stroked="false">
                <v:path arrowok="t"/>
                <v:fill type="solid"/>
              </v:shape>
              <v:shape style="position:absolute;left:7566;top:3698;width:341;height:832" coordorigin="7566,3698" coordsize="341,832" path="m7869,3698l7603,4410,7641,4424,7907,3712,7869,3698xe" filled="true" fillcolor="#000000" stroked="false">
                <v:path arrowok="t"/>
                <v:fill type="solid"/>
              </v:shape>
              <v:shape style="position:absolute;left:7331;top:2873;width:296;height:176" type="#_x0000_t75" stroked="false">
                <v:imagedata r:id="rId101" o:title=""/>
              </v:shape>
              <v:shape style="position:absolute;left:7754;top:2857;width:306;height:197" type="#_x0000_t75" stroked="false">
                <v:imagedata r:id="rId102" o:title=""/>
              </v:shape>
            </v:group>
            <v:group style="position:absolute;left:8640;top:348;width:491;height:1898" coordorigin="8640,348" coordsize="491,1898">
              <v:shape style="position:absolute;left:8640;top:348;width:491;height:1898" coordorigin="8640,348" coordsize="491,1898" path="m8640,2246l9131,2246,9131,348,8640,348,8640,2246xe" filled="false" stroked="true" strokeweight="2pt" strokecolor="#ffffff">
                <v:path arrowok="t"/>
              </v:shape>
            </v:group>
            <v:group style="position:absolute;left:6750;top:277;width:721;height:2099" coordorigin="6750,277" coordsize="721,2099">
              <v:shape style="position:absolute;left:6750;top:277;width:721;height:2099" coordorigin="6750,277" coordsize="721,2099" path="m6750,2376l7471,2376,7471,277,6750,277,6750,2376xe" filled="false" stroked="true" strokeweight="2pt" strokecolor="#ffffff">
                <v:path arrowok="t"/>
              </v:shape>
            </v:group>
            <v:group style="position:absolute;left:7871;top:348;width:721;height:1897" coordorigin="7871,348" coordsize="721,1897">
              <v:shape style="position:absolute;left:7871;top:348;width:721;height:1897" coordorigin="7871,348" coordsize="721,1897" path="m7871,2245l8592,2245,8592,348,7871,348,7871,2245xe" filled="false" stroked="true" strokeweight="2pt" strokecolor="#ffffff">
                <v:path arrowok="t"/>
              </v:shape>
            </v:group>
            <w10:wrap type="none"/>
          </v:group>
        </w:pict>
      </w:r>
      <w:r>
        <w:rPr/>
        <w:t>при стрельбе снарядом ОФ</w:t>
      </w:r>
      <w:r>
        <w:rPr>
          <w:rFonts w:ascii="Times New Roman" w:hAnsi="Times New Roman"/>
        </w:rPr>
        <w:t>-</w:t>
      </w:r>
      <w:r>
        <w:rPr/>
        <w:t>540 на полном заряде, штрихи обозначены цифрами, которые соответствуют дальностям в гектометрах, пределы шкалы до 34 (3400</w:t>
      </w:r>
      <w:r>
        <w:rPr>
          <w:spacing w:val="-4"/>
        </w:rPr>
        <w:t> </w:t>
      </w:r>
      <w:r>
        <w:rPr/>
        <w:t>м);</w:t>
      </w:r>
    </w:p>
    <w:p>
      <w:pPr>
        <w:pStyle w:val="ListParagraph"/>
        <w:numPr>
          <w:ilvl w:val="1"/>
          <w:numId w:val="15"/>
        </w:numPr>
        <w:tabs>
          <w:tab w:pos="1844" w:val="left" w:leader="none"/>
        </w:tabs>
        <w:spacing w:line="274" w:lineRule="exact" w:before="28" w:after="0"/>
        <w:ind w:left="1560" w:right="4229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дистанционная шкала </w:t>
      </w:r>
      <w:r>
        <w:rPr>
          <w:rFonts w:ascii="Times New Roman" w:hAnsi="Times New Roman"/>
          <w:b/>
          <w:sz w:val="24"/>
        </w:rPr>
        <w:t>БП </w:t>
      </w:r>
      <w:r>
        <w:rPr>
          <w:rFonts w:ascii="Times New Roman" w:hAnsi="Times New Roman"/>
          <w:sz w:val="24"/>
        </w:rPr>
        <w:t>(6) </w:t>
      </w:r>
      <w:r>
        <w:rPr>
          <w:rFonts w:ascii="Times New Roman" w:hAnsi="Times New Roman"/>
          <w:sz w:val="24"/>
        </w:rPr>
        <w:t>предназначена для ввода углов прицеливания при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стрельбе</w:t>
      </w:r>
    </w:p>
    <w:p>
      <w:pPr>
        <w:pStyle w:val="BodyText"/>
        <w:tabs>
          <w:tab w:pos="8192" w:val="left" w:leader="none"/>
          <w:tab w:pos="8864" w:val="left" w:leader="none"/>
        </w:tabs>
        <w:spacing w:line="224" w:lineRule="exact"/>
        <w:ind w:left="1560" w:right="0"/>
        <w:jc w:val="left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/>
        <w:t>снарядом  ОФ</w:t>
      </w:r>
      <w:r>
        <w:rPr>
          <w:rFonts w:ascii="Times New Roman" w:hAnsi="Times New Roman"/>
        </w:rPr>
        <w:t>-</w:t>
      </w:r>
      <w:r>
        <w:rPr/>
        <w:t>540  со</w:t>
      </w:r>
      <w:r>
        <w:rPr>
          <w:spacing w:val="-10"/>
        </w:rPr>
        <w:t> </w:t>
      </w:r>
      <w:r>
        <w:rPr/>
        <w:t>специальным</w:t>
      </w:r>
      <w:r>
        <w:rPr>
          <w:spacing w:val="32"/>
        </w:rPr>
        <w:t> </w:t>
      </w:r>
      <w:r>
        <w:rPr/>
        <w:t>зарядом,</w:t>
        <w:tab/>
      </w:r>
      <w:r>
        <w:rPr>
          <w:rFonts w:ascii="Times New Roman" w:hAnsi="Times New Roman"/>
          <w:b/>
          <w:position w:val="6"/>
          <w:sz w:val="20"/>
        </w:rPr>
        <w:t>5</w:t>
      </w:r>
      <w:r>
        <w:rPr>
          <w:rFonts w:ascii="Times New Roman" w:hAnsi="Times New Roman"/>
          <w:b/>
          <w:sz w:val="20"/>
        </w:rPr>
        <w:tab/>
        <w:t>4</w:t>
      </w:r>
      <w:r>
        <w:rPr>
          <w:rFonts w:ascii="Times New Roman" w:hAnsi="Times New Roman"/>
          <w:sz w:val="20"/>
        </w:rPr>
      </w:r>
    </w:p>
    <w:p>
      <w:pPr>
        <w:pStyle w:val="BodyText"/>
        <w:tabs>
          <w:tab w:pos="7064" w:val="left" w:leader="none"/>
        </w:tabs>
        <w:spacing w:line="284" w:lineRule="exact"/>
        <w:ind w:left="1560" w:right="0"/>
        <w:jc w:val="left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/>
        <w:t>штрихи  обозначены  цифрами,  которые</w:t>
      </w:r>
      <w:r>
        <w:rPr>
          <w:rFonts w:ascii="Times New Roman" w:hAnsi="Times New Roman"/>
          <w:b/>
          <w:position w:val="14"/>
          <w:sz w:val="20"/>
        </w:rPr>
        <w:tab/>
        <w:t>6</w:t>
      </w:r>
      <w:r>
        <w:rPr>
          <w:rFonts w:ascii="Times New Roman" w:hAnsi="Times New Roman"/>
          <w:sz w:val="20"/>
        </w:rPr>
      </w:r>
    </w:p>
    <w:p>
      <w:pPr>
        <w:pStyle w:val="BodyText"/>
        <w:tabs>
          <w:tab w:pos="7657" w:val="left" w:leader="none"/>
        </w:tabs>
        <w:spacing w:line="317" w:lineRule="exact"/>
        <w:ind w:left="1560" w:right="0"/>
        <w:jc w:val="left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/>
        <w:t>соответствуют  дальностям</w:t>
      </w:r>
      <w:r>
        <w:rPr>
          <w:spacing w:val="54"/>
        </w:rPr>
        <w:t> </w:t>
      </w:r>
      <w:r>
        <w:rPr/>
        <w:t>в</w:t>
      </w:r>
      <w:r>
        <w:rPr>
          <w:spacing w:val="57"/>
        </w:rPr>
        <w:t> </w:t>
      </w:r>
      <w:r>
        <w:rPr/>
        <w:t>гектометрах,</w:t>
      </w:r>
      <w:r>
        <w:rPr>
          <w:rFonts w:ascii="Times New Roman" w:hAnsi="Times New Roman"/>
          <w:b/>
          <w:position w:val="12"/>
          <w:sz w:val="20"/>
        </w:rPr>
        <w:tab/>
        <w:t>2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40" w:lineRule="auto"/>
        <w:ind w:left="1560" w:right="0"/>
        <w:jc w:val="left"/>
      </w:pPr>
      <w:r>
        <w:rPr/>
        <w:t>пределы шкалы до 29 (2900</w:t>
      </w:r>
      <w:r>
        <w:rPr>
          <w:spacing w:val="-4"/>
        </w:rPr>
        <w:t> </w:t>
      </w:r>
      <w:r>
        <w:rPr/>
        <w:t>м).</w:t>
      </w:r>
    </w:p>
    <w:p>
      <w:pPr>
        <w:tabs>
          <w:tab w:pos="1291" w:val="left" w:leader="none"/>
        </w:tabs>
        <w:spacing w:before="13"/>
        <w:ind w:left="0" w:right="1787" w:firstLine="0"/>
        <w:jc w:val="right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b/>
          <w:sz w:val="20"/>
        </w:rPr>
        <w:t>1</w:t>
        <w:tab/>
      </w:r>
      <w:r>
        <w:rPr>
          <w:rFonts w:ascii="Times New Roman"/>
          <w:b/>
          <w:w w:val="95"/>
          <w:position w:val="-5"/>
          <w:sz w:val="20"/>
        </w:rPr>
        <w:t>3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32"/>
          <w:szCs w:val="32"/>
        </w:rPr>
      </w:pPr>
    </w:p>
    <w:p>
      <w:pPr>
        <w:spacing w:line="240" w:lineRule="auto" w:before="3"/>
        <w:rPr>
          <w:rFonts w:ascii="Times New Roman" w:hAnsi="Times New Roman" w:cs="Times New Roman" w:eastAsia="Times New Roman" w:hint="default"/>
          <w:b/>
          <w:bCs/>
          <w:sz w:val="46"/>
          <w:szCs w:val="46"/>
        </w:rPr>
      </w:pPr>
    </w:p>
    <w:p>
      <w:pPr>
        <w:pStyle w:val="Heading1"/>
        <w:tabs>
          <w:tab w:pos="3089" w:val="left" w:leader="none"/>
        </w:tabs>
        <w:spacing w:line="240" w:lineRule="auto"/>
        <w:ind w:left="2683" w:right="0" w:firstLine="0"/>
        <w:jc w:val="left"/>
        <w:rPr>
          <w:b w:val="0"/>
          <w:bCs w:val="0"/>
        </w:rPr>
      </w:pPr>
      <w:r>
        <w:rPr>
          <w:rFonts w:ascii="Times New Roman" w:hAnsi="Times New Roman"/>
        </w:rPr>
        <w:t>5</w:t>
        <w:tab/>
      </w:r>
      <w:r>
        <w:rPr/>
        <w:t>ПАРАЛЛЕЛОГРАМНЫЙ</w:t>
      </w:r>
      <w:r>
        <w:rPr>
          <w:spacing w:val="-10"/>
        </w:rPr>
        <w:t> </w:t>
      </w:r>
      <w:r>
        <w:rPr/>
        <w:t>ПРИВОД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780" w:bottom="800" w:left="0" w:right="1280"/>
        </w:sectPr>
      </w:pPr>
    </w:p>
    <w:p>
      <w:pPr>
        <w:pStyle w:val="BodyText"/>
        <w:spacing w:line="240" w:lineRule="auto" w:before="45"/>
        <w:ind w:left="102" w:right="292" w:firstLine="566"/>
        <w:jc w:val="both"/>
      </w:pPr>
      <w:r>
        <w:rPr/>
        <w:pict>
          <v:group style="position:absolute;margin-left:319.049988pt;margin-top:33.403145pt;width:243pt;height:248.55pt;mso-position-horizontal-relative:page;mso-position-vertical-relative:paragraph;z-index:-65128" coordorigin="6381,668" coordsize="4860,4971">
            <v:shape style="position:absolute;left:6381;top:668;width:4860;height:4971" type="#_x0000_t75" stroked="false">
              <v:imagedata r:id="rId103" o:title=""/>
            </v:shape>
            <v:group style="position:absolute;left:9261;top:5168;width:1620;height:419" coordorigin="9261,5168" coordsize="1620,419">
              <v:shape style="position:absolute;left:9261;top:5168;width:1620;height:419" coordorigin="9261,5168" coordsize="1620,419" path="m9261,5587l10881,5587,10881,5168,9261,5168,9261,5587xe" filled="true" fillcolor="#ffffff" stroked="false">
                <v:path arrowok="t"/>
                <v:fill type="solid"/>
              </v:shape>
            </v:group>
            <v:group style="position:absolute;left:8582;top:848;width:1939;height:700" coordorigin="8582,848" coordsize="1939,700">
              <v:shape style="position:absolute;left:8582;top:848;width:1939;height:700" coordorigin="8582,848" coordsize="1939,700" path="m8582,1548l10521,1548,10521,848,8582,848,8582,1548xe" filled="true" fillcolor="#ffffff" stroked="false">
                <v:path arrowok="t"/>
                <v:fill type="solid"/>
              </v:shape>
            </v:group>
            <v:group style="position:absolute;left:8582;top:848;width:1939;height:700" coordorigin="8582,848" coordsize="1939,700">
              <v:shape style="position:absolute;left:8582;top:848;width:1939;height:700" coordorigin="8582,848" coordsize="1939,700" path="m8582,1548l10521,1548,10521,848,8582,848,8582,1548xe" filled="false" stroked="true" strokeweight=".75pt" strokecolor="#000000">
                <v:path arrowok="t"/>
              </v:shape>
            </v:group>
            <v:group style="position:absolute;left:9981;top:3368;width:1169;height:468" coordorigin="9981,3368" coordsize="1169,468">
              <v:shape style="position:absolute;left:9981;top:3368;width:1169;height:468" coordorigin="9981,3368" coordsize="1169,468" path="m9981,3836l11150,3836,11150,3368,9981,3368,9981,3836xe" filled="true" fillcolor="#ffffff" stroked="false">
                <v:path arrowok="t"/>
                <v:fill type="solid"/>
              </v:shape>
            </v:group>
            <v:group style="position:absolute;left:6561;top:848;width:1939;height:700" coordorigin="6561,848" coordsize="1939,700">
              <v:shape style="position:absolute;left:6561;top:848;width:1939;height:700" coordorigin="6561,848" coordsize="1939,700" path="m6561,1548l8500,1548,8500,848,6561,848,6561,1548xe" filled="true" fillcolor="#ffffff" stroked="false">
                <v:path arrowok="t"/>
                <v:fill type="solid"/>
              </v:shape>
            </v:group>
            <v:group style="position:absolute;left:6561;top:848;width:1939;height:700" coordorigin="6561,848" coordsize="1939,700">
              <v:shape style="position:absolute;left:6561;top:848;width:1939;height:700" coordorigin="6561,848" coordsize="1939,700" path="m6561,1548l8500,1548,8500,848,6561,848,6561,1548xe" filled="false" stroked="true" strokeweight=".75pt" strokecolor="#000000">
                <v:path arrowok="t"/>
              </v:shape>
            </v:group>
            <v:group style="position:absolute;left:8721;top:4988;width:571;height:416" coordorigin="8721,4988" coordsize="571,416">
              <v:shape style="position:absolute;left:8721;top:4988;width:571;height:416" coordorigin="8721,4988" coordsize="571,416" path="m8830,5042l8807,5074,9268,5403,9292,5371,8830,5042xe" filled="true" fillcolor="#ffffff" stroked="false">
                <v:path arrowok="t"/>
                <v:fill type="solid"/>
              </v:shape>
              <v:shape style="position:absolute;left:8721;top:4988;width:571;height:416" coordorigin="8721,4988" coordsize="571,416" path="m8721,4988l8784,5107,8807,5074,8791,5062,8814,5030,8839,5030,8854,5009,8721,4988xe" filled="true" fillcolor="#ffffff" stroked="false">
                <v:path arrowok="t"/>
                <v:fill type="solid"/>
              </v:shape>
              <v:shape style="position:absolute;left:8721;top:4988;width:571;height:416" coordorigin="8721,4988" coordsize="571,416" path="m8814,5030l8791,5062,8807,5074,8830,5042,8814,5030xe" filled="true" fillcolor="#ffffff" stroked="false">
                <v:path arrowok="t"/>
                <v:fill type="solid"/>
              </v:shape>
              <v:shape style="position:absolute;left:8721;top:4988;width:571;height:416" coordorigin="8721,4988" coordsize="571,416" path="m8839,5030l8814,5030,8830,5042,8839,5030xe" filled="true" fillcolor="#ffffff" stroked="false">
                <v:path arrowok="t"/>
                <v:fill type="solid"/>
              </v:shape>
            </v:group>
            <v:group style="position:absolute;left:9212;top:3106;width:806;height:297" coordorigin="9212,3106" coordsize="806,297">
              <v:shape style="position:absolute;left:9212;top:3106;width:806;height:297" coordorigin="9212,3106" coordsize="806,297" path="m9332,3144l9320,3182,10005,3402,10017,3364,9332,3144xe" filled="true" fillcolor="#ffffff" stroked="false">
                <v:path arrowok="t"/>
                <v:fill type="solid"/>
              </v:shape>
              <v:shape style="position:absolute;left:9212;top:3106;width:806;height:297" coordorigin="9212,3106" coordsize="806,297" path="m9345,3106l9212,3126,9308,3220,9320,3182,9301,3176,9313,3138,9334,3138,9345,3106xe" filled="true" fillcolor="#ffffff" stroked="false">
                <v:path arrowok="t"/>
                <v:fill type="solid"/>
              </v:shape>
              <v:shape style="position:absolute;left:9212;top:3106;width:806;height:297" coordorigin="9212,3106" coordsize="806,297" path="m9313,3138l9301,3176,9320,3182,9332,3144,9313,3138xe" filled="true" fillcolor="#ffffff" stroked="false">
                <v:path arrowok="t"/>
                <v:fill type="solid"/>
              </v:shape>
              <v:shape style="position:absolute;left:9212;top:3106;width:806;height:297" coordorigin="9212,3106" coordsize="806,297" path="m9334,3138l9313,3138,9332,3144,9334,3138xe" filled="true" fillcolor="#ffffff" stroked="false">
                <v:path arrowok="t"/>
                <v:fill type="solid"/>
              </v:shape>
            </v:group>
            <v:group style="position:absolute;left:9261;top:3786;width:784;height:318" coordorigin="9261,3786" coordsize="784,318">
              <v:shape style="position:absolute;left:9261;top:3786;width:784;height:318" coordorigin="9261,3786" coordsize="784,318" path="m9353,3991l9261,4088,9394,4103,9383,4073,9362,4073,9348,4035,9367,4028,9353,3991xe" filled="true" fillcolor="#ffffff" stroked="false">
                <v:path arrowok="t"/>
                <v:fill type="solid"/>
              </v:shape>
              <v:shape style="position:absolute;left:9261;top:3786;width:784;height:318" coordorigin="9261,3786" coordsize="784,318" path="m9367,4028l9348,4035,9362,4073,9381,4066,9367,4028xe" filled="true" fillcolor="#ffffff" stroked="false">
                <v:path arrowok="t"/>
                <v:fill type="solid"/>
              </v:shape>
              <v:shape style="position:absolute;left:9261;top:3786;width:784;height:318" coordorigin="9261,3786" coordsize="784,318" path="m9381,4066l9362,4073,9383,4073,9381,4066xe" filled="true" fillcolor="#ffffff" stroked="false">
                <v:path arrowok="t"/>
                <v:fill type="solid"/>
              </v:shape>
              <v:shape style="position:absolute;left:9261;top:3786;width:784;height:318" coordorigin="9261,3786" coordsize="784,318" path="m10031,3786l9367,4028,9381,4066,10045,3824,10031,3786xe" filled="true" fillcolor="#ffffff" stroked="false">
                <v:path arrowok="t"/>
                <v:fill type="solid"/>
              </v:shape>
            </v:group>
            <v:group style="position:absolute;left:9496;top:1492;width:895;height:800" coordorigin="9496,1492" coordsize="895,800">
              <v:shape style="position:absolute;left:9496;top:1492;width:895;height:800" coordorigin="9496,1492" coordsize="895,800" path="m10287,2227l10260,2257,10390,2292,10369,2240,10302,2240,10287,2227xe" filled="true" fillcolor="#ffffff" stroked="false">
                <v:path arrowok="t"/>
                <v:fill type="solid"/>
              </v:shape>
              <v:shape style="position:absolute;left:9496;top:1492;width:895;height:800" coordorigin="9496,1492" coordsize="895,800" path="m10314,2197l10287,2227,10302,2240,10329,2211,10314,2197xe" filled="true" fillcolor="#ffffff" stroked="false">
                <v:path arrowok="t"/>
                <v:fill type="solid"/>
              </v:shape>
              <v:shape style="position:absolute;left:9496;top:1492;width:895;height:800" coordorigin="9496,1492" coordsize="895,800" path="m10340,2167l10314,2197,10329,2211,10302,2240,10369,2240,10340,2167xe" filled="true" fillcolor="#ffffff" stroked="false">
                <v:path arrowok="t"/>
                <v:fill type="solid"/>
              </v:shape>
              <v:shape style="position:absolute;left:9496;top:1492;width:895;height:800" coordorigin="9496,1492" coordsize="895,800" path="m9522,1492l9496,1522,10287,2227,10314,2197,9522,1492xe" filled="true" fillcolor="#ffffff" stroked="false">
                <v:path arrowok="t"/>
                <v:fill type="solid"/>
              </v:shape>
            </v:group>
            <v:group style="position:absolute;left:7623;top:1488;width:1931;height:1145" coordorigin="7623,1488" coordsize="1931,1145">
              <v:shape style="position:absolute;left:7623;top:1488;width:1931;height:1145" coordorigin="7623,1488" coordsize="1931,1145" path="m7696,2520l7623,2632,7757,2623,7742,2599,7719,2599,7699,2564,7716,2554,7696,2520xe" filled="true" fillcolor="#ffffff" stroked="false">
                <v:path arrowok="t"/>
                <v:fill type="solid"/>
              </v:shape>
              <v:shape style="position:absolute;left:7623;top:1488;width:1931;height:1145" coordorigin="7623,1488" coordsize="1931,1145" path="m7716,2554l7699,2564,7719,2599,7737,2589,7716,2554xe" filled="true" fillcolor="#ffffff" stroked="false">
                <v:path arrowok="t"/>
                <v:fill type="solid"/>
              </v:shape>
              <v:shape style="position:absolute;left:7623;top:1488;width:1931;height:1145" coordorigin="7623,1488" coordsize="1931,1145" path="m7737,2589l7719,2599,7742,2599,7737,2589xe" filled="true" fillcolor="#ffffff" stroked="false">
                <v:path arrowok="t"/>
                <v:fill type="solid"/>
              </v:shape>
              <v:shape style="position:absolute;left:7623;top:1488;width:1931;height:1145" coordorigin="7623,1488" coordsize="1931,1145" path="m9533,1488l7716,2554,7737,2589,9553,1522,9533,1488xe" filled="true" fillcolor="#ffffff" stroked="false">
                <v:path arrowok="t"/>
                <v:fill type="solid"/>
              </v:shape>
            </v:group>
            <v:group style="position:absolute;left:7523;top:1495;width:1676;height:1002" coordorigin="7523,1495" coordsize="1676,1002">
              <v:shape style="position:absolute;left:7523;top:1495;width:1676;height:1002" coordorigin="7523,1495" coordsize="1676,1002" path="m9085,2452l9064,2487,9198,2496,9176,2462,9102,2462,9085,2452xe" filled="true" fillcolor="#ffffff" stroked="false">
                <v:path arrowok="t"/>
                <v:fill type="solid"/>
              </v:shape>
              <v:shape style="position:absolute;left:7523;top:1495;width:1676;height:1002" coordorigin="7523,1495" coordsize="1676,1002" path="m9105,2418l9085,2452,9102,2462,9122,2428,9105,2418xe" filled="true" fillcolor="#ffffff" stroked="false">
                <v:path arrowok="t"/>
                <v:fill type="solid"/>
              </v:shape>
              <v:shape style="position:absolute;left:7523;top:1495;width:1676;height:1002" coordorigin="7523,1495" coordsize="1676,1002" path="m9125,2383l9105,2418,9122,2428,9102,2462,9176,2462,9125,2383xe" filled="true" fillcolor="#ffffff" stroked="false">
                <v:path arrowok="t"/>
                <v:fill type="solid"/>
              </v:shape>
              <v:shape style="position:absolute;left:7523;top:1495;width:1676;height:1002" coordorigin="7523,1495" coordsize="1676,1002" path="m7543,1495l7523,1529,9085,2452,9105,2418,7543,1495xe" filled="true" fillcolor="#ffffff" stroked="false">
                <v:path arrowok="t"/>
                <v:fill type="solid"/>
              </v:shape>
            </v:group>
            <v:group style="position:absolute;left:6729;top:1474;width:838;height:1814" coordorigin="6729,1474" coordsize="838,1814">
              <v:shape style="position:absolute;left:6729;top:1474;width:838;height:1814" coordorigin="6729,1474" coordsize="838,1814" path="m6729,3153l6734,3287,6836,3204,6793,3204,6757,3188,6765,3169,6729,3153xe" filled="true" fillcolor="#ffffff" stroked="false">
                <v:path arrowok="t"/>
                <v:fill type="solid"/>
              </v:shape>
              <v:shape style="position:absolute;left:6729;top:1474;width:838;height:1814" coordorigin="6729,1474" coordsize="838,1814" path="m6765,3169l6757,3188,6793,3204,6802,3186,6765,3169xe" filled="true" fillcolor="#ffffff" stroked="false">
                <v:path arrowok="t"/>
                <v:fill type="solid"/>
              </v:shape>
              <v:shape style="position:absolute;left:6729;top:1474;width:838;height:1814" coordorigin="6729,1474" coordsize="838,1814" path="m6802,3186l6793,3204,6836,3204,6838,3202,6802,3186xe" filled="true" fillcolor="#ffffff" stroked="false">
                <v:path arrowok="t"/>
                <v:fill type="solid"/>
              </v:shape>
              <v:shape style="position:absolute;left:6729;top:1474;width:838;height:1814" coordorigin="6729,1474" coordsize="838,1814" path="m7530,1474l6765,3169,6802,3186,7566,1490,7530,1474xe" filled="true" fillcolor="#ffffff" stroked="false">
                <v:path arrowok="t"/>
                <v:fill type="solid"/>
              </v:shape>
              <v:shape style="position:absolute;left:6729;top:957;width:1605;height:516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тяги к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зеркалу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  <w:p>
                      <w:pPr>
                        <w:spacing w:line="271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ОП5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-38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8817;top:957;width:1473;height:516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104" w:right="106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тяги к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узлу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  <w:p>
                      <w:pPr>
                        <w:spacing w:line="271" w:lineRule="exact" w:before="0"/>
                        <w:ind w:left="-1" w:right="0" w:firstLine="0"/>
                        <w:jc w:val="center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  <w:t>согласования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981;top:3368;width:1169;height:468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before="80"/>
                        <w:ind w:left="167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рычаги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9261;top:5168;width:1620;height:419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before="71"/>
                        <w:ind w:left="244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основание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  <w10:wrap type="none"/>
          </v:group>
        </w:pict>
      </w:r>
      <w:r>
        <w:rPr>
          <w:rFonts w:ascii="Times New Roman" w:hAnsi="Times New Roman"/>
          <w:b/>
        </w:rPr>
      </w:r>
      <w:r>
        <w:rPr>
          <w:rFonts w:ascii="Times New Roman" w:hAnsi="Times New Roman"/>
          <w:b/>
          <w:u w:val="thick" w:color="000000"/>
        </w:rPr>
        <w:t>Параллелограмный привод </w:t>
      </w:r>
      <w:r>
        <w:rPr>
          <w:rFonts w:ascii="Times New Roman" w:hAnsi="Times New Roman"/>
          <w:b/>
        </w:rPr>
      </w:r>
      <w:r>
        <w:rPr/>
        <w:t>служит для передачи вращения от качающейся части гаубицы на узел согласования механического прицела и на подвижное зеркало прицела прямой</w:t>
      </w:r>
      <w:r>
        <w:rPr>
          <w:spacing w:val="-4"/>
        </w:rPr>
        <w:t> </w:t>
      </w:r>
      <w:r>
        <w:rPr/>
        <w:t>наводки.</w:t>
      </w:r>
    </w:p>
    <w:p>
      <w:pPr>
        <w:pStyle w:val="BodyText"/>
        <w:spacing w:line="240" w:lineRule="auto"/>
        <w:ind w:left="668" w:right="113"/>
        <w:jc w:val="left"/>
      </w:pPr>
      <w:r>
        <w:rPr/>
        <w:t>В состав привода</w:t>
      </w:r>
      <w:r>
        <w:rPr>
          <w:spacing w:val="-4"/>
        </w:rPr>
        <w:t> </w:t>
      </w:r>
      <w:r>
        <w:rPr/>
        <w:t>входит:</w:t>
      </w:r>
    </w:p>
    <w:p>
      <w:pPr>
        <w:pStyle w:val="ListParagraph"/>
        <w:numPr>
          <w:ilvl w:val="0"/>
          <w:numId w:val="2"/>
        </w:numPr>
        <w:tabs>
          <w:tab w:pos="386" w:val="left" w:leader="none"/>
        </w:tabs>
        <w:spacing w:line="240" w:lineRule="auto" w:before="0" w:after="0"/>
        <w:ind w:left="102" w:right="5146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 w:cs="Times New Roman" w:eastAsia="Times New Roman" w:hint="default"/>
          <w:spacing w:val="-60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  <w:u w:val="single" w:color="000000"/>
        </w:rPr>
        <w:t>основание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– установлено на фланце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цапфы люльки</w:t>
      </w:r>
      <w:r>
        <w:rPr>
          <w:rFonts w:ascii="Times New Roman" w:hAnsi="Times New Roman" w:cs="Times New Roman" w:eastAsia="Times New Roman" w:hint="default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гаубицы;</w:t>
      </w:r>
    </w:p>
    <w:p>
      <w:pPr>
        <w:pStyle w:val="ListParagraph"/>
        <w:numPr>
          <w:ilvl w:val="0"/>
          <w:numId w:val="2"/>
        </w:numPr>
        <w:tabs>
          <w:tab w:pos="386" w:val="left" w:leader="none"/>
          <w:tab w:pos="2181" w:val="left" w:leader="none"/>
          <w:tab w:pos="3865" w:val="left" w:leader="none"/>
        </w:tabs>
        <w:spacing w:line="240" w:lineRule="auto" w:before="0" w:after="0"/>
        <w:ind w:left="102" w:right="5145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два рычага</w:t>
      </w:r>
      <w:r>
        <w:rPr>
          <w:rFonts w:ascii="Times New Roman" w:hAnsi="Times New Roman"/>
          <w:sz w:val="24"/>
        </w:rPr>
        <w:t>, закрепленных на основании </w:t>
      </w:r>
      <w:r>
        <w:rPr>
          <w:rFonts w:ascii="Times New Roman" w:hAnsi="Times New Roman"/>
          <w:sz w:val="24"/>
        </w:rPr>
        <w:t>таким образом, что перемещаясь сохраняют постоянный угол с осью канала ствола гаубицы, т.е. при изменении углов возвышения</w:t>
        <w:tab/>
        <w:t>гаубицы</w:t>
        <w:tab/>
        <w:t>рычаги поворачиваются на тот же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угол</w:t>
      </w:r>
      <w:r>
        <w:rPr>
          <w:rFonts w:ascii="Times New Roman" w:hAnsi="Times New Roman"/>
          <w:sz w:val="24"/>
        </w:rPr>
        <w:t>;</w:t>
      </w:r>
    </w:p>
    <w:p>
      <w:pPr>
        <w:pStyle w:val="ListParagraph"/>
        <w:numPr>
          <w:ilvl w:val="0"/>
          <w:numId w:val="2"/>
        </w:numPr>
        <w:tabs>
          <w:tab w:pos="386" w:val="left" w:leader="none"/>
        </w:tabs>
        <w:spacing w:line="240" w:lineRule="auto" w:before="0" w:after="0"/>
        <w:ind w:left="102" w:right="5142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две левые и две правые тяги </w:t>
      </w:r>
      <w:r>
        <w:rPr>
          <w:rFonts w:ascii="Times New Roman" w:hAnsi="Times New Roman"/>
          <w:sz w:val="24"/>
        </w:rPr>
        <w:t>закреплены </w:t>
      </w:r>
      <w:r>
        <w:rPr>
          <w:rFonts w:ascii="Times New Roman" w:hAnsi="Times New Roman"/>
          <w:sz w:val="24"/>
        </w:rPr>
        <w:t>на концах рычагов и предназначены для передачи вращения от цапфы гаубицы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к:</w:t>
      </w:r>
    </w:p>
    <w:p>
      <w:pPr>
        <w:pStyle w:val="ListParagraph"/>
        <w:numPr>
          <w:ilvl w:val="0"/>
          <w:numId w:val="16"/>
        </w:numPr>
        <w:tabs>
          <w:tab w:pos="1094" w:val="left" w:leader="none"/>
          <w:tab w:pos="2546" w:val="left" w:leader="none"/>
          <w:tab w:pos="3827" w:val="left" w:leader="none"/>
        </w:tabs>
        <w:spacing w:line="240" w:lineRule="auto" w:before="2" w:after="0"/>
        <w:ind w:left="810" w:right="5146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механизму</w:t>
        <w:tab/>
        <w:t>поворота</w:t>
        <w:tab/>
        <w:t>зеркала ОП5</w:t>
      </w:r>
      <w:r>
        <w:rPr>
          <w:rFonts w:ascii="Times New Roman" w:hAnsi="Times New Roman"/>
          <w:sz w:val="24"/>
        </w:rPr>
        <w:t>-38 - </w:t>
      </w:r>
      <w:r>
        <w:rPr>
          <w:rFonts w:ascii="Times New Roman" w:hAnsi="Times New Roman"/>
          <w:sz w:val="24"/>
        </w:rPr>
        <w:t>левые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тяги;</w:t>
      </w:r>
    </w:p>
    <w:p>
      <w:pPr>
        <w:pStyle w:val="ListParagraph"/>
        <w:numPr>
          <w:ilvl w:val="0"/>
          <w:numId w:val="16"/>
        </w:numPr>
        <w:tabs>
          <w:tab w:pos="1094" w:val="left" w:leader="none"/>
        </w:tabs>
        <w:spacing w:line="274" w:lineRule="exact" w:before="24" w:after="0"/>
        <w:ind w:left="810" w:right="5147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 w:cs="Times New Roman" w:eastAsia="Times New Roman" w:hint="default"/>
          <w:sz w:val="24"/>
          <w:szCs w:val="24"/>
        </w:rPr>
        <w:t>узлу согласования механического прицела – правые</w:t>
      </w:r>
      <w:r>
        <w:rPr>
          <w:rFonts w:ascii="Times New Roman" w:hAnsi="Times New Roman" w:cs="Times New Roman" w:eastAsia="Times New Roman" w:hint="default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тяги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;</w:t>
      </w:r>
    </w:p>
    <w:p>
      <w:pPr>
        <w:pStyle w:val="ListParagraph"/>
        <w:numPr>
          <w:ilvl w:val="0"/>
          <w:numId w:val="2"/>
        </w:numPr>
        <w:tabs>
          <w:tab w:pos="386" w:val="left" w:leader="none"/>
        </w:tabs>
        <w:spacing w:line="273" w:lineRule="exact" w:before="0" w:after="0"/>
        <w:ind w:left="385" w:right="0" w:hanging="283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шарнирные</w:t>
      </w:r>
      <w:r>
        <w:rPr>
          <w:rFonts w:ascii="Times New Roman" w:hAnsi="Times New Roman"/>
          <w:spacing w:val="-6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соединения</w:t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  <w:t>.</w:t>
      </w: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13"/>
          <w:szCs w:val="13"/>
        </w:rPr>
      </w:pPr>
      <w:r>
        <w:rPr/>
        <w:pict>
          <v:group style="position:absolute;margin-left:96.25pt;margin-top:8.624324pt;width:448.8pt;height:425.7pt;mso-position-horizontal-relative:page;mso-position-vertical-relative:paragraph;z-index:5176;mso-wrap-distance-left:0;mso-wrap-distance-right:0" coordorigin="1925,172" coordsize="8976,8514">
            <v:shape style="position:absolute;left:1925;top:172;width:8740;height:8514" type="#_x0000_t75" stroked="false">
              <v:imagedata r:id="rId104" o:title=""/>
            </v:shape>
            <v:group style="position:absolute;left:8541;top:4248;width:1620;height:419" coordorigin="8541,4248" coordsize="1620,419">
              <v:shape style="position:absolute;left:8541;top:4248;width:1620;height:419" coordorigin="8541,4248" coordsize="1620,419" path="m8541,4667l10161,4667,10161,4248,8541,4248,8541,4667xe" filled="true" fillcolor="#ffffff" stroked="false">
                <v:path arrowok="t"/>
                <v:fill type="solid"/>
              </v:shape>
            </v:group>
            <v:group style="position:absolute;left:9261;top:7488;width:1169;height:468" coordorigin="9261,7488" coordsize="1169,468">
              <v:shape style="position:absolute;left:9261;top:7488;width:1169;height:468" coordorigin="9261,7488" coordsize="1169,468" path="m9261,7956l10430,7956,10430,7488,9261,7488,9261,7956xe" filled="true" fillcolor="#ffffff" stroked="false">
                <v:path arrowok="t"/>
                <v:fill type="solid"/>
              </v:shape>
            </v:group>
            <v:group style="position:absolute;left:8954;top:911;width:1939;height:700" coordorigin="8954,911" coordsize="1939,700">
              <v:shape style="position:absolute;left:8954;top:911;width:1939;height:700" coordorigin="8954,911" coordsize="1939,700" path="m8954,1611l10893,1611,10893,911,8954,911,8954,1611xe" filled="true" fillcolor="#ffffff" stroked="false">
                <v:path arrowok="t"/>
                <v:fill type="solid"/>
              </v:shape>
            </v:group>
            <v:group style="position:absolute;left:5841;top:4608;width:1939;height:700" coordorigin="5841,4608" coordsize="1939,700">
              <v:shape style="position:absolute;left:5841;top:4608;width:1939;height:700" coordorigin="5841,4608" coordsize="1939,700" path="m5841,5308l7780,5308,7780,4608,5841,4608,5841,5308xe" filled="true" fillcolor="#ffffff" stroked="false">
                <v:path arrowok="t"/>
                <v:fill type="solid"/>
              </v:shape>
            </v:group>
            <v:group style="position:absolute;left:8901;top:7119;width:947;height:400" coordorigin="8901,7119" coordsize="947,400">
              <v:shape style="position:absolute;left:8901;top:7119;width:947;height:400" coordorigin="8901,7119" coordsize="947,400" path="m9020,7157l9005,7194,9833,7519,9847,7482,9020,7157xe" filled="true" fillcolor="#000000" stroked="false">
                <v:path arrowok="t"/>
                <v:fill type="solid"/>
              </v:shape>
              <v:shape style="position:absolute;left:8901;top:7119;width:947;height:400" coordorigin="8901,7119" coordsize="947,400" path="m9035,7119l8901,7131,8991,7231,9005,7194,8987,7187,9001,7149,9023,7149,9035,7119xe" filled="true" fillcolor="#000000" stroked="false">
                <v:path arrowok="t"/>
                <v:fill type="solid"/>
              </v:shape>
              <v:shape style="position:absolute;left:8901;top:7119;width:947;height:400" coordorigin="8901,7119" coordsize="947,400" path="m9001,7149l8987,7187,9005,7194,9020,7157,9001,7149xe" filled="true" fillcolor="#000000" stroked="false">
                <v:path arrowok="t"/>
                <v:fill type="solid"/>
              </v:shape>
              <v:shape style="position:absolute;left:8901;top:7119;width:947;height:400" coordorigin="8901,7119" coordsize="947,400" path="m9023,7149l9001,7149,9020,7157,9023,7149xe" filled="true" fillcolor="#000000" stroked="false">
                <v:path arrowok="t"/>
                <v:fill type="solid"/>
              </v:shape>
            </v:group>
            <v:group style="position:absolute;left:9810;top:6787;width:138;height:712" coordorigin="9810,6787" coordsize="138,712">
              <v:shape style="position:absolute;left:9810;top:6787;width:138;height:712" coordorigin="9810,6787" coordsize="138,712" path="m9868,6905l9810,7495,9850,7499,9908,6909,9868,6905xe" filled="true" fillcolor="#000000" stroked="false">
                <v:path arrowok="t"/>
                <v:fill type="solid"/>
              </v:shape>
              <v:shape style="position:absolute;left:9810;top:6787;width:138;height:712" coordorigin="9810,6787" coordsize="138,712" path="m9937,6885l9870,6885,9910,6889,9908,6909,9948,6913,9937,6885xe" filled="true" fillcolor="#000000" stroked="false">
                <v:path arrowok="t"/>
                <v:fill type="solid"/>
              </v:shape>
              <v:shape style="position:absolute;left:9810;top:6787;width:138;height:712" coordorigin="9810,6787" coordsize="138,712" path="m9870,6885l9868,6905,9908,6909,9910,6889,9870,6885xe" filled="true" fillcolor="#000000" stroked="false">
                <v:path arrowok="t"/>
                <v:fill type="solid"/>
              </v:shape>
              <v:shape style="position:absolute;left:9810;top:6787;width:138;height:712" coordorigin="9810,6787" coordsize="138,712" path="m9900,6787l9829,6901,9868,6905,9870,6885,9937,6885,9900,6787xe" filled="true" fillcolor="#000000" stroked="false">
                <v:path arrowok="t"/>
                <v:fill type="solid"/>
              </v:shape>
            </v:group>
            <v:group style="position:absolute;left:9389;top:4674;width:179;height:1143" coordorigin="9389,4674" coordsize="179,1143">
              <v:shape style="position:absolute;left:9389;top:4674;width:179;height:1143" coordorigin="9389,4674" coordsize="179,1143" path="m9488,5700l9449,5704,9520,5817,9557,5720,9490,5720,9488,5700xe" filled="true" fillcolor="#000000" stroked="false">
                <v:path arrowok="t"/>
                <v:fill type="solid"/>
              </v:shape>
              <v:shape style="position:absolute;left:9389;top:4674;width:179;height:1143" coordorigin="9389,4674" coordsize="179,1143" path="m9528,5696l9488,5700,9490,5720,9530,5716,9528,5696xe" filled="true" fillcolor="#000000" stroked="false">
                <v:path arrowok="t"/>
                <v:fill type="solid"/>
              </v:shape>
              <v:shape style="position:absolute;left:9389;top:4674;width:179;height:1143" coordorigin="9389,4674" coordsize="179,1143" path="m9568,5692l9528,5696,9530,5716,9490,5720,9557,5720,9568,5692xe" filled="true" fillcolor="#000000" stroked="false">
                <v:path arrowok="t"/>
                <v:fill type="solid"/>
              </v:shape>
              <v:shape style="position:absolute;left:9389;top:4674;width:179;height:1143" coordorigin="9389,4674" coordsize="179,1143" path="m9429,4674l9389,4678,9488,5700,9528,5696,9429,4674xe" filled="true" fillcolor="#000000" stroked="false">
                <v:path arrowok="t"/>
                <v:fill type="solid"/>
              </v:shape>
            </v:group>
            <v:group style="position:absolute;left:6760;top:3877;width:205;height:744" coordorigin="6760,3877" coordsize="205,744">
              <v:shape style="position:absolute;left:6760;top:3877;width:205;height:744" coordorigin="6760,3877" coordsize="205,744" path="m6887,3991l6760,4613,6800,4621,6926,3999,6887,3991xe" filled="true" fillcolor="#000000" stroked="false">
                <v:path arrowok="t"/>
                <v:fill type="solid"/>
              </v:shape>
              <v:shape style="position:absolute;left:6760;top:3877;width:205;height:744" coordorigin="6760,3877" coordsize="205,744" path="m6955,3971l6891,3971,6930,3979,6926,3999,6965,4007,6955,3971xe" filled="true" fillcolor="#000000" stroked="false">
                <v:path arrowok="t"/>
                <v:fill type="solid"/>
              </v:shape>
              <v:shape style="position:absolute;left:6760;top:3877;width:205;height:744" coordorigin="6760,3877" coordsize="205,744" path="m6891,3971l6887,3991,6926,3999,6930,3979,6891,3971xe" filled="true" fillcolor="#000000" stroked="false">
                <v:path arrowok="t"/>
                <v:fill type="solid"/>
              </v:shape>
              <v:shape style="position:absolute;left:6760;top:3877;width:205;height:744" coordorigin="6760,3877" coordsize="205,744" path="m6930,3877l6847,3983,6887,3991,6891,3971,6955,3971,6930,3877xe" filled="true" fillcolor="#000000" stroked="false">
                <v:path arrowok="t"/>
                <v:fill type="solid"/>
              </v:shape>
            </v:group>
            <v:group style="position:absolute;left:6790;top:5284;width:268;height:1135" coordorigin="6790,5284" coordsize="268,1135">
              <v:shape style="position:absolute;left:6790;top:5284;width:268;height:1135" coordorigin="6790,5284" coordsize="268,1135" path="m6979,6304l6940,6311,7021,6418,7048,6324,6983,6324,6979,6304xe" filled="true" fillcolor="#000000" stroked="false">
                <v:path arrowok="t"/>
                <v:fill type="solid"/>
              </v:shape>
              <v:shape style="position:absolute;left:6790;top:5284;width:268;height:1135" coordorigin="6790,5284" coordsize="268,1135" path="m7019,6297l6979,6304,6983,6324,7022,6316,7019,6297xe" filled="true" fillcolor="#000000" stroked="false">
                <v:path arrowok="t"/>
                <v:fill type="solid"/>
              </v:shape>
              <v:shape style="position:absolute;left:6790;top:5284;width:268;height:1135" coordorigin="6790,5284" coordsize="268,1135" path="m7058,6289l7019,6297,7022,6316,6983,6324,7048,6324,7058,6289xe" filled="true" fillcolor="#000000" stroked="false">
                <v:path arrowok="t"/>
                <v:fill type="solid"/>
              </v:shape>
              <v:shape style="position:absolute;left:6790;top:5284;width:268;height:1135" coordorigin="6790,5284" coordsize="268,1135" path="m6830,5284l6790,5291,6979,6304,7019,6297,6830,5284xe" filled="true" fillcolor="#000000" stroked="false">
                <v:path arrowok="t"/>
                <v:fill type="solid"/>
              </v:shape>
            </v:group>
            <v:group style="position:absolute;left:9960;top:1573;width:494;height:2036" coordorigin="9960,1573" coordsize="494,2036">
              <v:shape style="position:absolute;left:9960;top:1573;width:494;height:2036" coordorigin="9960,1573" coordsize="494,2036" path="m10376,3495l10337,3504,10421,3608,10445,3515,10380,3515,10376,3495xe" filled="true" fillcolor="#000000" stroked="false">
                <v:path arrowok="t"/>
                <v:fill type="solid"/>
              </v:shape>
              <v:shape style="position:absolute;left:9960;top:1573;width:494;height:2036" coordorigin="9960,1573" coordsize="494,2036" path="m10415,3487l10376,3495,10380,3515,10419,3506,10415,3487xe" filled="true" fillcolor="#000000" stroked="false">
                <v:path arrowok="t"/>
                <v:fill type="solid"/>
              </v:shape>
              <v:shape style="position:absolute;left:9960;top:1573;width:494;height:2036" coordorigin="9960,1573" coordsize="494,2036" path="m10454,3478l10415,3487,10419,3506,10380,3515,10445,3515,10454,3478xe" filled="true" fillcolor="#000000" stroked="false">
                <v:path arrowok="t"/>
                <v:fill type="solid"/>
              </v:shape>
              <v:shape style="position:absolute;left:9960;top:1573;width:494;height:2036" coordorigin="9960,1573" coordsize="494,2036" path="m10000,1573l9960,1582,10376,3495,10415,3487,10000,1573xe" filled="true" fillcolor="#000000" stroked="false">
                <v:path arrowok="t"/>
                <v:fill type="solid"/>
              </v:shape>
            </v:group>
            <v:group style="position:absolute;left:8351;top:1577;width:632;height:170" coordorigin="8351,1577" coordsize="632,170">
              <v:shape style="position:absolute;left:8351;top:1577;width:632;height:170" coordorigin="8351,1577" coordsize="632,170" path="m8459,1628l8351,1708,8480,1746,8473,1711,8453,1711,8446,1671,8466,1668,8459,1628xe" filled="true" fillcolor="#000000" stroked="false">
                <v:path arrowok="t"/>
                <v:fill type="solid"/>
              </v:shape>
              <v:shape style="position:absolute;left:8351;top:1577;width:632;height:170" coordorigin="8351,1577" coordsize="632,170" path="m8466,1668l8446,1671,8453,1711,8473,1707,8466,1668xe" filled="true" fillcolor="#000000" stroked="false">
                <v:path arrowok="t"/>
                <v:fill type="solid"/>
              </v:shape>
              <v:shape style="position:absolute;left:8351;top:1577;width:632;height:170" coordorigin="8351,1577" coordsize="632,170" path="m8473,1707l8453,1711,8473,1711,8473,1707xe" filled="true" fillcolor="#000000" stroked="false">
                <v:path arrowok="t"/>
                <v:fill type="solid"/>
              </v:shape>
              <v:shape style="position:absolute;left:8351;top:1577;width:632;height:170" coordorigin="8351,1577" coordsize="632,170" path="m8975,1577l8466,1668,8473,1707,8983,1616,8975,1577xe" filled="true" fillcolor="#000000" stroked="false">
                <v:path arrowok="t"/>
                <v:fill type="solid"/>
              </v:shape>
              <v:shape style="position:absolute;left:8954;top:911;width:1939;height:700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before="70"/>
                        <w:ind w:left="227" w:right="219" w:firstLine="123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тяги к узлу согласования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8541;top:4248;width:1620;height:419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before="71"/>
                        <w:ind w:left="244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основание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5841;top:4608;width:1939;height:700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before="71"/>
                        <w:ind w:left="555" w:right="157" w:hanging="396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тяги к зеркалу ОП5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-38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9261;top:7488;width:1169;height:468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before="82"/>
                        <w:ind w:left="167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рычаги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8"/>
          <w:szCs w:val="8"/>
        </w:rPr>
      </w:pPr>
    </w:p>
    <w:p>
      <w:pPr>
        <w:pStyle w:val="Heading1"/>
        <w:tabs>
          <w:tab w:pos="4381" w:val="left" w:leader="none"/>
        </w:tabs>
        <w:spacing w:line="240" w:lineRule="auto" w:before="58"/>
        <w:ind w:left="3812" w:right="113" w:firstLine="0"/>
        <w:jc w:val="left"/>
        <w:rPr>
          <w:b w:val="0"/>
          <w:bCs w:val="0"/>
        </w:rPr>
      </w:pPr>
      <w:r>
        <w:rPr>
          <w:rFonts w:ascii="Times New Roman" w:hAnsi="Times New Roman"/>
        </w:rPr>
        <w:t>6</w:t>
        <w:tab/>
      </w:r>
      <w:r>
        <w:rPr/>
        <w:t>ПОГОН</w:t>
      </w:r>
      <w:r>
        <w:rPr>
          <w:b w:val="0"/>
        </w:rPr>
      </w:r>
    </w:p>
    <w:p>
      <w:pPr>
        <w:spacing w:after="0" w:line="240" w:lineRule="auto"/>
        <w:jc w:val="left"/>
        <w:sectPr>
          <w:pgSz w:w="11910" w:h="16840"/>
          <w:pgMar w:header="0" w:footer="615" w:top="780" w:bottom="800" w:left="1600" w:right="560"/>
        </w:sectPr>
      </w:pPr>
    </w:p>
    <w:p>
      <w:pPr>
        <w:pStyle w:val="BodyText"/>
        <w:spacing w:line="240" w:lineRule="auto" w:before="45"/>
        <w:ind w:right="102" w:firstLine="566"/>
        <w:jc w:val="left"/>
      </w:pPr>
      <w:r>
        <w:rPr>
          <w:rFonts w:ascii="Times New Roman" w:hAnsi="Times New Roman"/>
          <w:b/>
          <w:w w:val="99"/>
        </w:rPr>
      </w:r>
      <w:r>
        <w:rPr>
          <w:rFonts w:ascii="Times New Roman" w:hAnsi="Times New Roman"/>
          <w:b/>
          <w:u w:val="thick" w:color="000000"/>
        </w:rPr>
        <w:t>Погон </w:t>
      </w:r>
      <w:r>
        <w:rPr>
          <w:rFonts w:ascii="Times New Roman" w:hAnsi="Times New Roman"/>
          <w:b/>
        </w:rPr>
      </w:r>
      <w:r>
        <w:rPr/>
        <w:t>служит для вращения колпачка при согласовании оптических осей головки панорамы и защитного стекла колпачка и состоит из следующих основных</w:t>
      </w:r>
      <w:r>
        <w:rPr>
          <w:spacing w:val="-13"/>
        </w:rPr>
        <w:t> </w:t>
      </w:r>
      <w:r>
        <w:rPr/>
        <w:t>элементов: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0" w:after="0"/>
        <w:ind w:left="112" w:right="2453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402.549988pt;margin-top:3.553108pt;width:108pt;height:126pt;mso-position-horizontal-relative:page;mso-position-vertical-relative:paragraph;z-index:5488" coordorigin="8051,71" coordsize="2160,2520">
            <v:shape style="position:absolute;left:8051;top:71;width:2160;height:2520" type="#_x0000_t75" stroked="false">
              <v:imagedata r:id="rId105" o:title=""/>
            </v:shape>
            <v:group style="position:absolute;left:8092;top:2180;width:1975;height:360" coordorigin="8092,2180" coordsize="1975,360">
              <v:shape style="position:absolute;left:8092;top:2180;width:1975;height:360" coordorigin="8092,2180" coordsize="1975,360" path="m8092,2540l10067,2540,10067,2180,8092,2180,8092,2540xe" filled="true" fillcolor="#ffffff" stroked="false">
                <v:path arrowok="t"/>
                <v:fill type="solid"/>
              </v:shape>
            </v:group>
            <v:group style="position:absolute;left:8226;top:1511;width:545;height:681" coordorigin="8226,1511" coordsize="545,681">
              <v:shape style="position:absolute;left:8226;top:1511;width:545;height:681" coordorigin="8226,1511" coordsize="545,681" path="m8681,1593l8226,2167,8258,2191,8712,1618,8681,1593xe" filled="true" fillcolor="#000000" stroked="false">
                <v:path arrowok="t"/>
                <v:fill type="solid"/>
              </v:shape>
              <v:shape style="position:absolute;left:8226;top:1511;width:545;height:681" coordorigin="8226,1511" coordsize="545,681" path="m8757,1577l8693,1577,8725,1602,8712,1618,8744,1642,8757,1577xe" filled="true" fillcolor="#000000" stroked="false">
                <v:path arrowok="t"/>
                <v:fill type="solid"/>
              </v:shape>
              <v:shape style="position:absolute;left:8226;top:1511;width:545;height:681" coordorigin="8226,1511" coordsize="545,681" path="m8693,1577l8681,1593,8712,1618,8725,1602,8693,1577xe" filled="true" fillcolor="#000000" stroked="false">
                <v:path arrowok="t"/>
                <v:fill type="solid"/>
              </v:shape>
              <v:shape style="position:absolute;left:8226;top:1511;width:545;height:681" coordorigin="8226,1511" coordsize="545,681" path="m8771,1511l8649,1568,8681,1593,8693,1577,8757,1577,8771,1511xe" filled="true" fillcolor="#000000" stroked="false">
                <v:path arrowok="t"/>
                <v:fill type="solid"/>
              </v:shape>
              <v:shape style="position:absolute;left:8092;top:2180;width:1975;height:360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before="70"/>
                        <w:ind w:left="153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защитный колпак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  <w10:wrap type="none"/>
          </v:group>
        </w:pict>
      </w: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колпак</w:t>
      </w:r>
      <w:r>
        <w:rPr>
          <w:rFonts w:ascii="Times New Roman" w:hAnsi="Times New Roman"/>
          <w:sz w:val="24"/>
        </w:rPr>
        <w:t>, предназначенный для защиты головки панорамы, к </w:t>
      </w:r>
      <w:r>
        <w:rPr>
          <w:rFonts w:ascii="Times New Roman" w:hAnsi="Times New Roman"/>
          <w:sz w:val="24"/>
        </w:rPr>
        <w:t>колпачку крепится защитное стекло, по периметру которого уложены витки обогревающего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провода</w:t>
      </w:r>
      <w:r>
        <w:rPr>
          <w:rFonts w:ascii="Times New Roman" w:hAnsi="Times New Roman"/>
          <w:sz w:val="24"/>
        </w:rPr>
        <w:t>;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0" w:after="0"/>
        <w:ind w:left="112" w:right="2451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верхний погон с наружными зубьями</w:t>
      </w:r>
      <w:r>
        <w:rPr>
          <w:rFonts w:ascii="Times New Roman" w:hAnsi="Times New Roman"/>
          <w:sz w:val="24"/>
        </w:rPr>
        <w:t>, к верхнему погону </w:t>
      </w:r>
      <w:r>
        <w:rPr>
          <w:rFonts w:ascii="Times New Roman" w:hAnsi="Times New Roman"/>
          <w:sz w:val="24"/>
        </w:rPr>
        <w:t>крепится защитный колпачок, а зубья входят в зацепление с червячным колесом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редуктора</w:t>
      </w:r>
      <w:r>
        <w:rPr>
          <w:rFonts w:ascii="Times New Roman" w:hAnsi="Times New Roman"/>
          <w:sz w:val="24"/>
        </w:rPr>
        <w:t>;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74" w:lineRule="exact" w:before="5" w:after="0"/>
        <w:ind w:left="112" w:right="2456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 w:cs="Times New Roman" w:eastAsia="Times New Roman" w:hint="default"/>
          <w:spacing w:val="-60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  <w:u w:val="single" w:color="000000"/>
        </w:rPr>
        <w:t>нижний погон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– основание на котором закреплены датчик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привода и редуктор с</w:t>
      </w:r>
      <w:r>
        <w:rPr>
          <w:rFonts w:ascii="Times New Roman" w:hAnsi="Times New Roman" w:cs="Times New Roman" w:eastAsia="Times New Roman" w:hint="default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электродвигателем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;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73" w:lineRule="exact" w:before="0" w:after="0"/>
        <w:ind w:left="395" w:right="0" w:hanging="283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шарики</w:t>
      </w:r>
      <w:r>
        <w:rPr>
          <w:rFonts w:ascii="Times New Roman" w:hAnsi="Times New Roman"/>
          <w:sz w:val="24"/>
        </w:rPr>
        <w:t>, для уменьшения трения при вращении верхнего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sz w:val="24"/>
        </w:rPr>
        <w:t>погона</w:t>
      </w:r>
      <w:r>
        <w:rPr>
          <w:rFonts w:ascii="Times New Roman" w:hAnsi="Times New Roman"/>
          <w:sz w:val="24"/>
        </w:rPr>
        <w:t>;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0" w:after="13"/>
        <w:ind w:left="395" w:right="0" w:hanging="283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уплотнения</w:t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  <w:t>.</w:t>
      </w:r>
    </w:p>
    <w:p>
      <w:pPr>
        <w:spacing w:line="240" w:lineRule="auto"/>
        <w:ind w:left="111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468pt;height:270pt;mso-position-horizontal-relative:char;mso-position-vertical-relative:line" coordorigin="0,0" coordsize="9360,5400">
            <v:shape style="position:absolute;left:0;top:0;width:9360;height:5400" type="#_x0000_t75" stroked="false">
              <v:imagedata r:id="rId106" o:title=""/>
            </v:shape>
            <v:group style="position:absolute;left:7576;top:1029;width:1708;height:379" coordorigin="7576,1029" coordsize="1708,379">
              <v:shape style="position:absolute;left:7576;top:1029;width:1708;height:379" coordorigin="7576,1029" coordsize="1708,379" path="m7576,1408l9284,1408,9284,1029,7576,1029,7576,1408xe" filled="true" fillcolor="#ffffff" stroked="false">
                <v:path arrowok="t"/>
                <v:fill type="solid"/>
              </v:shape>
              <v:shape style="position:absolute;left:7200;top:1231;width:398;height:210" type="#_x0000_t75" stroked="false">
                <v:imagedata r:id="rId107" o:title=""/>
              </v:shape>
            </v:group>
            <v:group style="position:absolute;left:65;top:4867;width:1990;height:399" coordorigin="65,4867" coordsize="1990,399">
              <v:shape style="position:absolute;left:65;top:4867;width:1990;height:399" coordorigin="65,4867" coordsize="1990,399" path="m65,5266l2055,5266,2055,4867,65,4867,65,5266xe" filled="true" fillcolor="#ffffff" stroked="false">
                <v:path arrowok="t"/>
                <v:fill type="solid"/>
              </v:shape>
            </v:group>
            <v:group style="position:absolute;left:1109;top:1439;width:1167;height:399" coordorigin="1109,1439" coordsize="1167,399">
              <v:shape style="position:absolute;left:1109;top:1439;width:1167;height:399" coordorigin="1109,1439" coordsize="1167,399" path="m1109,1838l2276,1838,2276,1439,1109,1439,1109,1838xe" filled="true" fillcolor="#ffffff" stroked="false">
                <v:path arrowok="t"/>
                <v:fill type="solid"/>
              </v:shape>
            </v:group>
            <v:group style="position:absolute;left:1768;top:558;width:1813;height:399" coordorigin="1768,558" coordsize="1813,399">
              <v:shape style="position:absolute;left:1768;top:558;width:1813;height:399" coordorigin="1768,558" coordsize="1813,399" path="m1768,957l3581,957,3581,558,1768,558,1768,957xe" filled="true" fillcolor="#ffffff" stroked="false">
                <v:path arrowok="t"/>
                <v:fill type="solid"/>
              </v:shape>
            </v:group>
            <v:group style="position:absolute;left:2456;top:4879;width:2593;height:399" coordorigin="2456,4879" coordsize="2593,399">
              <v:shape style="position:absolute;left:2456;top:4879;width:2593;height:399" coordorigin="2456,4879" coordsize="2593,399" path="m2456,5278l5049,5278,5049,4879,2456,4879,2456,5278xe" filled="true" fillcolor="#ffffff" stroked="false">
                <v:path arrowok="t"/>
                <v:fill type="solid"/>
              </v:shape>
            </v:group>
            <v:group style="position:absolute;left:3567;top:840;width:753;height:120" coordorigin="3567,840" coordsize="753,120">
              <v:shape style="position:absolute;left:3567;top:840;width:753;height:120" coordorigin="3567,840" coordsize="753,120" path="m4200,920l4200,960,4280,920,4220,920,4200,920xe" filled="true" fillcolor="#000000" stroked="false">
                <v:path arrowok="t"/>
                <v:fill type="solid"/>
              </v:shape>
              <v:shape style="position:absolute;left:3567;top:840;width:753;height:120" coordorigin="3567,840" coordsize="753,120" path="m4200,880l4200,920,4220,920,4220,880,4200,880xe" filled="true" fillcolor="#000000" stroked="false">
                <v:path arrowok="t"/>
                <v:fill type="solid"/>
              </v:shape>
              <v:shape style="position:absolute;left:3567;top:840;width:753;height:120" coordorigin="3567,840" coordsize="753,120" path="m4200,840l4200,880,4220,880,4220,920,4280,920,4320,900,4200,840xe" filled="true" fillcolor="#000000" stroked="false">
                <v:path arrowok="t"/>
                <v:fill type="solid"/>
              </v:shape>
              <v:shape style="position:absolute;left:3567;top:840;width:753;height:120" coordorigin="3567,840" coordsize="753,120" path="m3567,877l3567,917,4200,920,4200,880,3567,877xe" filled="true" fillcolor="#000000" stroked="false">
                <v:path arrowok="t"/>
                <v:fill type="solid"/>
              </v:shape>
            </v:group>
            <v:group style="position:absolute;left:2239;top:1772;width:674;height:392" coordorigin="2239,1772" coordsize="674,392">
              <v:shape style="position:absolute;left:2239;top:1772;width:674;height:392" coordorigin="2239,1772" coordsize="674,392" path="m2799,2122l2779,2156,2913,2163,2892,2131,2816,2131,2799,2122xe" filled="true" fillcolor="#000000" stroked="false">
                <v:path arrowok="t"/>
                <v:fill type="solid"/>
              </v:shape>
              <v:shape style="position:absolute;left:2239;top:1772;width:674;height:392" coordorigin="2239,1772" coordsize="674,392" path="m2818,2087l2799,2122,2816,2131,2836,2096,2818,2087xe" filled="true" fillcolor="#000000" stroked="false">
                <v:path arrowok="t"/>
                <v:fill type="solid"/>
              </v:shape>
              <v:shape style="position:absolute;left:2239;top:1772;width:674;height:392" coordorigin="2239,1772" coordsize="674,392" path="m2838,2052l2818,2087,2836,2096,2816,2131,2892,2131,2838,2052xe" filled="true" fillcolor="#000000" stroked="false">
                <v:path arrowok="t"/>
                <v:fill type="solid"/>
              </v:shape>
              <v:shape style="position:absolute;left:2239;top:1772;width:674;height:392" coordorigin="2239,1772" coordsize="674,392" path="m2259,1772l2239,1806,2799,2122,2818,2087,2259,1772xe" filled="true" fillcolor="#000000" stroked="false">
                <v:path arrowok="t"/>
                <v:fill type="solid"/>
              </v:shape>
            </v:group>
            <v:group style="position:absolute;left:345;top:4342;width:628;height:551" coordorigin="345,4342" coordsize="628,551">
              <v:shape style="position:absolute;left:345;top:4342;width:628;height:551" coordorigin="345,4342" coordsize="628,551" path="m868,4406l345,4863,371,4893,895,4436,868,4406xe" filled="true" fillcolor="#000000" stroked="false">
                <v:path arrowok="t"/>
                <v:fill type="solid"/>
              </v:shape>
              <v:shape style="position:absolute;left:345;top:4342;width:628;height:551" coordorigin="345,4342" coordsize="628,551" path="m951,4393l884,4393,910,4423,895,4436,921,4466,951,4393xe" filled="true" fillcolor="#000000" stroked="false">
                <v:path arrowok="t"/>
                <v:fill type="solid"/>
              </v:shape>
              <v:shape style="position:absolute;left:345;top:4342;width:628;height:551" coordorigin="345,4342" coordsize="628,551" path="m884,4393l868,4406,895,4436,910,4423,884,4393xe" filled="true" fillcolor="#000000" stroked="false">
                <v:path arrowok="t"/>
                <v:fill type="solid"/>
              </v:shape>
              <v:shape style="position:absolute;left:345;top:4342;width:628;height:551" coordorigin="345,4342" coordsize="628,551" path="m972,4342l842,4376,868,4406,884,4393,951,4393,972,4342xe" filled="true" fillcolor="#000000" stroked="false">
                <v:path arrowok="t"/>
                <v:fill type="solid"/>
              </v:shape>
            </v:group>
            <v:group style="position:absolute;left:3379;top:3599;width:211;height:1299" coordorigin="3379,3599" coordsize="211,1299">
              <v:shape style="position:absolute;left:3379;top:3599;width:211;height:1299" coordorigin="3379,3599" coordsize="211,1299" path="m3510,3716l3379,4893,3419,4897,3550,3720,3510,3716xe" filled="true" fillcolor="#000000" stroked="false">
                <v:path arrowok="t"/>
                <v:fill type="solid"/>
              </v:shape>
              <v:shape style="position:absolute;left:3379;top:3599;width:211;height:1299" coordorigin="3379,3599" coordsize="211,1299" path="m3579,3696l3512,3696,3552,3701,3550,3720,3589,3725,3579,3696xe" filled="true" fillcolor="#000000" stroked="false">
                <v:path arrowok="t"/>
                <v:fill type="solid"/>
              </v:shape>
              <v:shape style="position:absolute;left:3379;top:3599;width:211;height:1299" coordorigin="3379,3599" coordsize="211,1299" path="m3512,3696l3510,3716,3550,3720,3552,3701,3512,3696xe" filled="true" fillcolor="#000000" stroked="false">
                <v:path arrowok="t"/>
                <v:fill type="solid"/>
              </v:shape>
              <v:shape style="position:absolute;left:3379;top:3599;width:211;height:1299" coordorigin="3379,3599" coordsize="211,1299" path="m3543,3599l3470,3712,3510,3716,3512,3696,3579,3696,3543,3599xe" filled="true" fillcolor="#000000" stroked="false">
                <v:path arrowok="t"/>
                <v:fill type="solid"/>
              </v:shape>
              <v:shape style="position:absolute;left:1768;top:558;width:1813;height:399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before="73"/>
                        <w:ind w:left="177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датчик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привода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7576;top:1029;width:1708;height:379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before="70"/>
                        <w:ind w:left="185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верхний</w:t>
                      </w:r>
                      <w:r>
                        <w:rPr>
                          <w:rFonts w:ascii="Times New Roman" w:hAnsi="Times New Roman"/>
                          <w:b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погон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1109;top:1439;width:1167;height:399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before="73"/>
                        <w:ind w:left="164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редуктор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65;top:4867;width:1990;height:399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before="72"/>
                        <w:ind w:left="170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электродвигатель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2456;top:4879;width:2593;height:399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before="77"/>
                        <w:ind w:left="173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ручка поворота</w:t>
                      </w:r>
                      <w:r>
                        <w:rPr>
                          <w:rFonts w:ascii="Times New Roman" w:hAnsi="Times New Roman"/>
                          <w:b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колпака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pStyle w:val="BodyText"/>
        <w:spacing w:line="240" w:lineRule="auto" w:before="88"/>
        <w:ind w:left="652" w:right="102"/>
        <w:jc w:val="left"/>
      </w:pPr>
      <w:r>
        <w:rPr/>
        <w:t>Поворот колпачка может производится в трех</w:t>
      </w:r>
      <w:r>
        <w:rPr>
          <w:spacing w:val="-11"/>
        </w:rPr>
        <w:t> </w:t>
      </w:r>
      <w:r>
        <w:rPr/>
        <w:t>режимах:</w:t>
      </w:r>
    </w:p>
    <w:p>
      <w:pPr>
        <w:pStyle w:val="ListParagraph"/>
        <w:numPr>
          <w:ilvl w:val="0"/>
          <w:numId w:val="17"/>
        </w:numPr>
        <w:tabs>
          <w:tab w:pos="833" w:val="left" w:leader="none"/>
        </w:tabs>
        <w:spacing w:line="240" w:lineRule="auto" w:before="0" w:after="0"/>
        <w:ind w:left="83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261.350006pt;margin-top:5.003139pt;width:246.65pt;height:209.65pt;mso-position-horizontal-relative:page;mso-position-vertical-relative:paragraph;z-index:5512" coordorigin="5227,100" coordsize="4933,4193">
            <v:shape style="position:absolute;left:5227;top:100;width:4933;height:4193" type="#_x0000_t75" stroked="false">
              <v:imagedata r:id="rId108" o:title=""/>
            </v:shape>
            <v:group style="position:absolute;left:7070;top:2368;width:120;height:420" coordorigin="7070,2368" coordsize="120,420">
              <v:shape style="position:absolute;left:7070;top:2368;width:120;height:420" coordorigin="7070,2368" coordsize="120,420" path="m7110,2672l7107,2673,7088,2686,7075,2705,7070,2728,7075,2751,7088,2771,7107,2783,7130,2788,7153,2783,7172,2771,7185,2751,7190,2728,7110,2728,7110,2672xe" filled="true" fillcolor="#ffffff" stroked="false">
                <v:path arrowok="t"/>
                <v:fill type="solid"/>
              </v:shape>
              <v:shape style="position:absolute;left:7070;top:2368;width:120;height:420" coordorigin="7070,2368" coordsize="120,420" path="m7130,2668l7110,2672,7110,2728,7150,2728,7150,2672,7130,2668xe" filled="true" fillcolor="#ffffff" stroked="false">
                <v:path arrowok="t"/>
                <v:fill type="solid"/>
              </v:shape>
              <v:shape style="position:absolute;left:7070;top:2368;width:120;height:420" coordorigin="7070,2368" coordsize="120,420" path="m7150,2672l7150,2728,7190,2728,7185,2705,7172,2686,7153,2673,7150,2672xe" filled="true" fillcolor="#ffffff" stroked="false">
                <v:path arrowok="t"/>
                <v:fill type="solid"/>
              </v:shape>
              <v:shape style="position:absolute;left:7070;top:2368;width:120;height:420" coordorigin="7070,2368" coordsize="120,420" path="m7150,2468l7110,2468,7110,2672,7130,2668,7150,2668,7150,2468xe" filled="true" fillcolor="#ffffff" stroked="false">
                <v:path arrowok="t"/>
                <v:fill type="solid"/>
              </v:shape>
              <v:shape style="position:absolute;left:7070;top:2368;width:120;height:420" coordorigin="7070,2368" coordsize="120,420" path="m7150,2668l7130,2668,7150,2672,7150,2668xe" filled="true" fillcolor="#ffffff" stroked="false">
                <v:path arrowok="t"/>
                <v:fill type="solid"/>
              </v:shape>
              <v:shape style="position:absolute;left:7070;top:2368;width:120;height:420" coordorigin="7070,2368" coordsize="120,420" path="m7130,2368l7070,2488,7110,2488,7110,2468,7180,2468,7130,2368xe" filled="true" fillcolor="#ffffff" stroked="false">
                <v:path arrowok="t"/>
                <v:fill type="solid"/>
              </v:shape>
              <v:shape style="position:absolute;left:7070;top:2368;width:120;height:420" coordorigin="7070,2368" coordsize="120,420" path="m7180,2468l7150,2468,7150,2488,7190,2488,7180,2468xe" filled="true" fillcolor="#ffffff" stroked="false">
                <v:path arrowok="t"/>
                <v:fill type="solid"/>
              </v:shape>
            </v:group>
            <v:group style="position:absolute;left:6830;top:2714;width:690;height:862" coordorigin="6830,2714" coordsize="690,862">
              <v:shape style="position:absolute;left:6830;top:2714;width:690;height:862" coordorigin="6830,2714" coordsize="690,862" path="m7175,2714l7105,2723,7041,2748,6982,2788,6931,2840,6889,2904,6857,2977,6837,3058,6830,3145,6837,3232,6857,3313,6889,3386,6931,3450,6982,3502,7041,3542,7105,3567,7175,3576,7245,3567,7309,3542,7368,3502,7419,3450,7461,3386,7493,3313,7513,3232,7520,3145,7513,3058,7493,2977,7461,2904,7419,2840,7368,2788,7309,2748,7245,2723,7175,2714xe" filled="false" stroked="true" strokeweight="2.0pt" strokecolor="#ffffff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sz w:val="24"/>
        </w:rPr>
        <w:t>Автоматическом.</w:t>
      </w:r>
    </w:p>
    <w:p>
      <w:pPr>
        <w:pStyle w:val="ListParagraph"/>
        <w:numPr>
          <w:ilvl w:val="0"/>
          <w:numId w:val="17"/>
        </w:numPr>
        <w:tabs>
          <w:tab w:pos="833" w:val="left" w:leader="none"/>
        </w:tabs>
        <w:spacing w:line="240" w:lineRule="auto" w:before="0" w:after="0"/>
        <w:ind w:left="83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Полуавтоматическом.</w:t>
      </w:r>
    </w:p>
    <w:p>
      <w:pPr>
        <w:pStyle w:val="ListParagraph"/>
        <w:numPr>
          <w:ilvl w:val="0"/>
          <w:numId w:val="17"/>
        </w:numPr>
        <w:tabs>
          <w:tab w:pos="833" w:val="left" w:leader="none"/>
        </w:tabs>
        <w:spacing w:line="240" w:lineRule="auto" w:before="0" w:after="0"/>
        <w:ind w:left="832" w:right="0" w:hanging="36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Ручном.</w:t>
      </w:r>
    </w:p>
    <w:p>
      <w:pPr>
        <w:pStyle w:val="Heading3"/>
        <w:numPr>
          <w:ilvl w:val="1"/>
          <w:numId w:val="17"/>
        </w:numPr>
        <w:tabs>
          <w:tab w:pos="1260" w:val="left" w:leader="none"/>
        </w:tabs>
        <w:spacing w:line="274" w:lineRule="exact" w:before="5" w:after="0"/>
        <w:ind w:left="1259" w:right="0" w:hanging="360"/>
        <w:jc w:val="left"/>
        <w:rPr>
          <w:b w:val="0"/>
          <w:bCs w:val="0"/>
        </w:rPr>
      </w:pPr>
      <w:r>
        <w:rPr>
          <w:u w:val="thick" w:color="000000"/>
        </w:rPr>
        <w:t>Автоматический</w:t>
      </w:r>
      <w:r>
        <w:rPr>
          <w:spacing w:val="-8"/>
          <w:u w:val="thick" w:color="000000"/>
        </w:rPr>
        <w:t> </w:t>
      </w:r>
      <w:r>
        <w:rPr>
          <w:u w:val="thick" w:color="000000"/>
        </w:rPr>
        <w:t>режим</w:t>
      </w:r>
      <w:r>
        <w:rPr/>
      </w:r>
      <w:r>
        <w:rPr>
          <w:b w:val="0"/>
        </w:rPr>
      </w:r>
    </w:p>
    <w:p>
      <w:pPr>
        <w:pStyle w:val="BodyText"/>
        <w:spacing w:line="240" w:lineRule="auto"/>
        <w:ind w:right="5278" w:firstLine="540"/>
        <w:jc w:val="both"/>
      </w:pPr>
      <w:r>
        <w:rPr/>
        <w:t>В автоматическом режиме сигнал рассогласования для поворота колпачка выдает датчик привода. На щитке наводчика включить тумблер СИНХР. и тогда при повороте головки панорамы защитный колпак будет разворачиваться автоматически.</w:t>
      </w:r>
    </w:p>
    <w:p>
      <w:pPr>
        <w:pStyle w:val="Heading3"/>
        <w:numPr>
          <w:ilvl w:val="1"/>
          <w:numId w:val="17"/>
        </w:numPr>
        <w:tabs>
          <w:tab w:pos="823" w:val="left" w:leader="none"/>
        </w:tabs>
        <w:spacing w:line="274" w:lineRule="exact" w:before="5" w:after="0"/>
        <w:ind w:left="822" w:right="0" w:hanging="360"/>
        <w:jc w:val="left"/>
        <w:rPr>
          <w:b w:val="0"/>
          <w:bCs w:val="0"/>
        </w:rPr>
      </w:pPr>
      <w:r>
        <w:rPr>
          <w:u w:val="thick" w:color="000000"/>
        </w:rPr>
        <w:t>Полуавтоматический</w:t>
      </w:r>
      <w:r>
        <w:rPr>
          <w:spacing w:val="-9"/>
          <w:u w:val="thick" w:color="000000"/>
        </w:rPr>
        <w:t> </w:t>
      </w:r>
      <w:r>
        <w:rPr>
          <w:u w:val="thick" w:color="000000"/>
        </w:rPr>
        <w:t>режим</w:t>
      </w:r>
      <w:r>
        <w:rPr/>
      </w:r>
      <w:r>
        <w:rPr>
          <w:b w:val="0"/>
        </w:rPr>
      </w:r>
    </w:p>
    <w:p>
      <w:pPr>
        <w:pStyle w:val="BodyText"/>
        <w:spacing w:line="240" w:lineRule="auto"/>
        <w:ind w:right="5280" w:firstLine="540"/>
        <w:jc w:val="both"/>
      </w:pPr>
      <w:r>
        <w:rPr/>
        <w:t>В полуавтоматическом режиме поворот осуществляется от кнопок ВЛЕВО, ВПРАВО на щитке</w:t>
      </w:r>
      <w:r>
        <w:rPr>
          <w:spacing w:val="-7"/>
        </w:rPr>
        <w:t> </w:t>
      </w:r>
      <w:r>
        <w:rPr/>
        <w:t>наводчика.</w:t>
      </w: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Heading3"/>
        <w:numPr>
          <w:ilvl w:val="1"/>
          <w:numId w:val="17"/>
        </w:numPr>
        <w:tabs>
          <w:tab w:pos="4181" w:val="left" w:leader="none"/>
        </w:tabs>
        <w:spacing w:line="274" w:lineRule="exact" w:before="0" w:after="0"/>
        <w:ind w:left="4181" w:right="0" w:hanging="360"/>
        <w:jc w:val="left"/>
        <w:rPr>
          <w:b w:val="0"/>
          <w:bCs w:val="0"/>
        </w:rPr>
      </w:pPr>
      <w:r>
        <w:rPr>
          <w:u w:val="thick" w:color="000000"/>
        </w:rPr>
        <w:t>Ручной</w:t>
      </w:r>
      <w:r>
        <w:rPr>
          <w:spacing w:val="-8"/>
          <w:u w:val="thick" w:color="000000"/>
        </w:rPr>
        <w:t> </w:t>
      </w:r>
      <w:r>
        <w:rPr>
          <w:u w:val="thick" w:color="000000"/>
        </w:rPr>
        <w:t>режим</w:t>
      </w:r>
      <w:r>
        <w:rPr/>
      </w:r>
      <w:r>
        <w:rPr>
          <w:b w:val="0"/>
        </w:rPr>
      </w:r>
    </w:p>
    <w:p>
      <w:pPr>
        <w:pStyle w:val="BodyText"/>
        <w:spacing w:line="240" w:lineRule="auto"/>
        <w:ind w:right="134" w:firstLine="540"/>
        <w:jc w:val="left"/>
      </w:pPr>
      <w:r>
        <w:rPr/>
        <w:t>При работе в ручном режиме вращать ручку, при этом вращение от валика передается через шестерню верхнему</w:t>
      </w:r>
      <w:r>
        <w:rPr>
          <w:spacing w:val="-11"/>
        </w:rPr>
        <w:t> </w:t>
      </w:r>
      <w:r>
        <w:rPr/>
        <w:t>погону.</w:t>
      </w:r>
    </w:p>
    <w:p>
      <w:pPr>
        <w:pStyle w:val="Heading1"/>
        <w:tabs>
          <w:tab w:pos="2341" w:val="left" w:leader="none"/>
        </w:tabs>
        <w:spacing w:line="240" w:lineRule="auto" w:before="7"/>
        <w:ind w:left="1936" w:right="102" w:firstLine="0"/>
        <w:jc w:val="left"/>
        <w:rPr>
          <w:b w:val="0"/>
          <w:bCs w:val="0"/>
        </w:rPr>
      </w:pPr>
      <w:r>
        <w:rPr>
          <w:rFonts w:ascii="Times New Roman" w:hAnsi="Times New Roman"/>
        </w:rPr>
        <w:t>7</w:t>
        <w:tab/>
      </w:r>
      <w:r>
        <w:rPr/>
        <w:t>СИСТЕМА ОЧИСТКИ</w:t>
      </w:r>
      <w:r>
        <w:rPr>
          <w:spacing w:val="-16"/>
        </w:rPr>
        <w:t> </w:t>
      </w:r>
      <w:r>
        <w:rPr/>
        <w:t>ПРИБОРОВ</w:t>
      </w:r>
      <w:r>
        <w:rPr>
          <w:b w:val="0"/>
        </w:rPr>
      </w:r>
    </w:p>
    <w:p>
      <w:pPr>
        <w:spacing w:after="0" w:line="240" w:lineRule="auto"/>
        <w:jc w:val="left"/>
        <w:sectPr>
          <w:pgSz w:w="11910" w:h="16840"/>
          <w:pgMar w:header="0" w:footer="615" w:top="780" w:bottom="800" w:left="740" w:right="1580"/>
        </w:sectPr>
      </w:pPr>
    </w:p>
    <w:p>
      <w:pPr>
        <w:pStyle w:val="BodyText"/>
        <w:spacing w:line="240" w:lineRule="auto" w:before="45"/>
        <w:ind w:left="102" w:right="288" w:firstLine="566"/>
        <w:jc w:val="both"/>
      </w:pPr>
      <w:r>
        <w:rPr>
          <w:rFonts w:ascii="Times New Roman" w:hAnsi="Times New Roman"/>
          <w:b/>
          <w:w w:val="99"/>
        </w:rPr>
      </w:r>
      <w:r>
        <w:rPr>
          <w:rFonts w:ascii="Times New Roman" w:hAnsi="Times New Roman"/>
          <w:b/>
          <w:u w:val="thick" w:color="000000"/>
        </w:rPr>
        <w:t>Система очистки приборов </w:t>
      </w:r>
      <w:r>
        <w:rPr>
          <w:rFonts w:ascii="Times New Roman" w:hAnsi="Times New Roman"/>
          <w:b/>
        </w:rPr>
      </w:r>
      <w:r>
        <w:rPr/>
        <w:t>предназначена для очистки защитных стекол прицела прямой наводки и колпачка панорамы от пыли и грязи путем омывания водой, эжектируемой струей воздуха. Система очистки расположена внутри боевого отделения (кроме омывателей) и крепится на борту и крыше башни слева от гаубицы и состоит из следующих основных</w:t>
      </w:r>
      <w:r>
        <w:rPr>
          <w:spacing w:val="-10"/>
        </w:rPr>
        <w:t> </w:t>
      </w:r>
      <w:r>
        <w:rPr/>
        <w:t>частей:</w:t>
      </w:r>
    </w:p>
    <w:p>
      <w:pPr>
        <w:pStyle w:val="ListParagraph"/>
        <w:numPr>
          <w:ilvl w:val="0"/>
          <w:numId w:val="2"/>
        </w:numPr>
        <w:tabs>
          <w:tab w:pos="386" w:val="left" w:leader="none"/>
        </w:tabs>
        <w:spacing w:line="240" w:lineRule="auto" w:before="0" w:after="0"/>
        <w:ind w:left="102" w:right="292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295.600006pt;margin-top:16.133125pt;width:266.45pt;height:324pt;mso-position-horizontal-relative:page;mso-position-vertical-relative:paragraph;z-index:-64576" coordorigin="5912,323" coordsize="5329,6480">
            <v:shape style="position:absolute;left:5912;top:323;width:5329;height:6480" type="#_x0000_t75" stroked="false">
              <v:imagedata r:id="rId109" o:title=""/>
            </v:shape>
            <v:group style="position:absolute;left:6310;top:1332;width:1020;height:1000" coordorigin="6310,1332" coordsize="1020,1000">
              <v:shape style="position:absolute;left:6310;top:1332;width:1020;height:1000" coordorigin="6310,1332" coordsize="1020,1000" path="m6820,1332l6745,1337,6673,1353,6605,1378,6542,1412,6485,1454,6435,1504,6392,1559,6357,1621,6332,1687,6316,1758,6310,1832,6316,1906,6332,1976,6357,2042,6392,2104,6435,2160,6485,2209,6542,2251,6605,2285,6673,2310,6745,2326,6820,2332,6895,2326,6967,2310,7035,2285,7098,2251,7155,2209,7205,2160,7248,2104,7283,2042,7308,1976,7324,1906,7330,1832,7324,1758,7308,1687,7283,1621,7248,1559,7205,1504,7155,1454,7098,1412,7035,1378,6967,1353,6895,1337,6820,1332xe" filled="false" stroked="true" strokeweight="1.5pt" strokecolor="#ffffff">
                <v:path arrowok="t"/>
              </v:shape>
            </v:group>
            <v:group style="position:absolute;left:7050;top:341;width:1179;height:1091" coordorigin="7050,341" coordsize="1179,1091">
              <v:shape style="position:absolute;left:7050;top:341;width:1179;height:1091" coordorigin="7050,341" coordsize="1179,1091" path="m7640,341l7560,346,7483,360,7410,384,7342,415,7279,454,7223,500,7173,553,7131,611,7096,674,7071,741,7055,812,7050,886,7055,960,7071,1031,7096,1098,7131,1161,7173,1219,7223,1272,7279,1318,7342,1357,7410,1389,7483,1412,7560,1427,7640,1432,7720,1427,7796,1412,7869,1389,7937,1357,8000,1318,8056,1272,8106,1219,8149,1161,8183,1098,8208,1031,8224,960,8229,886,8224,812,8208,741,8183,674,8149,611,8106,553,8056,500,8000,454,7937,415,7869,384,7796,360,7720,346,7640,341xe" filled="false" stroked="true" strokeweight="1.5pt" strokecolor="#ffffff">
                <v:path arrowok="t"/>
              </v:shape>
            </v:group>
            <v:group style="position:absolute;left:6741;top:4644;width:449;height:429" coordorigin="6741,4644" coordsize="449,429">
              <v:shape style="position:absolute;left:6741;top:4644;width:449;height:429" coordorigin="6741,4644" coordsize="449,429" path="m6741,5073l7190,5073,7190,4644,6741,4644,6741,5073xe" filled="false" stroked="true" strokeweight="1.5pt" strokecolor="#ffffff">
                <v:path arrowok="t"/>
              </v:shape>
            </v:group>
            <v:group style="position:absolute;left:8361;top:5724;width:449;height:429" coordorigin="8361,5724" coordsize="449,429">
              <v:shape style="position:absolute;left:8361;top:5724;width:449;height:429" coordorigin="8361,5724" coordsize="449,429" path="m8361,6153l8810,6153,8810,5724,8361,5724,8361,6153xe" filled="false" stroked="true" strokeweight="1.5pt" strokecolor="#ffffff">
                <v:path arrowok="t"/>
              </v:shape>
            </v:group>
            <v:group style="position:absolute;left:9979;top:3982;width:840;height:958" coordorigin="9979,3982" coordsize="840,958">
              <v:shape style="position:absolute;left:9979;top:3982;width:840;height:958" coordorigin="9979,3982" coordsize="840,958" path="m10399,3982l10331,3988,10266,4006,10206,4035,10151,4074,10102,4122,10060,4178,10026,4241,10000,4309,9984,4383,9979,4461,9984,4538,10000,4612,10026,4681,10060,4744,10102,4799,10151,4847,10206,4886,10266,4915,10331,4933,10399,4940,10467,4933,10532,4915,10592,4886,10647,4847,10696,4799,10738,4744,10772,4681,10798,4612,10814,4538,10819,4461,10814,4383,10798,4309,10772,4241,10738,4178,10696,4122,10647,4074,10592,4035,10532,4006,10467,3988,10399,3982xe" filled="false" stroked="true" strokeweight="1.5pt" strokecolor="#ffffff">
                <v:path arrowok="t"/>
              </v:shape>
            </v:group>
            <v:group style="position:absolute;left:7539;top:3448;width:854;height:2068" coordorigin="7539,3448" coordsize="854,2068">
              <v:shape style="position:absolute;left:7539;top:3448;width:854;height:2068" coordorigin="7539,3448" coordsize="854,2068" path="m8278,3452l8213,3455,8140,3499,8062,3579,8021,3631,7980,3691,7939,3759,7899,3833,7858,3913,7819,4000,7780,4091,7743,4188,7708,4289,7674,4394,7644,4500,7617,4603,7594,4704,7575,4802,7560,4896,7549,4985,7542,5069,7539,5148,7539,5221,7544,5287,7564,5397,7601,5474,7653,5512,7685,5516,7718,5509,7791,5466,7869,5386,7910,5333,7951,5273,7992,5206,8032,5131,8073,5051,8112,4965,8151,4873,8188,4776,8223,4675,8257,4570,8287,4465,8314,4361,8337,4260,8356,4163,8371,4069,8382,3979,8389,3895,8392,3816,8392,3743,8387,3677,8367,3567,8330,3491,8278,3452xe" filled="false" stroked="true" strokeweight="1.5pt" strokecolor="#ffffff">
                <v:path arrowok="t"/>
              </v:shape>
            </v:group>
            <v:group style="position:absolute;left:9002;top:2740;width:678;height:1085" coordorigin="9002,2740" coordsize="678,1085">
              <v:shape style="position:absolute;left:9002;top:2740;width:678;height:1085" coordorigin="9002,2740" coordsize="678,1085" path="m9465,2745l9359,2749,9254,2806,9205,2851,9159,2906,9117,2971,9080,3043,9049,3123,9025,3209,9009,3298,9002,3383,9004,3465,9013,3541,9030,3611,9055,3673,9086,3726,9168,3801,9270,3824,9323,3815,9428,3759,9477,3714,9523,3658,9565,3594,9602,3521,9633,3441,9657,3355,9673,3267,9680,3181,9678,3100,9669,3023,9652,2954,9627,2891,9596,2838,9514,2764,9465,2745xe" filled="false" stroked="true" strokeweight="1.5pt" strokecolor="#ffffff">
                <v:path arrowok="t"/>
              </v:shape>
            </v:group>
            <v:group style="position:absolute;left:5949;top:3164;width:1895;height:399" coordorigin="5949,3164" coordsize="1895,399">
              <v:shape style="position:absolute;left:5949;top:3164;width:1895;height:399" coordorigin="5949,3164" coordsize="1895,399" path="m5949,3563l7844,3563,7844,3164,5949,3164,5949,3563xe" filled="true" fillcolor="#ffffff" stroked="false">
                <v:path arrowok="t"/>
                <v:fill type="solid"/>
              </v:shape>
            </v:group>
            <v:group style="position:absolute;left:5949;top:3164;width:1895;height:399" coordorigin="5949,3164" coordsize="1895,399">
              <v:shape style="position:absolute;left:5949;top:3164;width:1895;height:399" coordorigin="5949,3164" coordsize="1895,399" path="m5949,3563l7844,3563,7844,3164,5949,3164,5949,3563xe" filled="false" stroked="true" strokeweight=".75pt" strokecolor="#000000">
                <v:path arrowok="t"/>
              </v:shape>
            </v:group>
            <v:group style="position:absolute;left:5949;top:352;width:1283;height:360" coordorigin="5949,352" coordsize="1283,360">
              <v:shape style="position:absolute;left:5949;top:352;width:1283;height:360" coordorigin="5949,352" coordsize="1283,360" path="m5949,712l7232,712,7232,352,5949,352,5949,712xe" filled="true" fillcolor="#ffffff" stroked="false">
                <v:path arrowok="t"/>
                <v:fill type="solid"/>
              </v:shape>
            </v:group>
            <v:group style="position:absolute;left:6697;top:1992;width:120;height:1260" coordorigin="6697,1992" coordsize="120,1260">
              <v:shape style="position:absolute;left:6697;top:1992;width:120;height:1260" coordorigin="6697,1992" coordsize="120,1260" path="m6742,2111l6714,3250,6744,3251,6772,2112,6742,2111xe" filled="true" fillcolor="#ffffff" stroked="false">
                <v:path arrowok="t"/>
                <v:fill type="solid"/>
              </v:shape>
              <v:shape style="position:absolute;left:6697;top:1992;width:120;height:1260" coordorigin="6697,1992" coordsize="120,1260" path="m6807,2091l6743,2091,6773,2092,6772,2112,6817,2113,6807,2091xe" filled="true" fillcolor="#ffffff" stroked="false">
                <v:path arrowok="t"/>
                <v:fill type="solid"/>
              </v:shape>
              <v:shape style="position:absolute;left:6697;top:1992;width:120;height:1260" coordorigin="6697,1992" coordsize="120,1260" path="m6743,2091l6742,2111,6772,2112,6773,2092,6743,2091xe" filled="true" fillcolor="#ffffff" stroked="false">
                <v:path arrowok="t"/>
                <v:fill type="solid"/>
              </v:shape>
              <v:shape style="position:absolute;left:6697;top:1992;width:120;height:1260" coordorigin="6697,1992" coordsize="120,1260" path="m6760,1992l6697,2110,6742,2111,6743,2091,6807,2091,6760,1992xe" filled="true" fillcolor="#ffffff" stroked="false">
                <v:path arrowok="t"/>
                <v:fill type="solid"/>
              </v:shape>
              <v:shape style="position:absolute;left:7194;top:668;width:326;height:167" type="#_x0000_t75" stroked="false">
                <v:imagedata r:id="rId110" o:title=""/>
              </v:shape>
            </v:group>
            <v:group style="position:absolute;left:9621;top:5403;width:1445;height:598" coordorigin="9621,5403" coordsize="1445,598">
              <v:shape style="position:absolute;left:9621;top:5403;width:1445;height:598" coordorigin="9621,5403" coordsize="1445,598" path="m9621,6001l11066,6001,11066,5403,9621,5403,9621,6001xe" filled="true" fillcolor="#ffffff" stroked="false">
                <v:path arrowok="t"/>
                <v:fill type="solid"/>
              </v:shape>
            </v:group>
            <v:group style="position:absolute;left:9621;top:5403;width:1445;height:598" coordorigin="9621,5403" coordsize="1445,598">
              <v:shape style="position:absolute;left:9621;top:5403;width:1445;height:598" coordorigin="9621,5403" coordsize="1445,598" path="m9621,6001l11066,6001,11066,5403,9621,5403,9621,6001xe" filled="false" stroked="true" strokeweight=".75pt" strokecolor="#000000">
                <v:path arrowok="t"/>
              </v:shape>
            </v:group>
            <v:group style="position:absolute;left:10299;top:4644;width:120;height:869" coordorigin="10299,4644" coordsize="120,869">
              <v:shape style="position:absolute;left:10299;top:4644;width:120;height:869" coordorigin="10299,4644" coordsize="120,869" path="m10344,4763l10334,5511,10364,5512,10374,4764,10344,4763xe" filled="true" fillcolor="#ffffff" stroked="false">
                <v:path arrowok="t"/>
                <v:fill type="solid"/>
              </v:shape>
              <v:shape style="position:absolute;left:10299;top:4644;width:120;height:869" coordorigin="10299,4644" coordsize="120,869" path="m10409,4743l10345,4743,10375,4744,10374,4764,10419,4764,10409,4743xe" filled="true" fillcolor="#ffffff" stroked="false">
                <v:path arrowok="t"/>
                <v:fill type="solid"/>
              </v:shape>
              <v:shape style="position:absolute;left:10299;top:4644;width:120;height:869" coordorigin="10299,4644" coordsize="120,869" path="m10345,4743l10344,4763,10374,4764,10375,4744,10345,4743xe" filled="true" fillcolor="#ffffff" stroked="false">
                <v:path arrowok="t"/>
                <v:fill type="solid"/>
              </v:shape>
              <v:shape style="position:absolute;left:10299;top:4644;width:120;height:869" coordorigin="10299,4644" coordsize="120,869" path="m10361,4644l10299,4763,10344,4763,10345,4743,10409,4743,10361,4644xe" filled="true" fillcolor="#ffffff" stroked="false">
                <v:path arrowok="t"/>
                <v:fill type="solid"/>
              </v:shape>
            </v:group>
            <v:group style="position:absolute;left:8198;top:4128;width:1040;height:527" coordorigin="8198,4128" coordsize="1040,527">
              <v:shape style="position:absolute;left:8198;top:4128;width:1040;height:527" coordorigin="8198,4128" coordsize="1040,527" path="m9235,4526l9223,4439,9151,4349,9096,4305,9029,4264,8953,4226,8868,4193,8776,4165,8682,4145,8592,4132,8507,4128,8429,4132,8360,4143,8300,4161,8219,4219,8198,4300,8212,4345,8284,4435,8339,4478,8406,4519,8482,4557,8567,4590,8659,4618,8753,4639,8843,4651,8928,4655,9006,4651,9075,4640,9135,4622,9216,4565,9235,4526xe" filled="false" stroked="true" strokeweight="1.5pt" strokecolor="#ffffff">
                <v:path arrowok="t"/>
              </v:shape>
            </v:group>
            <v:group style="position:absolute;left:5930;top:5904;width:2345;height:407" coordorigin="5930,5904" coordsize="2345,407">
              <v:shape style="position:absolute;left:5930;top:5904;width:2345;height:407" coordorigin="5930,5904" coordsize="2345,407" path="m5930,6311l8275,6311,8275,5904,5930,5904,5930,6311xe" filled="true" fillcolor="#ffffff" stroked="false">
                <v:path arrowok="t"/>
                <v:fill type="solid"/>
              </v:shape>
            </v:group>
            <v:group style="position:absolute;left:7375;top:5073;width:439;height:873" coordorigin="7375,5073" coordsize="439,873">
              <v:shape style="position:absolute;left:7375;top:5073;width:439;height:873" coordorigin="7375,5073" coordsize="439,873" path="m7746,5174l7375,5932,7401,5945,7773,5187,7746,5174xe" filled="true" fillcolor="#ffffff" stroked="false">
                <v:path arrowok="t"/>
                <v:fill type="solid"/>
              </v:shape>
              <v:shape style="position:absolute;left:7375;top:5073;width:439;height:873" coordorigin="7375,5073" coordsize="439,873" path="m7813,5156l7755,5156,7781,5169,7773,5187,7813,5207,7813,5156xe" filled="true" fillcolor="#ffffff" stroked="false">
                <v:path arrowok="t"/>
                <v:fill type="solid"/>
              </v:shape>
              <v:shape style="position:absolute;left:7375;top:5073;width:439;height:873" coordorigin="7375,5073" coordsize="439,873" path="m7755,5156l7746,5174,7773,5187,7781,5169,7755,5156xe" filled="true" fillcolor="#ffffff" stroked="false">
                <v:path arrowok="t"/>
                <v:fill type="solid"/>
              </v:shape>
              <v:shape style="position:absolute;left:7375;top:5073;width:439;height:873" coordorigin="7375,5073" coordsize="439,873" path="m7812,5073l7705,5154,7746,5174,7755,5156,7813,5156,7812,5073xe" filled="true" fillcolor="#ffffff" stroked="false">
                <v:path arrowok="t"/>
                <v:fill type="solid"/>
              </v:shape>
            </v:group>
            <v:group style="position:absolute;left:7461;top:2483;width:1445;height:598" coordorigin="7461,2483" coordsize="1445,598">
              <v:shape style="position:absolute;left:7461;top:2483;width:1445;height:598" coordorigin="7461,2483" coordsize="1445,598" path="m7461,3081l8906,3081,8906,2483,7461,2483,7461,3081xe" filled="true" fillcolor="#ffffff" stroked="false">
                <v:path arrowok="t"/>
                <v:fill type="solid"/>
              </v:shape>
            </v:group>
            <v:group style="position:absolute;left:7461;top:2483;width:1445;height:598" coordorigin="7461,2483" coordsize="1445,598">
              <v:shape style="position:absolute;left:7461;top:2483;width:1445;height:598" coordorigin="7461,2483" coordsize="1445,598" path="m7461,3081l8906,3081,8906,2483,7461,2483,7461,3081xe" filled="false" stroked="true" strokeweight=".75pt" strokecolor="#000000">
                <v:path arrowok="t"/>
              </v:shape>
              <v:shape style="position:absolute;left:8801;top:2988;width:381;height:314" type="#_x0000_t75" stroked="false">
                <v:imagedata r:id="rId111" o:title=""/>
              </v:shape>
            </v:group>
            <v:group style="position:absolute;left:8890;top:6123;width:1445;height:586" coordorigin="8890,6123" coordsize="1445,586">
              <v:shape style="position:absolute;left:8890;top:6123;width:1445;height:586" coordorigin="8890,6123" coordsize="1445,586" path="m8890,6709l10335,6709,10335,6123,8890,6123,8890,6709xe" filled="true" fillcolor="#ffffff" stroked="false">
                <v:path arrowok="t"/>
                <v:fill type="solid"/>
              </v:shape>
            </v:group>
            <v:group style="position:absolute;left:8645;top:4473;width:360;height:1680" coordorigin="8645,4473" coordsize="360,1680">
              <v:shape style="position:absolute;left:8645;top:4473;width:360;height:1680" coordorigin="8645,4473" coordsize="360,1680" path="m8718,4588l8689,4593,8974,6152,9004,6147,8718,4588xe" filled="true" fillcolor="#ffffff" stroked="false">
                <v:path arrowok="t"/>
                <v:fill type="solid"/>
              </v:shape>
              <v:shape style="position:absolute;left:8645;top:4473;width:360;height:1680" coordorigin="8645,4473" coordsize="360,1680" path="m8682,4473l8645,4601,8689,4593,8685,4574,8715,4568,8754,4568,8682,4473xe" filled="true" fillcolor="#ffffff" stroked="false">
                <v:path arrowok="t"/>
                <v:fill type="solid"/>
              </v:shape>
              <v:shape style="position:absolute;left:8645;top:4473;width:360;height:1680" coordorigin="8645,4473" coordsize="360,1680" path="m8715,4568l8685,4574,8689,4593,8718,4588,8715,4568xe" filled="true" fillcolor="#ffffff" stroked="false">
                <v:path arrowok="t"/>
                <v:fill type="solid"/>
              </v:shape>
              <v:shape style="position:absolute;left:8645;top:4473;width:360;height:1680" coordorigin="8645,4473" coordsize="360,1680" path="m8754,4568l8715,4568,8718,4588,8763,4580,8754,4568xe" filled="true" fillcolor="#ffffff" stroked="false">
                <v:path arrowok="t"/>
                <v:fill type="solid"/>
              </v:shape>
            </v:group>
            <v:group style="position:absolute;left:7819;top:1462;width:1003;height:360" coordorigin="7819,1462" coordsize="1003,360">
              <v:shape style="position:absolute;left:7819;top:1462;width:1003;height:360" coordorigin="7819,1462" coordsize="1003,360" path="m7819,1822l8822,1822,8822,1462,7819,1462,7819,1822xe" filled="true" fillcolor="#ffffff" stroked="false">
                <v:path arrowok="t"/>
                <v:fill type="solid"/>
              </v:shape>
              <v:shape style="position:absolute;left:8777;top:1764;width:245;height:370" type="#_x0000_t75" stroked="false">
                <v:imagedata r:id="rId112" o:title=""/>
              </v:shape>
              <v:shape style="position:absolute;left:6906;top:4760;width:12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z w:val="24"/>
                        </w:rPr>
                        <w:t>2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8521;top:5840;width:12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z w:val="24"/>
                        </w:rPr>
                        <w:t>1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5949;top:352;width:1283;height:360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before="71"/>
                        <w:ind w:left="190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манометр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7819;top:1462;width:1003;height:360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before="70"/>
                        <w:ind w:left="231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бачок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7461;top:2483;width:1445;height:598" type="#_x0000_t202" filled="false" stroked="true" strokeweight=".75pt" strokecolor="#000000">
                <v:textbox inset="0,0,0,0">
                  <w:txbxContent>
                    <w:p>
                      <w:pPr>
                        <w:spacing w:before="72"/>
                        <w:ind w:left="304" w:right="187" w:hanging="111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воздушный редуктор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949;top:3164;width:1895;height:399" type="#_x0000_t202" filled="false" stroked="true" strokeweight=".75pt" strokecolor="#000000">
                <v:textbox inset="0,0,0,0">
                  <w:txbxContent>
                    <w:p>
                      <w:pPr>
                        <w:spacing w:before="72"/>
                        <w:ind w:left="169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кран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подзарядки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621;top:5403;width:1445;height:598" type="#_x0000_t202" filled="false" stroked="true" strokeweight=".75pt" strokecolor="#000000">
                <v:textbox inset="0,0,0,0">
                  <w:txbxContent>
                    <w:p>
                      <w:pPr>
                        <w:spacing w:before="71"/>
                        <w:ind w:left="376" w:right="187" w:hanging="183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воздушный фильтр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930;top:5904;width:2345;height:407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before="74"/>
                        <w:ind w:left="149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электропневмоклапан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8890;top:6123;width:1445;height:586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before="71"/>
                        <w:ind w:left="390" w:right="259" w:hanging="121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обратный клапан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  <w10:wrap type="none"/>
          </v:group>
        </w:pict>
      </w: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кран подзарядки </w:t>
      </w:r>
      <w:r>
        <w:rPr>
          <w:rFonts w:ascii="Times New Roman" w:hAnsi="Times New Roman"/>
          <w:sz w:val="24"/>
        </w:rPr>
        <w:t>предназначен для зарядки баллонов сжатым воздухом и запирания его </w:t>
      </w:r>
      <w:r>
        <w:rPr>
          <w:rFonts w:ascii="Times New Roman" w:hAnsi="Times New Roman"/>
          <w:sz w:val="24"/>
        </w:rPr>
        <w:t>в баллонах, крепится под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манометром</w:t>
      </w:r>
      <w:r>
        <w:rPr>
          <w:rFonts w:ascii="Times New Roman" w:hAnsi="Times New Roman"/>
          <w:sz w:val="24"/>
        </w:rPr>
        <w:t>;</w:t>
      </w:r>
    </w:p>
    <w:p>
      <w:pPr>
        <w:pStyle w:val="ListParagraph"/>
        <w:numPr>
          <w:ilvl w:val="0"/>
          <w:numId w:val="2"/>
        </w:numPr>
        <w:tabs>
          <w:tab w:pos="386" w:val="left" w:leader="none"/>
        </w:tabs>
        <w:spacing w:line="240" w:lineRule="auto" w:before="0" w:after="0"/>
        <w:ind w:left="385" w:right="0" w:hanging="283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манометр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трубкой;</w:t>
      </w:r>
    </w:p>
    <w:p>
      <w:pPr>
        <w:pStyle w:val="ListParagraph"/>
        <w:numPr>
          <w:ilvl w:val="0"/>
          <w:numId w:val="2"/>
        </w:numPr>
        <w:tabs>
          <w:tab w:pos="386" w:val="left" w:leader="none"/>
        </w:tabs>
        <w:spacing w:line="230" w:lineRule="auto" w:before="9" w:after="0"/>
        <w:ind w:left="102" w:right="5612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 w:cs="Times New Roman" w:eastAsia="Times New Roman" w:hint="default"/>
          <w:spacing w:val="-60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  <w:u w:val="single" w:color="000000"/>
        </w:rPr>
        <w:t>два баллона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для сжатого воздуха,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емкость баллона </w:t>
      </w:r>
      <w:r>
        <w:rPr>
          <w:rFonts w:ascii="Times New Roman" w:hAnsi="Times New Roman" w:cs="Times New Roman" w:eastAsia="Times New Roman" w:hint="default"/>
          <w:b/>
          <w:bCs/>
          <w:sz w:val="24"/>
          <w:szCs w:val="24"/>
        </w:rPr>
        <w:t>1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– 5л, давление –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150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кгс/см</w:t>
      </w:r>
      <w:r>
        <w:rPr>
          <w:rFonts w:ascii="Times New Roman" w:hAnsi="Times New Roman" w:cs="Times New Roman" w:eastAsia="Times New Roman" w:hint="default"/>
          <w:position w:val="9"/>
          <w:sz w:val="16"/>
          <w:szCs w:val="16"/>
        </w:rPr>
        <w:t>2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; емкость баллона </w:t>
      </w:r>
      <w:r>
        <w:rPr>
          <w:rFonts w:ascii="Times New Roman" w:hAnsi="Times New Roman" w:cs="Times New Roman" w:eastAsia="Times New Roman" w:hint="default"/>
          <w:b/>
          <w:bCs/>
          <w:sz w:val="24"/>
          <w:szCs w:val="24"/>
        </w:rPr>
        <w:t>2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– 2л, давление 70</w:t>
      </w:r>
      <w:r>
        <w:rPr>
          <w:rFonts w:ascii="Times New Roman" w:hAnsi="Times New Roman" w:cs="Times New Roman" w:eastAsia="Times New Roman" w:hint="default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кгс/см</w:t>
      </w:r>
      <w:r>
        <w:rPr>
          <w:rFonts w:ascii="Times New Roman" w:hAnsi="Times New Roman" w:cs="Times New Roman" w:eastAsia="Times New Roman" w:hint="default"/>
          <w:position w:val="9"/>
          <w:sz w:val="16"/>
          <w:szCs w:val="16"/>
        </w:rPr>
        <w:t>2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;</w:t>
      </w:r>
    </w:p>
    <w:p>
      <w:pPr>
        <w:pStyle w:val="ListParagraph"/>
        <w:numPr>
          <w:ilvl w:val="0"/>
          <w:numId w:val="2"/>
        </w:numPr>
        <w:tabs>
          <w:tab w:pos="386" w:val="left" w:leader="none"/>
        </w:tabs>
        <w:spacing w:line="240" w:lineRule="auto" w:before="2" w:after="0"/>
        <w:ind w:left="385" w:right="0" w:hanging="283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воздушный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фильтр;</w:t>
      </w:r>
    </w:p>
    <w:p>
      <w:pPr>
        <w:pStyle w:val="ListParagraph"/>
        <w:numPr>
          <w:ilvl w:val="0"/>
          <w:numId w:val="2"/>
        </w:numPr>
        <w:tabs>
          <w:tab w:pos="386" w:val="left" w:leader="none"/>
        </w:tabs>
        <w:spacing w:line="240" w:lineRule="auto" w:before="0" w:after="0"/>
        <w:ind w:left="385" w:right="0" w:hanging="283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воздушный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редуктор;</w:t>
      </w:r>
    </w:p>
    <w:p>
      <w:pPr>
        <w:pStyle w:val="ListParagraph"/>
        <w:numPr>
          <w:ilvl w:val="0"/>
          <w:numId w:val="2"/>
        </w:numPr>
        <w:tabs>
          <w:tab w:pos="386" w:val="left" w:leader="none"/>
        </w:tabs>
        <w:spacing w:line="240" w:lineRule="auto" w:before="0" w:after="0"/>
        <w:ind w:left="385" w:right="0" w:hanging="283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электропневмоклапан;</w:t>
      </w:r>
    </w:p>
    <w:p>
      <w:pPr>
        <w:pStyle w:val="ListParagraph"/>
        <w:numPr>
          <w:ilvl w:val="0"/>
          <w:numId w:val="2"/>
        </w:numPr>
        <w:tabs>
          <w:tab w:pos="386" w:val="left" w:leader="none"/>
        </w:tabs>
        <w:spacing w:line="240" w:lineRule="auto" w:before="0" w:after="0"/>
        <w:ind w:left="102" w:right="5613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обратный клапан </w:t>
      </w:r>
      <w:r>
        <w:rPr>
          <w:rFonts w:ascii="Times New Roman" w:hAnsi="Times New Roman"/>
          <w:sz w:val="24"/>
        </w:rPr>
        <w:t>предназначен для </w:t>
      </w:r>
      <w:r>
        <w:rPr>
          <w:rFonts w:ascii="Times New Roman" w:hAnsi="Times New Roman"/>
          <w:sz w:val="24"/>
        </w:rPr>
        <w:t>устранения попадания воздуха снаружи машины внутрь боевого отделения при неработающей системе очистки</w:t>
      </w:r>
      <w:r>
        <w:rPr>
          <w:rFonts w:ascii="Times New Roman" w:hAnsi="Times New Roman"/>
          <w:sz w:val="24"/>
        </w:rPr>
        <w:t>;</w:t>
      </w:r>
    </w:p>
    <w:p>
      <w:pPr>
        <w:pStyle w:val="ListParagraph"/>
        <w:numPr>
          <w:ilvl w:val="0"/>
          <w:numId w:val="2"/>
        </w:numPr>
        <w:tabs>
          <w:tab w:pos="386" w:val="left" w:leader="none"/>
        </w:tabs>
        <w:spacing w:line="240" w:lineRule="auto" w:before="0" w:after="0"/>
        <w:ind w:left="102" w:right="5612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бачок </w:t>
      </w:r>
      <w:r>
        <w:rPr>
          <w:rFonts w:ascii="Times New Roman" w:hAnsi="Times New Roman"/>
          <w:sz w:val="24"/>
        </w:rPr>
        <w:t>предназначен для хранения </w:t>
      </w:r>
      <w:r>
        <w:rPr>
          <w:rFonts w:ascii="Times New Roman" w:hAnsi="Times New Roman"/>
          <w:sz w:val="24"/>
        </w:rPr>
        <w:t>воды, смешивания воды с воздухом, распределения смеси воды и  воздуха по соплам омывателей, в торец бачка впаяны две трубки,  для  заправки бачка водой и для выхода воздуха, вытесняемого водой при заправке, для слива воды в нижнюю часть торца ввернута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пробка</w:t>
      </w:r>
      <w:r>
        <w:rPr>
          <w:rFonts w:ascii="Times New Roman" w:hAnsi="Times New Roman"/>
          <w:sz w:val="24"/>
        </w:rPr>
        <w:t>;</w:t>
      </w:r>
    </w:p>
    <w:p>
      <w:pPr>
        <w:pStyle w:val="ListParagraph"/>
        <w:numPr>
          <w:ilvl w:val="0"/>
          <w:numId w:val="2"/>
        </w:numPr>
        <w:tabs>
          <w:tab w:pos="386" w:val="left" w:leader="none"/>
        </w:tabs>
        <w:spacing w:line="240" w:lineRule="auto" w:before="0" w:after="0"/>
        <w:ind w:left="385" w:right="0" w:hanging="283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распределительный    кран   </w:t>
      </w:r>
      <w:r>
        <w:rPr>
          <w:rFonts w:ascii="Times New Roman" w:hAnsi="Times New Roman"/>
          <w:spacing w:val="14"/>
          <w:sz w:val="24"/>
          <w:u w:val="single" w:color="000000"/>
        </w:rPr>
        <w:t> </w:t>
      </w:r>
      <w:r>
        <w:rPr>
          <w:rFonts w:ascii="Times New Roman" w:hAnsi="Times New Roman"/>
          <w:spacing w:val="14"/>
          <w:sz w:val="24"/>
        </w:rPr>
      </w:r>
      <w:r>
        <w:rPr>
          <w:rFonts w:ascii="Times New Roman" w:hAnsi="Times New Roman"/>
          <w:sz w:val="24"/>
        </w:rPr>
        <w:t>служит</w:t>
      </w:r>
    </w:p>
    <w:p>
      <w:pPr>
        <w:pStyle w:val="BodyText"/>
        <w:spacing w:line="240" w:lineRule="auto"/>
        <w:ind w:left="102" w:right="0"/>
        <w:jc w:val="both"/>
      </w:pPr>
      <w:r>
        <w:rPr/>
        <w:t>для распределения потока воды и воздуха по соплам омывателей, имеет три</w:t>
      </w:r>
      <w:r>
        <w:rPr>
          <w:spacing w:val="-14"/>
        </w:rPr>
        <w:t> </w:t>
      </w:r>
      <w:r>
        <w:rPr/>
        <w:t>положения:</w:t>
      </w:r>
    </w:p>
    <w:p>
      <w:pPr>
        <w:pStyle w:val="ListParagraph"/>
        <w:numPr>
          <w:ilvl w:val="0"/>
          <w:numId w:val="18"/>
        </w:numPr>
        <w:tabs>
          <w:tab w:pos="556" w:val="left" w:leader="none"/>
        </w:tabs>
        <w:spacing w:line="293" w:lineRule="exact" w:before="2" w:after="0"/>
        <w:ind w:left="555" w:right="0" w:hanging="17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 w:cs="Times New Roman" w:eastAsia="Times New Roman" w:hint="default"/>
          <w:sz w:val="24"/>
          <w:szCs w:val="24"/>
        </w:rPr>
        <w:t>очистка защитного стекла погона –</w:t>
      </w:r>
      <w:r>
        <w:rPr>
          <w:rFonts w:ascii="Times New Roman" w:hAnsi="Times New Roman" w:cs="Times New Roman" w:eastAsia="Times New Roman" w:hint="default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вправо;</w:t>
      </w:r>
    </w:p>
    <w:p>
      <w:pPr>
        <w:pStyle w:val="ListParagraph"/>
        <w:numPr>
          <w:ilvl w:val="0"/>
          <w:numId w:val="18"/>
        </w:numPr>
        <w:tabs>
          <w:tab w:pos="556" w:val="left" w:leader="none"/>
        </w:tabs>
        <w:spacing w:line="293" w:lineRule="exact" w:before="0" w:after="0"/>
        <w:ind w:left="555" w:right="0" w:hanging="17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 w:cs="Times New Roman" w:eastAsia="Times New Roman" w:hint="default"/>
          <w:sz w:val="24"/>
          <w:szCs w:val="24"/>
        </w:rPr>
        <w:t>очистка защитного стекла прицела ОП5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-38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–</w:t>
      </w:r>
      <w:r>
        <w:rPr>
          <w:rFonts w:ascii="Times New Roman" w:hAnsi="Times New Roman" w:cs="Times New Roman" w:eastAsia="Times New Roman" w:hint="default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влево;</w:t>
      </w:r>
    </w:p>
    <w:p>
      <w:pPr>
        <w:pStyle w:val="ListParagraph"/>
        <w:numPr>
          <w:ilvl w:val="0"/>
          <w:numId w:val="18"/>
        </w:numPr>
        <w:tabs>
          <w:tab w:pos="556" w:val="left" w:leader="none"/>
        </w:tabs>
        <w:spacing w:line="292" w:lineRule="exact" w:before="1" w:after="0"/>
        <w:ind w:left="555" w:right="0" w:hanging="17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334.549988pt;margin-top:5.954457pt;width:218.5pt;height:261pt;mso-position-horizontal-relative:page;mso-position-vertical-relative:paragraph;z-index:5920" coordorigin="6691,119" coordsize="4370,5220">
            <v:shape style="position:absolute;left:6691;top:119;width:4370;height:5220" type="#_x0000_t75" stroked="false">
              <v:imagedata r:id="rId113" o:title=""/>
            </v:shape>
            <v:group style="position:absolute;left:9441;top:4604;width:1505;height:677" coordorigin="9441,4604" coordsize="1505,677">
              <v:shape style="position:absolute;left:9441;top:4604;width:1505;height:677" coordorigin="9441,4604" coordsize="1505,677" path="m9441,5281l10946,5281,10946,4604,9441,4604,9441,5281xe" filled="true" fillcolor="#ffffff" stroked="false">
                <v:path arrowok="t"/>
                <v:fill type="solid"/>
              </v:shape>
            </v:group>
            <v:group style="position:absolute;left:6819;top:3408;width:1406;height:396" coordorigin="6819,3408" coordsize="1406,396">
              <v:shape style="position:absolute;left:6819;top:3408;width:1406;height:396" coordorigin="6819,3408" coordsize="1406,396" path="m6819,3804l8225,3804,8225,3408,6819,3408,6819,3804xe" filled="true" fillcolor="#ffffff" stroked="false">
                <v:path arrowok="t"/>
                <v:fill type="solid"/>
              </v:shape>
            </v:group>
            <v:group style="position:absolute;left:8197;top:4474;width:909;height:711" coordorigin="8197,4474" coordsize="909,711">
              <v:shape style="position:absolute;left:8197;top:4474;width:909;height:711" coordorigin="8197,4474" coordsize="909,711" path="m8652,4474l8570,4480,8493,4496,8422,4523,8359,4558,8304,4601,8259,4650,8225,4706,8204,4766,8197,4830,8204,4894,8225,4954,8259,5009,8304,5059,8359,5101,8422,5137,8493,5163,8570,5179,8652,5185,8733,5179,8810,5163,8881,5137,8944,5101,8999,5059,9044,5009,9078,4954,9099,4894,9106,4830,9099,4766,9078,4706,9044,4650,8999,4601,8944,4558,8881,4523,8810,4496,8733,4480,8652,4474xe" filled="false" stroked="true" strokeweight="1.5pt" strokecolor="#ffffff">
                <v:path arrowok="t"/>
              </v:shape>
            </v:group>
            <v:group style="position:absolute;left:8808;top:3028;width:2079;height:1560" coordorigin="8808,3028" coordsize="2079,1560">
              <v:shape style="position:absolute;left:8808;top:3028;width:2079;height:1560" coordorigin="8808,3028" coordsize="2079,1560" path="m9848,3028l9762,3031,9679,3038,9598,3051,9519,3068,9443,3089,9370,3115,9300,3145,9234,3179,9171,3216,9112,3257,9058,3300,9009,3347,8964,3397,8924,3450,8890,3504,8861,3562,8838,3621,8822,3682,8811,3744,8808,3808,8811,3872,8822,3935,8838,3996,8861,4055,8890,4112,8924,4167,8964,4219,9009,4269,9058,4316,9112,4360,9171,4400,9234,4438,9300,4471,9370,4501,9443,4527,9519,4548,9598,4565,9679,4578,9762,4586,9848,4588,9933,4586,10016,4578,10097,4565,10176,4548,10252,4527,10325,4501,10395,4471,10461,4438,10524,4400,10583,4360,10637,4316,10686,4269,10731,4219,10771,4167,10805,4112,10834,4055,10857,3996,10873,3935,10884,3872,10887,3808,10884,3744,10873,3682,10857,3621,10834,3562,10805,3504,10771,3450,10731,3397,10686,3347,10637,3300,10583,3257,10524,3216,10461,3179,10395,3145,10325,3115,10252,3089,10176,3068,10097,3051,10016,3038,9933,3031,9848,3028xe" filled="false" stroked="true" strokeweight="1.5pt" strokecolor="#ffffff">
                <v:path arrowok="t"/>
              </v:shape>
            </v:group>
            <v:group style="position:absolute;left:8810;top:4795;width:672;height:149" coordorigin="8810,4795" coordsize="672,149">
              <v:shape style="position:absolute;left:8810;top:4795;width:672;height:149" coordorigin="8810,4795" coordsize="672,149" path="m8931,4839l8927,4869,9478,4943,9482,4913,8931,4839xe" filled="true" fillcolor="#ffffff" stroked="false">
                <v:path arrowok="t"/>
                <v:fill type="solid"/>
              </v:shape>
              <v:shape style="position:absolute;left:8810;top:4795;width:672;height:149" coordorigin="8810,4795" coordsize="672,149" path="m8937,4795l8810,4838,8921,4914,8927,4869,8907,4866,8911,4836,8931,4836,8937,4795xe" filled="true" fillcolor="#ffffff" stroked="false">
                <v:path arrowok="t"/>
                <v:fill type="solid"/>
              </v:shape>
              <v:shape style="position:absolute;left:8810;top:4795;width:672;height:149" coordorigin="8810,4795" coordsize="672,149" path="m8911,4836l8907,4866,8927,4869,8931,4839,8911,4836xe" filled="true" fillcolor="#ffffff" stroked="false">
                <v:path arrowok="t"/>
                <v:fill type="solid"/>
              </v:shape>
              <v:shape style="position:absolute;left:8810;top:4795;width:672;height:149" coordorigin="8810,4795" coordsize="672,149" path="m8931,4836l8911,4836,8931,4839,8931,4836xe" filled="true" fillcolor="#ffffff" stroked="false">
                <v:path arrowok="t"/>
                <v:fill type="solid"/>
              </v:shape>
            </v:group>
            <v:group style="position:absolute;left:8189;top:3623;width:951;height:120" coordorigin="8189,3623" coordsize="951,120">
              <v:shape style="position:absolute;left:8189;top:3623;width:951;height:120" coordorigin="8189,3623" coordsize="951,120" path="m9023,3623l9021,3668,9041,3669,9039,3699,9019,3699,9018,3743,9116,3699,9039,3699,9019,3698,9118,3698,9140,3688,9023,3623xe" filled="true" fillcolor="#ffffff" stroked="false">
                <v:path arrowok="t"/>
                <v:fill type="solid"/>
              </v:shape>
              <v:shape style="position:absolute;left:8189;top:3623;width:951;height:120" coordorigin="8189,3623" coordsize="951,120" path="m9021,3668l9019,3698,9039,3699,9041,3669,9021,3668xe" filled="true" fillcolor="#ffffff" stroked="false">
                <v:path arrowok="t"/>
                <v:fill type="solid"/>
              </v:shape>
              <v:shape style="position:absolute;left:8189;top:3623;width:951;height:120" coordorigin="8189,3623" coordsize="951,120" path="m8191,3633l8189,3663,9019,3698,9021,3668,8191,3633xe" filled="true" fillcolor="#ffffff" stroked="false">
                <v:path arrowok="t"/>
                <v:fill type="solid"/>
              </v:shape>
              <v:shape style="position:absolute;left:6819;top:3408;width:1406;height:396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before="77"/>
                        <w:ind w:left="194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омыватель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9441;top:4604;width:1505;height:677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line="242" w:lineRule="auto" w:before="71"/>
                        <w:ind w:left="271" w:right="163" w:hanging="101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заправочная горловина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 w:hint="default"/>
          <w:sz w:val="24"/>
          <w:szCs w:val="24"/>
        </w:rPr>
        <w:t>очистка обоих стекол – вертикально</w:t>
      </w:r>
      <w:r>
        <w:rPr>
          <w:rFonts w:ascii="Times New Roman" w:hAnsi="Times New Roman" w:cs="Times New Roman" w:eastAsia="Times New Roman" w:hint="default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вниз.</w:t>
      </w:r>
    </w:p>
    <w:p>
      <w:pPr>
        <w:pStyle w:val="ListParagraph"/>
        <w:numPr>
          <w:ilvl w:val="0"/>
          <w:numId w:val="2"/>
        </w:numPr>
        <w:tabs>
          <w:tab w:pos="386" w:val="left" w:leader="none"/>
        </w:tabs>
        <w:spacing w:line="274" w:lineRule="exact" w:before="0" w:after="0"/>
        <w:ind w:left="385" w:right="0" w:hanging="283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кран отключения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воды;</w:t>
      </w:r>
    </w:p>
    <w:p>
      <w:pPr>
        <w:pStyle w:val="ListParagraph"/>
        <w:numPr>
          <w:ilvl w:val="0"/>
          <w:numId w:val="2"/>
        </w:numPr>
        <w:tabs>
          <w:tab w:pos="386" w:val="left" w:leader="none"/>
        </w:tabs>
        <w:spacing w:line="240" w:lineRule="auto" w:before="0" w:after="0"/>
        <w:ind w:left="385" w:right="0" w:hanging="283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два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омывателя;</w:t>
      </w:r>
    </w:p>
    <w:p>
      <w:pPr>
        <w:pStyle w:val="ListParagraph"/>
        <w:numPr>
          <w:ilvl w:val="0"/>
          <w:numId w:val="2"/>
        </w:numPr>
        <w:tabs>
          <w:tab w:pos="386" w:val="left" w:leader="none"/>
        </w:tabs>
        <w:spacing w:line="240" w:lineRule="auto" w:before="0" w:after="7"/>
        <w:ind w:left="385" w:right="0" w:hanging="283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трубопроводы.</w:t>
      </w:r>
    </w:p>
    <w:p>
      <w:pPr>
        <w:spacing w:line="240" w:lineRule="auto"/>
        <w:ind w:left="101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231.5pt;height:205.7pt;mso-position-horizontal-relative:char;mso-position-vertical-relative:line" coordorigin="0,0" coordsize="4630,4114">
            <v:shape style="position:absolute;left:0;top:0;width:4630;height:4114" type="#_x0000_t75" stroked="false">
              <v:imagedata r:id="rId114" o:title=""/>
            </v:shape>
            <v:group style="position:absolute;left:2118;top:72;width:2487;height:385" coordorigin="2118,72" coordsize="2487,385">
              <v:shape style="position:absolute;left:2118;top:72;width:2487;height:385" coordorigin="2118,72" coordsize="2487,385" path="m2118,457l4605,457,4605,72,2118,72,2118,457xe" filled="true" fillcolor="#ffffff" stroked="false">
                <v:path arrowok="t"/>
                <v:fill type="solid"/>
              </v:shape>
            </v:group>
            <v:group style="position:absolute;left:2118;top:72;width:2487;height:385" coordorigin="2118,72" coordsize="2487,385">
              <v:shape style="position:absolute;left:2118;top:72;width:2487;height:385" coordorigin="2118,72" coordsize="2487,385" path="m2118,457l4605,457,4605,72,2118,72,2118,457xe" filled="false" stroked="true" strokeweight=".75pt" strokecolor="#000000">
                <v:path arrowok="t"/>
              </v:shape>
            </v:group>
            <v:group style="position:absolute;left:720;top:252;width:1440;height:900" coordorigin="720,252" coordsize="1440,900">
              <v:shape style="position:absolute;left:720;top:252;width:1440;height:900" coordorigin="720,252" coordsize="1440,900" path="m1440,252l1350,256,1263,266,1180,282,1102,305,1029,333,962,366,902,403,849,445,804,490,768,539,726,646,720,702,726,758,768,865,804,914,849,959,902,1001,962,1038,1029,1071,1102,1099,1180,1122,1263,1138,1350,1148,1440,1152,1530,1148,1617,1138,1700,1122,1778,1099,1851,1071,1918,1038,1978,1001,2031,959,2076,914,2112,865,2154,758,2160,702,2154,646,2112,539,2076,490,2031,445,1978,403,1918,366,1851,333,1778,305,1700,282,1617,266,1530,256,1440,252xe" filled="false" stroked="true" strokeweight="1.5pt" strokecolor="#ffffff">
                <v:path arrowok="t"/>
              </v:shape>
            </v:group>
            <v:group style="position:absolute;left:2269;top:891;width:1620;height:1419" coordorigin="2269,891" coordsize="1620,1419">
              <v:shape style="position:absolute;left:2269;top:891;width:1620;height:1419" coordorigin="2269,891" coordsize="1620,1419" path="m3079,891l3001,894,2925,904,2852,919,2781,941,2713,967,2649,999,2589,1036,2533,1077,2481,1122,2434,1171,2392,1224,2356,1280,2326,1339,2301,1401,2284,1466,2273,1532,2269,1600,2273,1669,2284,1735,2301,1800,2326,1862,2356,1921,2392,1977,2434,2030,2481,2079,2533,2124,2589,2165,2649,2202,2713,2234,2781,2260,2852,2282,2925,2297,3001,2307,3079,2310,3157,2307,3233,2297,3306,2282,3377,2260,3445,2234,3509,2202,3569,2165,3625,2124,3677,2079,3724,2030,3766,1977,3802,1921,3832,1862,3857,1800,3874,1735,3885,1669,3889,1600,3885,1532,3874,1466,3857,1401,3832,1339,3802,1280,3766,1224,3724,1171,3677,1122,3625,1077,3569,1036,3509,999,3445,967,3377,941,3306,919,3233,904,3157,894,3079,891xe" filled="false" stroked="true" strokeweight="1.5pt" strokecolor="#ffffff">
                <v:path arrowok="t"/>
              </v:shape>
            </v:group>
            <v:group style="position:absolute;left:59;top:2567;width:2788;height:385" coordorigin="59,2567" coordsize="2788,385">
              <v:shape style="position:absolute;left:59;top:2567;width:2788;height:385" coordorigin="59,2567" coordsize="2788,385" path="m59,2952l2847,2952,2847,2567,59,2567,59,2952xe" filled="true" fillcolor="#ffffff" stroked="false">
                <v:path arrowok="t"/>
                <v:fill type="solid"/>
              </v:shape>
              <v:shape style="position:absolute;left:1789;top:399;width:379;height:282" type="#_x0000_t75" stroked="false">
                <v:imagedata r:id="rId115" o:title=""/>
              </v:shape>
            </v:group>
            <v:group style="position:absolute;left:1427;top:1541;width:1192;height:1060" coordorigin="1427,1541" coordsize="1192,1060">
              <v:shape style="position:absolute;left:1427;top:1541;width:1192;height:1060" coordorigin="1427,1541" coordsize="1192,1060" path="m2519,1609l1427,2578,1447,2600,2539,1632,2519,1609xe" filled="true" fillcolor="#ffffff" stroked="false">
                <v:path arrowok="t"/>
                <v:fill type="solid"/>
              </v:shape>
              <v:shape style="position:absolute;left:1427;top:1541;width:1192;height:1060" coordorigin="1427,1541" coordsize="1192,1060" path="m2597,1596l2534,1596,2554,1619,2539,1632,2569,1666,2597,1596xe" filled="true" fillcolor="#ffffff" stroked="false">
                <v:path arrowok="t"/>
                <v:fill type="solid"/>
              </v:shape>
              <v:shape style="position:absolute;left:1427;top:1541;width:1192;height:1060" coordorigin="1427,1541" coordsize="1192,1060" path="m2534,1596l2519,1609,2539,1632,2554,1619,2534,1596xe" filled="true" fillcolor="#ffffff" stroked="false">
                <v:path arrowok="t"/>
                <v:fill type="solid"/>
              </v:shape>
              <v:shape style="position:absolute;left:1427;top:1541;width:1192;height:1060" coordorigin="1427,1541" coordsize="1192,1060" path="m2619,1541l2489,1576,2519,1609,2534,1596,2597,1596,2619,1541xe" filled="true" fillcolor="#ffffff" stroked="false">
                <v:path arrowok="t"/>
                <v:fill type="solid"/>
              </v:shape>
              <v:shape style="position:absolute;left:2526;top:1856;width:983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-15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ОП5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38</w:t>
                      </w:r>
                      <w:r>
                        <w:rPr>
                          <w:rFonts w:ascii="Times New Roman" w:hAnsi="Times New Roman"/>
                          <w:b/>
                          <w:spacing w:val="36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ПГ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</w:rPr>
                        <w:t>-4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118;top:72;width:2487;height:385" type="#_x0000_t202" filled="false" stroked="true" strokeweight=".75pt" strokecolor="#000000">
                <v:textbox inset="0,0,0,0">
                  <w:txbxContent>
                    <w:p>
                      <w:pPr>
                        <w:spacing w:before="73"/>
                        <w:ind w:left="175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кран отключения</w:t>
                      </w:r>
                      <w:r>
                        <w:rPr>
                          <w:rFonts w:ascii="Times New Roman" w:hAnsi="Times New Roman"/>
                          <w:b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воды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9;top:2567;width:2788;height:385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before="72"/>
                        <w:ind w:left="229" w:right="0" w:firstLine="0"/>
                        <w:jc w:val="left"/>
                        <w:rPr>
                          <w:rFonts w:ascii="Times New Roman" w:hAnsi="Times New Roman" w:cs="Times New Roman" w:eastAsia="Times New Roman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распределительный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кран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pStyle w:val="Heading3"/>
        <w:spacing w:line="240" w:lineRule="auto" w:before="0"/>
        <w:ind w:left="615" w:right="113"/>
        <w:jc w:val="left"/>
        <w:rPr>
          <w:b w:val="0"/>
          <w:bCs w:val="0"/>
        </w:rPr>
      </w:pPr>
      <w:r>
        <w:rPr>
          <w:w w:val="100"/>
        </w:rPr>
      </w:r>
      <w:r>
        <w:rPr>
          <w:u w:val="thick" w:color="000000"/>
        </w:rPr>
        <w:t>Работа системы очистки</w:t>
      </w:r>
      <w:r>
        <w:rPr>
          <w:spacing w:val="-9"/>
          <w:u w:val="thick" w:color="000000"/>
        </w:rPr>
        <w:t> </w:t>
      </w:r>
      <w:r>
        <w:rPr>
          <w:u w:val="thick" w:color="000000"/>
        </w:rPr>
        <w:t>приборов</w:t>
      </w:r>
      <w:r>
        <w:rPr/>
      </w:r>
      <w:r>
        <w:rPr>
          <w:b w:val="0"/>
        </w:rPr>
      </w:r>
    </w:p>
    <w:p>
      <w:pPr>
        <w:spacing w:after="0" w:line="240" w:lineRule="auto"/>
        <w:jc w:val="left"/>
        <w:sectPr>
          <w:pgSz w:w="11910" w:h="16840"/>
          <w:pgMar w:header="0" w:footer="615" w:top="780" w:bottom="800" w:left="1600" w:right="560"/>
        </w:sectPr>
      </w:pPr>
    </w:p>
    <w:p>
      <w:pPr>
        <w:spacing w:line="242" w:lineRule="auto" w:before="45"/>
        <w:ind w:left="112" w:right="820" w:firstLine="54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Перед работой система очистки должна быть заправлена водой и сжатым воздухом. </w:t>
      </w:r>
      <w:r>
        <w:rPr>
          <w:rFonts w:ascii="Times New Roman" w:hAnsi="Times New Roman"/>
          <w:b/>
          <w:sz w:val="24"/>
        </w:rPr>
        <w:t>При отрицательных температурах окружающего воздуха система заправляется только</w:t>
      </w:r>
      <w:r>
        <w:rPr>
          <w:rFonts w:ascii="Times New Roman" w:hAnsi="Times New Roman"/>
          <w:b/>
          <w:spacing w:val="2"/>
          <w:sz w:val="24"/>
        </w:rPr>
        <w:t> </w:t>
      </w:r>
      <w:r>
        <w:rPr>
          <w:rFonts w:ascii="Times New Roman" w:hAnsi="Times New Roman"/>
          <w:b/>
          <w:sz w:val="24"/>
        </w:rPr>
        <w:t>воздухом.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69" w:lineRule="exact"/>
        <w:ind w:left="652" w:right="3342"/>
        <w:jc w:val="left"/>
      </w:pPr>
      <w:r>
        <w:rPr/>
        <w:t>Для заправки системы водой</w:t>
      </w:r>
      <w:r>
        <w:rPr>
          <w:spacing w:val="-6"/>
        </w:rPr>
        <w:t> </w:t>
      </w:r>
      <w:r>
        <w:rPr/>
        <w:t>необходимо:</w:t>
      </w:r>
    </w:p>
    <w:p>
      <w:pPr>
        <w:pStyle w:val="ListParagraph"/>
        <w:numPr>
          <w:ilvl w:val="0"/>
          <w:numId w:val="19"/>
        </w:numPr>
        <w:tabs>
          <w:tab w:pos="833" w:val="left" w:leader="none"/>
        </w:tabs>
        <w:spacing w:line="293" w:lineRule="exact" w:before="2" w:after="0"/>
        <w:ind w:left="832" w:right="0" w:hanging="18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вывернуть пробку из заправочной горловины на крыше</w:t>
      </w:r>
      <w:r>
        <w:rPr>
          <w:rFonts w:ascii="Times New Roman" w:hAnsi="Times New Roman"/>
          <w:spacing w:val="-17"/>
          <w:sz w:val="24"/>
        </w:rPr>
        <w:t> </w:t>
      </w:r>
      <w:r>
        <w:rPr>
          <w:rFonts w:ascii="Times New Roman" w:hAnsi="Times New Roman"/>
          <w:sz w:val="24"/>
        </w:rPr>
        <w:t>башни;</w:t>
      </w:r>
    </w:p>
    <w:p>
      <w:pPr>
        <w:pStyle w:val="ListParagraph"/>
        <w:numPr>
          <w:ilvl w:val="0"/>
          <w:numId w:val="19"/>
        </w:numPr>
        <w:tabs>
          <w:tab w:pos="833" w:val="left" w:leader="none"/>
        </w:tabs>
        <w:spacing w:line="292" w:lineRule="exact" w:before="0" w:after="0"/>
        <w:ind w:left="832" w:right="0" w:hanging="18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залить воду до появления ее в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горловине.</w:t>
      </w:r>
    </w:p>
    <w:p>
      <w:pPr>
        <w:pStyle w:val="BodyText"/>
        <w:spacing w:line="276" w:lineRule="exact" w:before="1"/>
        <w:ind w:right="815" w:firstLine="540"/>
        <w:jc w:val="both"/>
      </w:pPr>
      <w:r>
        <w:rPr/>
        <w:t>Для заправки системы очистки воздухом используется сжатый воздух системы воздушного запуска. При заправке сжатый воздух под давлением 150 кгс/см</w:t>
      </w:r>
      <w:r>
        <w:rPr>
          <w:rFonts w:ascii="Times New Roman" w:hAnsi="Times New Roman"/>
          <w:position w:val="9"/>
          <w:sz w:val="16"/>
        </w:rPr>
        <w:t>2 </w:t>
      </w:r>
      <w:r>
        <w:rPr/>
        <w:t>через кран подзарядки по трубопроводам поступает в баллон (</w:t>
      </w:r>
      <w:r>
        <w:rPr>
          <w:rFonts w:ascii="Times New Roman" w:hAnsi="Times New Roman"/>
          <w:b/>
        </w:rPr>
        <w:t>1</w:t>
      </w:r>
      <w:r>
        <w:rPr/>
        <w:t>), затем последовательно проходит через воздушный фильтр, воздушный редуктор, где его давление снижается до 70 кгс/см</w:t>
      </w:r>
      <w:r>
        <w:rPr>
          <w:rFonts w:ascii="Times New Roman" w:hAnsi="Times New Roman"/>
          <w:position w:val="9"/>
          <w:sz w:val="16"/>
        </w:rPr>
        <w:t>2</w:t>
      </w:r>
      <w:r>
        <w:rPr>
          <w:rFonts w:ascii="Times New Roman" w:hAnsi="Times New Roman"/>
        </w:rPr>
        <w:t>, </w:t>
      </w:r>
      <w:r>
        <w:rPr>
          <w:rFonts w:ascii="Times New Roman" w:hAnsi="Times New Roman"/>
        </w:rPr>
      </w:r>
      <w:r>
        <w:rPr/>
        <w:t>попадает в баллон (</w:t>
      </w:r>
      <w:r>
        <w:rPr>
          <w:rFonts w:ascii="Times New Roman" w:hAnsi="Times New Roman"/>
          <w:b/>
        </w:rPr>
        <w:t>2</w:t>
      </w:r>
      <w:r>
        <w:rPr/>
        <w:t>) и к электропневмоклапану. Давление воздуха в системе очистки контролируется</w:t>
      </w:r>
      <w:r>
        <w:rPr>
          <w:spacing w:val="-6"/>
        </w:rPr>
        <w:t> </w:t>
      </w:r>
      <w:r>
        <w:rPr/>
        <w:t>манометром.</w:t>
      </w:r>
    </w:p>
    <w:p>
      <w:pPr>
        <w:pStyle w:val="BodyText"/>
        <w:spacing w:line="273" w:lineRule="exact"/>
        <w:ind w:left="652" w:right="3342"/>
        <w:jc w:val="left"/>
      </w:pPr>
      <w:r>
        <w:rPr/>
        <w:t>Для очистки защитных стекол приборов</w:t>
      </w:r>
      <w:r>
        <w:rPr>
          <w:spacing w:val="-12"/>
        </w:rPr>
        <w:t> </w:t>
      </w:r>
      <w:r>
        <w:rPr/>
        <w:t>необходимо:</w:t>
      </w:r>
    </w:p>
    <w:p>
      <w:pPr>
        <w:pStyle w:val="ListParagraph"/>
        <w:numPr>
          <w:ilvl w:val="0"/>
          <w:numId w:val="19"/>
        </w:numPr>
        <w:tabs>
          <w:tab w:pos="833" w:val="left" w:leader="none"/>
        </w:tabs>
        <w:spacing w:line="293" w:lineRule="exact" w:before="2" w:after="0"/>
        <w:ind w:left="832" w:right="0" w:hanging="18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погон ПГ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4 установить в нулевое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положение;</w:t>
      </w:r>
    </w:p>
    <w:p>
      <w:pPr>
        <w:pStyle w:val="ListParagraph"/>
        <w:numPr>
          <w:ilvl w:val="0"/>
          <w:numId w:val="19"/>
        </w:numPr>
        <w:tabs>
          <w:tab w:pos="833" w:val="left" w:leader="none"/>
        </w:tabs>
        <w:spacing w:line="292" w:lineRule="exact" w:before="0" w:after="0"/>
        <w:ind w:left="832" w:right="0" w:hanging="18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нажать кнопку ОЧИСТКА на щитке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оптики.</w:t>
      </w:r>
    </w:p>
    <w:p>
      <w:pPr>
        <w:pStyle w:val="BodyText"/>
        <w:spacing w:line="240" w:lineRule="auto"/>
        <w:ind w:right="817" w:firstLine="540"/>
        <w:jc w:val="both"/>
      </w:pPr>
      <w:r>
        <w:rPr/>
        <w:t>При этом электропневмоклапан открывается, воздух проходит по трубопроводам в обратный клапан, в эжектор и увлекает за собой воду из бачка. Смесь воды с воздухом через кран по трубкам поступает к соплам омывателей и очищает защитные стекла прицела ОП5</w:t>
      </w:r>
      <w:r>
        <w:rPr>
          <w:rFonts w:ascii="Times New Roman" w:hAnsi="Times New Roman"/>
        </w:rPr>
        <w:t>-</w:t>
      </w:r>
      <w:r>
        <w:rPr/>
        <w:t>38 и</w:t>
      </w:r>
      <w:r>
        <w:rPr>
          <w:spacing w:val="-8"/>
        </w:rPr>
        <w:t> </w:t>
      </w:r>
      <w:r>
        <w:rPr/>
        <w:t>погона.</w:t>
      </w:r>
    </w:p>
    <w:p>
      <w:pPr>
        <w:pStyle w:val="BodyText"/>
        <w:spacing w:line="240" w:lineRule="auto"/>
        <w:ind w:right="825" w:firstLine="540"/>
        <w:jc w:val="both"/>
      </w:pPr>
      <w:r>
        <w:rPr/>
        <w:t>В зависимости от положения рукоятки крана поток направляется сразу на оба стекла или только на одно из стекол. В случае необходимости вода может отключаться краном и тогда очистка будет производиться только</w:t>
      </w:r>
      <w:r>
        <w:rPr>
          <w:spacing w:val="-15"/>
        </w:rPr>
        <w:t> </w:t>
      </w:r>
      <w:r>
        <w:rPr/>
        <w:t>воздухом.</w:t>
      </w:r>
    </w:p>
    <w:p>
      <w:pPr>
        <w:spacing w:line="240" w:lineRule="auto" w:before="7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Heading1"/>
        <w:tabs>
          <w:tab w:pos="3650" w:val="left" w:leader="none"/>
        </w:tabs>
        <w:spacing w:line="240" w:lineRule="auto"/>
        <w:ind w:left="3245" w:right="3342" w:firstLine="0"/>
        <w:jc w:val="left"/>
        <w:rPr>
          <w:b w:val="0"/>
          <w:bCs w:val="0"/>
        </w:rPr>
      </w:pPr>
      <w:r>
        <w:rPr>
          <w:rFonts w:ascii="Times New Roman" w:hAnsi="Times New Roman"/>
        </w:rPr>
        <w:t>8</w:t>
        <w:tab/>
      </w:r>
      <w:r>
        <w:rPr/>
        <w:t>БЛОК</w:t>
      </w:r>
      <w:r>
        <w:rPr>
          <w:spacing w:val="-9"/>
        </w:rPr>
        <w:t> </w:t>
      </w:r>
      <w:r>
        <w:rPr/>
        <w:t>ПИТАНИЯ</w:t>
      </w:r>
      <w:r>
        <w:rPr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 w:hint="default"/>
          <w:b/>
          <w:bCs/>
          <w:sz w:val="17"/>
          <w:szCs w:val="17"/>
        </w:rPr>
      </w:pPr>
    </w:p>
    <w:p>
      <w:pPr>
        <w:pStyle w:val="BodyText"/>
        <w:spacing w:line="240" w:lineRule="auto" w:before="69"/>
        <w:ind w:right="4756" w:firstLine="708"/>
        <w:jc w:val="both"/>
      </w:pPr>
      <w:r>
        <w:rPr/>
        <w:pict>
          <v:group style="position:absolute;margin-left:207.350006pt;margin-top:-7.766887pt;width:338.45pt;height:396.75pt;mso-position-horizontal-relative:page;mso-position-vertical-relative:paragraph;z-index:-64480" coordorigin="4147,-155" coordsize="6769,7935">
            <v:shape style="position:absolute;left:4214;top:3767;width:6701;height:3847" type="#_x0000_t75" stroked="false">
              <v:imagedata r:id="rId116" o:title=""/>
            </v:shape>
            <v:shape style="position:absolute;left:6449;top:-155;width:3726;height:4140" type="#_x0000_t75" stroked="false">
              <v:imagedata r:id="rId117" o:title=""/>
            </v:shape>
            <v:group style="position:absolute;left:7406;top:1987;width:1215;height:1788" coordorigin="7406,1987" coordsize="1215,1788">
              <v:shape style="position:absolute;left:7406;top:1987;width:1215;height:1788" coordorigin="7406,1987" coordsize="1215,1788" path="m8136,1991l8074,1987,8013,1993,7953,2007,7895,2029,7838,2059,7782,2097,7730,2142,7679,2194,7632,2252,7589,2316,7549,2385,7513,2459,7482,2538,7455,2622,7434,2709,7419,2799,7409,2891,7406,2980,7409,3068,7418,3152,7432,3233,7451,3311,7476,3384,7506,3453,7540,3516,7579,3573,7622,3625,7669,3669,7719,3707,7773,3737,7830,3758,7890,3771,7952,3775,8013,3770,8073,3756,8131,3733,8188,3703,8244,3665,8296,3620,8347,3568,8394,3511,8437,3447,8477,3377,8513,3303,8544,3224,8571,3141,8592,3054,8607,2963,8617,2872,8620,2782,8617,2695,8608,2610,8594,2529,8575,2451,8550,2378,8520,2310,8486,2246,8447,2189,8404,2138,8357,2093,8307,2055,8253,2026,8196,2004,8136,1991xe" filled="false" stroked="true" strokeweight="1.5pt" strokecolor="#ffffff">
                <v:path arrowok="t"/>
              </v:shape>
            </v:group>
            <v:group style="position:absolute;left:7813;top:3473;width:120;height:951" coordorigin="7813,3473" coordsize="120,951">
              <v:shape style="position:absolute;left:7813;top:3473;width:120;height:951" coordorigin="7813,3473" coordsize="120,951" path="m7813,4302l7870,4424,7922,4324,7892,4324,7852,4323,7853,4303,7813,4302xe" filled="true" fillcolor="#000000" stroked="false">
                <v:path arrowok="t"/>
                <v:fill type="solid"/>
              </v:shape>
              <v:shape style="position:absolute;left:7813;top:3473;width:120;height:951" coordorigin="7813,3473" coordsize="120,951" path="m7853,4303l7852,4323,7892,4324,7892,4304,7853,4303xe" filled="true" fillcolor="#000000" stroked="false">
                <v:path arrowok="t"/>
                <v:fill type="solid"/>
              </v:shape>
              <v:shape style="position:absolute;left:7813;top:3473;width:120;height:951" coordorigin="7813,3473" coordsize="120,951" path="m7892,4304l7892,4324,7922,4324,7933,4305,7892,4304xe" filled="true" fillcolor="#000000" stroked="false">
                <v:path arrowok="t"/>
                <v:fill type="solid"/>
              </v:shape>
              <v:shape style="position:absolute;left:7813;top:3473;width:120;height:951" coordorigin="7813,3473" coordsize="120,951" path="m7870,3473l7853,4303,7892,4304,7910,3474,7870,3473xe" filled="true" fillcolor="#000000" stroked="false">
                <v:path arrowok="t"/>
                <v:fill type="solid"/>
              </v:shape>
            </v:group>
            <v:group style="position:absolute;left:4162;top:7336;width:469;height:429" coordorigin="4162,7336" coordsize="469,429">
              <v:shape style="position:absolute;left:4162;top:7336;width:469;height:429" coordorigin="4162,7336" coordsize="469,429" path="m4162,7765l4631,7765,4631,7336,4162,7336,4162,7765xe" filled="false" stroked="true" strokeweight="1.5pt" strokecolor="#000000">
                <v:path arrowok="t"/>
              </v:shape>
            </v:group>
            <v:group style="position:absolute;left:4635;top:6865;width:1617;height:885" coordorigin="4635,6865" coordsize="1617,885">
              <v:shape style="position:absolute;left:4635;top:6865;width:1617;height:885" coordorigin="4635,6865" coordsize="1617,885" path="m6138,6909l4635,7722,4649,7749,6153,6935,6138,6909xe" filled="true" fillcolor="#000000" stroked="false">
                <v:path arrowok="t"/>
                <v:fill type="solid"/>
              </v:shape>
              <v:shape style="position:absolute;left:4635;top:6865;width:1617;height:885" coordorigin="4635,6865" coordsize="1617,885" path="m6227,6899l6156,6899,6170,6925,6153,6935,6174,6974,6227,6899xe" filled="true" fillcolor="#000000" stroked="false">
                <v:path arrowok="t"/>
                <v:fill type="solid"/>
              </v:shape>
              <v:shape style="position:absolute;left:4635;top:6865;width:1617;height:885" coordorigin="4635,6865" coordsize="1617,885" path="m6156,6899l6138,6909,6153,6935,6170,6925,6156,6899xe" filled="true" fillcolor="#000000" stroked="false">
                <v:path arrowok="t"/>
                <v:fill type="solid"/>
              </v:shape>
              <v:shape style="position:absolute;left:4635;top:6865;width:1617;height:885" coordorigin="4635,6865" coordsize="1617,885" path="m6251,6865l6117,6869,6138,6909,6156,6899,6227,6899,6251,6865xe" filled="true" fillcolor="#000000" stroked="false">
                <v:path arrowok="t"/>
                <v:fill type="solid"/>
              </v:shape>
            </v:group>
            <v:group style="position:absolute;left:4153;top:6254;width:347;height:1098" coordorigin="4153,6254" coordsize="347,1098">
              <v:shape style="position:absolute;left:4153;top:6254;width:347;height:1098" coordorigin="4153,6254" coordsize="347,1098" path="m4427,6365l4153,7343,4181,7351,4456,6373,4427,6365xe" filled="true" fillcolor="#000000" stroked="false">
                <v:path arrowok="t"/>
                <v:fill type="solid"/>
              </v:shape>
              <v:shape style="position:absolute;left:4153;top:6254;width:347;height:1098" coordorigin="4153,6254" coordsize="347,1098" path="m4492,6346l4433,6346,4461,6354,4456,6373,4499,6385,4492,6346xe" filled="true" fillcolor="#000000" stroked="false">
                <v:path arrowok="t"/>
                <v:fill type="solid"/>
              </v:shape>
              <v:shape style="position:absolute;left:4153;top:6254;width:347;height:1098" coordorigin="4153,6254" coordsize="347,1098" path="m4433,6346l4427,6365,4456,6373,4461,6354,4433,6346xe" filled="true" fillcolor="#000000" stroked="false">
                <v:path arrowok="t"/>
                <v:fill type="solid"/>
              </v:shape>
              <v:shape style="position:absolute;left:4153;top:6254;width:347;height:1098" coordorigin="4153,6254" coordsize="347,1098" path="m4474,6254l4384,6353,4427,6365,4433,6346,4492,6346,4474,6254xe" filled="true" fillcolor="#000000" stroked="false">
                <v:path arrowok="t"/>
                <v:fill type="solid"/>
              </v:shape>
            </v:group>
            <v:group style="position:absolute;left:4648;top:6283;width:348;height:444" coordorigin="4648,6283" coordsize="348,444">
              <v:shape style="position:absolute;left:4648;top:6283;width:348;height:444" coordorigin="4648,6283" coordsize="348,444" path="m4911,6368l4648,6707,4672,6726,4934,6387,4911,6368xe" filled="true" fillcolor="#000000" stroked="false">
                <v:path arrowok="t"/>
                <v:fill type="solid"/>
              </v:shape>
              <v:shape style="position:absolute;left:4648;top:6283;width:348;height:444" coordorigin="4648,6283" coordsize="348,444" path="m4982,6352l4923,6352,4947,6371,4934,6387,4970,6414,4982,6352xe" filled="true" fillcolor="#000000" stroked="false">
                <v:path arrowok="t"/>
                <v:fill type="solid"/>
              </v:shape>
              <v:shape style="position:absolute;left:4648;top:6283;width:348;height:444" coordorigin="4648,6283" coordsize="348,444" path="m4923,6352l4911,6368,4934,6387,4947,6371,4923,6352xe" filled="true" fillcolor="#000000" stroked="false">
                <v:path arrowok="t"/>
                <v:fill type="solid"/>
              </v:shape>
              <v:shape style="position:absolute;left:4648;top:6283;width:348;height:444" coordorigin="4648,6283" coordsize="348,444" path="m4996,6283l4875,6341,4911,6368,4923,6352,4982,6352,4996,6283xe" filled="true" fillcolor="#000000" stroked="false">
                <v:path arrowok="t"/>
                <v:fill type="solid"/>
              </v:shape>
              <v:shape style="position:absolute;left:5278;top:6474;width:258;height:254" type="#_x0000_t75" stroked="false">
                <v:imagedata r:id="rId118" o:title=""/>
              </v:shape>
            </v:group>
            <v:group style="position:absolute;left:6611;top:4525;width:469;height:429" coordorigin="6611,4525" coordsize="469,429">
              <v:shape style="position:absolute;left:6611;top:4525;width:469;height:429" coordorigin="6611,4525" coordsize="469,429" path="m6611,4954l7080,4954,7080,4525,6611,4525,6611,4954xe" filled="false" stroked="true" strokeweight="1.5pt" strokecolor="#ffffff">
                <v:path arrowok="t"/>
              </v:shape>
            </v:group>
            <v:group style="position:absolute;left:6079;top:4913;width:571;height:461" coordorigin="6079,4913" coordsize="571,461">
              <v:shape style="position:absolute;left:6079;top:4913;width:571;height:461" coordorigin="6079,4913" coordsize="571,461" path="m6135,5252l6079,5374,6210,5345,6192,5323,6166,5323,6148,5299,6163,5287,6135,5252xe" filled="true" fillcolor="#ffffff" stroked="false">
                <v:path arrowok="t"/>
                <v:fill type="solid"/>
              </v:shape>
              <v:shape style="position:absolute;left:6079;top:4913;width:571;height:461" coordorigin="6079,4913" coordsize="571,461" path="m6163,5287l6148,5299,6166,5323,6182,5310,6163,5287xe" filled="true" fillcolor="#ffffff" stroked="false">
                <v:path arrowok="t"/>
                <v:fill type="solid"/>
              </v:shape>
              <v:shape style="position:absolute;left:6079;top:4913;width:571;height:461" coordorigin="6079,4913" coordsize="571,461" path="m6182,5310l6166,5323,6192,5323,6182,5310xe" filled="true" fillcolor="#ffffff" stroked="false">
                <v:path arrowok="t"/>
                <v:fill type="solid"/>
              </v:shape>
              <v:shape style="position:absolute;left:6079;top:4913;width:571;height:461" coordorigin="6079,4913" coordsize="571,461" path="m6631,4913l6163,5287,6182,5310,6649,4936,6631,4913xe" filled="true" fillcolor="#ffffff" stroked="false">
                <v:path arrowok="t"/>
                <v:fill type="solid"/>
              </v:shape>
            </v:group>
            <v:group style="position:absolute;left:4775;top:4317;width:209;height:754" coordorigin="4775,4317" coordsize="209,754">
              <v:shape style="position:absolute;left:4775;top:4317;width:209;height:754" coordorigin="4775,4317" coordsize="209,754" path="m4775,4941l4809,5071,4885,4976,4845,4976,4815,4970,4819,4950,4775,4941xe" filled="true" fillcolor="#000000" stroked="false">
                <v:path arrowok="t"/>
                <v:fill type="solid"/>
              </v:shape>
              <v:shape style="position:absolute;left:4775;top:4317;width:209;height:754" coordorigin="4775,4317" coordsize="209,754" path="m4819,4950l4815,4970,4845,4976,4849,4956,4819,4950xe" filled="true" fillcolor="#000000" stroked="false">
                <v:path arrowok="t"/>
                <v:fill type="solid"/>
              </v:shape>
              <v:shape style="position:absolute;left:4775;top:4317;width:209;height:754" coordorigin="4775,4317" coordsize="209,754" path="m4849,4956l4845,4976,4885,4976,4893,4966,4849,4956xe" filled="true" fillcolor="#000000" stroked="false">
                <v:path arrowok="t"/>
                <v:fill type="solid"/>
              </v:shape>
              <v:shape style="position:absolute;left:4775;top:4317;width:209;height:754" coordorigin="4775,4317" coordsize="209,754" path="m4954,4317l4819,4950,4849,4956,4984,4324,4954,4317xe" filled="true" fillcolor="#000000" stroked="false">
                <v:path arrowok="t"/>
                <v:fill type="solid"/>
              </v:shape>
            </v:group>
            <v:group style="position:absolute;left:8051;top:4882;width:469;height:429" coordorigin="8051,4882" coordsize="469,429">
              <v:shape style="position:absolute;left:8051;top:4882;width:469;height:429" coordorigin="8051,4882" coordsize="469,429" path="m8051,5311l8520,5311,8520,4882,8051,4882,8051,5311xe" filled="false" stroked="true" strokeweight="1.5pt" strokecolor="#ffffff">
                <v:path arrowok="t"/>
              </v:shape>
            </v:group>
            <v:group style="position:absolute;left:9851;top:5716;width:469;height:429" coordorigin="9851,5716" coordsize="469,429">
              <v:shape style="position:absolute;left:9851;top:5716;width:469;height:429" coordorigin="9851,5716" coordsize="469,429" path="m9851,6145l10320,6145,10320,5716,9851,5716,9851,6145xe" filled="false" stroked="true" strokeweight="1.5pt" strokecolor="#ffffff">
                <v:path arrowok="t"/>
              </v:shape>
            </v:group>
            <v:group style="position:absolute;left:8509;top:5299;width:220;height:635" coordorigin="8509,5299" coordsize="220,635">
              <v:shape style="position:absolute;left:8509;top:5299;width:220;height:635" coordorigin="8509,5299" coordsize="220,635" path="m8656,5822l8612,5835,8703,5934,8720,5842,8661,5842,8656,5822xe" filled="true" fillcolor="#ffffff" stroked="false">
                <v:path arrowok="t"/>
                <v:fill type="solid"/>
              </v:shape>
              <v:shape style="position:absolute;left:8509;top:5299;width:220;height:635" coordorigin="8509,5299" coordsize="220,635" path="m8685,5814l8656,5822,8661,5842,8690,5833,8685,5814xe" filled="true" fillcolor="#ffffff" stroked="false">
                <v:path arrowok="t"/>
                <v:fill type="solid"/>
              </v:shape>
              <v:shape style="position:absolute;left:8509;top:5299;width:220;height:635" coordorigin="8509,5299" coordsize="220,635" path="m8728,5802l8685,5814,8690,5833,8661,5842,8720,5842,8728,5802xe" filled="true" fillcolor="#ffffff" stroked="false">
                <v:path arrowok="t"/>
                <v:fill type="solid"/>
              </v:shape>
              <v:shape style="position:absolute;left:8509;top:5299;width:220;height:635" coordorigin="8509,5299" coordsize="220,635" path="m8537,5299l8509,5308,8656,5822,8685,5814,8537,5299xe" filled="true" fillcolor="#ffffff" stroked="false">
                <v:path arrowok="t"/>
                <v:fill type="solid"/>
              </v:shape>
            </v:group>
            <v:group style="position:absolute;left:9409;top:5846;width:442;height:120" coordorigin="9409,5846" coordsize="442,120">
              <v:shape style="position:absolute;left:9409;top:5846;width:442;height:120" coordorigin="9409,5846" coordsize="442,120" path="m9530,5846l9409,5903,9527,5966,9529,5921,9509,5920,9509,5890,9529,5890,9530,5846xe" filled="true" fillcolor="#ffffff" stroked="false">
                <v:path arrowok="t"/>
                <v:fill type="solid"/>
              </v:shape>
              <v:shape style="position:absolute;left:9409;top:5846;width:442;height:120" coordorigin="9409,5846" coordsize="442,120" path="m9529,5891l9529,5921,9850,5929,9850,5899,9529,5891xe" filled="true" fillcolor="#ffffff" stroked="false">
                <v:path arrowok="t"/>
                <v:fill type="solid"/>
              </v:shape>
              <v:shape style="position:absolute;left:9409;top:5846;width:442;height:120" coordorigin="9409,5846" coordsize="442,120" path="m9509,5890l9509,5920,9529,5921,9529,5891,9509,5890xe" filled="true" fillcolor="#ffffff" stroked="false">
                <v:path arrowok="t"/>
                <v:fill type="solid"/>
              </v:shape>
              <v:shape style="position:absolute;left:9409;top:5846;width:442;height:120" coordorigin="9409,5846" coordsize="442,120" path="m9529,5890l9509,5890,9529,5891,9529,5890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/>
          <w:b/>
          <w:w w:val="99"/>
        </w:rPr>
      </w:r>
      <w:r>
        <w:rPr>
          <w:rFonts w:ascii="Times New Roman" w:hAnsi="Times New Roman"/>
          <w:b/>
          <w:u w:val="thick" w:color="000000"/>
        </w:rPr>
        <w:t>Блок питания </w:t>
      </w:r>
      <w:r>
        <w:rPr>
          <w:rFonts w:ascii="Times New Roman" w:hAnsi="Times New Roman"/>
          <w:b/>
        </w:rPr>
      </w:r>
      <w:r>
        <w:rPr/>
        <w:t>предназначен для управления сигнальными лампочками и выработки напряжения питания индукционного датчика, а также с блока питания снимается напряжение бортовой сети +27В для питания цепей подсветки и</w:t>
      </w:r>
      <w:r>
        <w:rPr>
          <w:spacing w:val="-12"/>
        </w:rPr>
        <w:t> </w:t>
      </w:r>
      <w:r>
        <w:rPr/>
        <w:t>обогрева.</w:t>
      </w:r>
    </w:p>
    <w:p>
      <w:pPr>
        <w:pStyle w:val="BodyText"/>
        <w:spacing w:line="240" w:lineRule="auto"/>
        <w:ind w:right="3342" w:firstLine="566"/>
        <w:jc w:val="left"/>
      </w:pPr>
      <w:r>
        <w:rPr/>
        <w:t>В корпусе блока питания установлена плата с закрепленными на ней элементами</w:t>
      </w:r>
      <w:r>
        <w:rPr>
          <w:spacing w:val="-16"/>
        </w:rPr>
        <w:t> </w:t>
      </w:r>
      <w:r>
        <w:rPr/>
        <w:t>электросхемы.</w:t>
      </w:r>
    </w:p>
    <w:p>
      <w:pPr>
        <w:pStyle w:val="BodyText"/>
        <w:spacing w:line="240" w:lineRule="auto"/>
        <w:ind w:left="678" w:right="3342"/>
        <w:jc w:val="left"/>
      </w:pPr>
      <w:r>
        <w:rPr/>
        <w:t>На корпусе</w:t>
      </w:r>
      <w:r>
        <w:rPr>
          <w:spacing w:val="-5"/>
        </w:rPr>
        <w:t> </w:t>
      </w:r>
      <w:r>
        <w:rPr/>
        <w:t>крепятся: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0" w:after="0"/>
        <w:ind w:left="395" w:right="0" w:hanging="283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амортизаторы со втулками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(1);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0" w:after="0"/>
        <w:ind w:left="112" w:right="4755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вилка Ш6 </w:t>
      </w:r>
      <w:r>
        <w:rPr>
          <w:rFonts w:ascii="Times New Roman" w:hAnsi="Times New Roman"/>
          <w:sz w:val="24"/>
        </w:rPr>
        <w:t>(2)</w:t>
      </w:r>
      <w:r>
        <w:rPr>
          <w:rFonts w:ascii="Times New Roman" w:hAnsi="Times New Roman"/>
          <w:sz w:val="24"/>
        </w:rPr>
        <w:t>, на которую подается напряжение 26В от бортовой сети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САУ;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0" w:after="0"/>
        <w:ind w:left="112" w:right="4758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вилка Ш2 </w:t>
      </w:r>
      <w:r>
        <w:rPr>
          <w:rFonts w:ascii="Times New Roman" w:hAnsi="Times New Roman"/>
          <w:sz w:val="24"/>
        </w:rPr>
        <w:t>(3)</w:t>
      </w:r>
      <w:r>
        <w:rPr>
          <w:rFonts w:ascii="Times New Roman" w:hAnsi="Times New Roman"/>
          <w:sz w:val="24"/>
        </w:rPr>
        <w:t>, соединенная кабелем с вилкой Ш1 узла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согласования;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0" w:after="0"/>
        <w:ind w:left="112" w:right="6783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shape style="position:absolute;margin-left:240.550003pt;margin-top:12.91313pt;width:23.45pt;height:21.45pt;mso-position-horizontal-relative:page;mso-position-vertical-relative:paragraph;z-index:5968" type="#_x0000_t202" filled="false" stroked="true" strokeweight="1.5pt" strokecolor="#000000">
            <v:textbox inset="0,0,0,0">
              <w:txbxContent>
                <w:p>
                  <w:pPr>
                    <w:spacing w:before="70"/>
                    <w:ind w:left="0" w:right="0" w:firstLine="0"/>
                    <w:jc w:val="center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5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 w:hint="default"/>
          <w:sz w:val="24"/>
          <w:szCs w:val="24"/>
        </w:rPr>
        <w:t>розетка Ш5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(4)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, закрытая заглушкой – используется при настройке        или       </w:t>
      </w:r>
      <w:r>
        <w:rPr>
          <w:rFonts w:ascii="Times New Roman" w:hAnsi="Times New Roman" w:cs="Times New Roman" w:eastAsia="Times New Roman" w:hint="default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проверке</w:t>
      </w:r>
    </w:p>
    <w:p>
      <w:pPr>
        <w:pStyle w:val="BodyText"/>
        <w:tabs>
          <w:tab w:pos="6046" w:val="left" w:leader="none"/>
        </w:tabs>
        <w:spacing w:line="336" w:lineRule="exact"/>
        <w:ind w:right="0"/>
        <w:jc w:val="both"/>
        <w:rPr>
          <w:rFonts w:ascii="Times New Roman" w:hAnsi="Times New Roman" w:cs="Times New Roman" w:eastAsia="Times New Roman" w:hint="default"/>
        </w:rPr>
      </w:pPr>
      <w:r>
        <w:rPr/>
        <w:t>параметров </w:t>
      </w:r>
      <w:r>
        <w:rPr>
          <w:spacing w:val="38"/>
        </w:rPr>
        <w:t> </w:t>
      </w:r>
      <w:r>
        <w:rPr/>
        <w:t>блока </w:t>
      </w:r>
      <w:r>
        <w:rPr>
          <w:spacing w:val="35"/>
        </w:rPr>
        <w:t> </w:t>
      </w:r>
      <w:r>
        <w:rPr/>
        <w:t>питания;</w:t>
      </w:r>
      <w:r>
        <w:rPr>
          <w:rFonts w:ascii="Times New Roman" w:hAnsi="Times New Roman"/>
          <w:b/>
          <w:position w:val="-11"/>
        </w:rPr>
        <w:tab/>
        <w:t>4</w:t>
      </w:r>
      <w:r>
        <w:rPr>
          <w:rFonts w:ascii="Times New Roman" w:hAnsi="Times New Roman"/>
        </w:rPr>
      </w:r>
    </w:p>
    <w:p>
      <w:pPr>
        <w:pStyle w:val="ListParagraph"/>
        <w:numPr>
          <w:ilvl w:val="0"/>
          <w:numId w:val="2"/>
        </w:numPr>
        <w:tabs>
          <w:tab w:pos="396" w:val="left" w:leader="none"/>
          <w:tab w:pos="3318" w:val="left" w:leader="none"/>
        </w:tabs>
        <w:spacing w:line="181" w:lineRule="exact" w:before="0" w:after="0"/>
        <w:ind w:left="395" w:right="0" w:hanging="283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держатель</w:t>
        <w:tab/>
        <w:t>с</w:t>
      </w:r>
    </w:p>
    <w:p>
      <w:pPr>
        <w:pStyle w:val="BodyText"/>
        <w:tabs>
          <w:tab w:pos="7486" w:val="left" w:leader="none"/>
        </w:tabs>
        <w:spacing w:line="311" w:lineRule="exact"/>
        <w:ind w:right="0"/>
        <w:jc w:val="both"/>
        <w:rPr>
          <w:rFonts w:ascii="Times New Roman" w:hAnsi="Times New Roman" w:cs="Times New Roman" w:eastAsia="Times New Roman" w:hint="default"/>
        </w:rPr>
      </w:pPr>
      <w:r>
        <w:rPr/>
        <w:t>предохранителем </w:t>
      </w:r>
      <w:r>
        <w:rPr>
          <w:spacing w:val="22"/>
        </w:rPr>
        <w:t> </w:t>
      </w:r>
      <w:r>
        <w:rPr/>
        <w:t>ВП1</w:t>
      </w:r>
      <w:r>
        <w:rPr>
          <w:rFonts w:ascii="Times New Roman" w:hAnsi="Times New Roman"/>
        </w:rPr>
        <w:t>-1-</w:t>
      </w:r>
      <w:r>
        <w:rPr/>
        <w:t>5А </w:t>
      </w:r>
      <w:r>
        <w:rPr>
          <w:spacing w:val="22"/>
        </w:rPr>
        <w:t> </w:t>
      </w:r>
      <w:r>
        <w:rPr>
          <w:rFonts w:ascii="Times New Roman" w:hAnsi="Times New Roman"/>
        </w:rPr>
        <w:t>(5);</w:t>
      </w:r>
      <w:r>
        <w:rPr>
          <w:rFonts w:ascii="Times New Roman" w:hAnsi="Times New Roman"/>
          <w:b/>
          <w:position w:val="7"/>
        </w:rPr>
        <w:tab/>
        <w:t>7</w:t>
      </w:r>
      <w:r>
        <w:rPr>
          <w:rFonts w:ascii="Times New Roman" w:hAnsi="Times New Roman"/>
        </w:rPr>
      </w:r>
    </w:p>
    <w:p>
      <w:pPr>
        <w:pStyle w:val="ListParagraph"/>
        <w:numPr>
          <w:ilvl w:val="0"/>
          <w:numId w:val="2"/>
        </w:numPr>
        <w:tabs>
          <w:tab w:pos="396" w:val="left" w:leader="none"/>
          <w:tab w:pos="836" w:val="left" w:leader="none"/>
          <w:tab w:pos="1330" w:val="left" w:leader="none"/>
          <w:tab w:pos="2727" w:val="left" w:leader="none"/>
        </w:tabs>
        <w:spacing w:line="240" w:lineRule="auto" w:before="0" w:after="0"/>
        <w:ind w:left="112" w:right="6895" w:firstLine="0"/>
        <w:jc w:val="left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отверстие, закрытое пробкой </w:t>
      </w:r>
      <w:r>
        <w:rPr>
          <w:rFonts w:ascii="Times New Roman" w:hAnsi="Times New Roman"/>
          <w:sz w:val="24"/>
        </w:rPr>
        <w:t>(6)</w:t>
      </w:r>
      <w:r>
        <w:rPr>
          <w:rFonts w:ascii="Times New Roman" w:hAnsi="Times New Roman"/>
          <w:sz w:val="24"/>
        </w:rPr>
        <w:t>,</w:t>
        <w:tab/>
        <w:t>с</w:t>
        <w:tab/>
        <w:t>надписью</w:t>
        <w:tab/>
        <w:t>ЗОНА</w:t>
      </w:r>
    </w:p>
    <w:p>
      <w:pPr>
        <w:pStyle w:val="BodyText"/>
        <w:tabs>
          <w:tab w:pos="9286" w:val="left" w:leader="none"/>
        </w:tabs>
        <w:spacing w:line="276" w:lineRule="exact"/>
        <w:ind w:right="0"/>
        <w:jc w:val="both"/>
        <w:rPr>
          <w:rFonts w:ascii="Times New Roman" w:hAnsi="Times New Roman" w:cs="Times New Roman" w:eastAsia="Times New Roman" w:hint="default"/>
        </w:rPr>
      </w:pPr>
      <w:r>
        <w:rPr/>
        <w:t>ТОЧНОГО   </w:t>
      </w:r>
      <w:r>
        <w:rPr>
          <w:spacing w:val="43"/>
        </w:rPr>
        <w:t> </w:t>
      </w:r>
      <w:r>
        <w:rPr/>
        <w:t>СОГЛАСОВАНИЯ</w:t>
      </w:r>
      <w:r>
        <w:rPr>
          <w:rFonts w:ascii="Times New Roman" w:hAnsi="Times New Roman"/>
          <w:b/>
          <w:position w:val="6"/>
        </w:rPr>
        <w:tab/>
        <w:t>6</w:t>
      </w:r>
      <w:r>
        <w:rPr>
          <w:rFonts w:ascii="Times New Roman" w:hAnsi="Times New Roman"/>
        </w:rPr>
      </w:r>
    </w:p>
    <w:p>
      <w:pPr>
        <w:pStyle w:val="ListParagraph"/>
        <w:numPr>
          <w:ilvl w:val="0"/>
          <w:numId w:val="20"/>
        </w:numPr>
        <w:tabs>
          <w:tab w:pos="292" w:val="left" w:leader="none"/>
        </w:tabs>
        <w:spacing w:line="240" w:lineRule="auto" w:before="0" w:after="0"/>
        <w:ind w:left="102" w:right="0" w:firstLine="1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для регулировки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резистора;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  <w:tab w:pos="2144" w:val="left" w:leader="none"/>
          <w:tab w:pos="2379" w:val="left" w:leader="none"/>
        </w:tabs>
        <w:spacing w:line="240" w:lineRule="auto" w:before="0" w:after="0"/>
        <w:ind w:left="112" w:right="6973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shape style="position:absolute;margin-left:222.550003pt;margin-top:13.333123pt;width:23.45pt;height:21.45pt;mso-position-horizontal-relative:page;mso-position-vertical-relative:paragraph;z-index:5992" type="#_x0000_t202" filled="false" stroked="true" strokeweight="1.5pt" strokecolor="#000000">
            <v:textbox inset="0,0,0,0">
              <w:txbxContent>
                <w:p>
                  <w:pPr>
                    <w:spacing w:before="71"/>
                    <w:ind w:left="0" w:right="0" w:firstLine="0"/>
                    <w:jc w:val="center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2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5pt;margin-top:15.783123pt;width:23.45pt;height:21.45pt;mso-position-horizontal-relative:page;mso-position-vertical-relative:paragraph;z-index:6016" type="#_x0000_t202" filled="false" stroked="true" strokeweight="1.5pt" strokecolor="#000000">
            <v:textbox inset="0,0,0,0">
              <w:txbxContent>
                <w:p>
                  <w:pPr>
                    <w:spacing w:before="70"/>
                    <w:ind w:left="0" w:right="1" w:firstLine="0"/>
                    <w:jc w:val="center"/>
                    <w:rPr>
                      <w:rFonts w:ascii="Times New Roman" w:hAnsi="Times New Roman" w:cs="Times New Roman" w:eastAsia="Times New Roman" w:hint="default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3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z w:val="24"/>
        </w:rPr>
        <w:t>отверстие,</w:t>
        <w:tab/>
        <w:tab/>
        <w:t>закрытое пробкой </w:t>
      </w:r>
      <w:r>
        <w:rPr>
          <w:rFonts w:ascii="Times New Roman" w:hAnsi="Times New Roman"/>
          <w:sz w:val="24"/>
        </w:rPr>
        <w:t>(7)</w:t>
      </w:r>
      <w:r>
        <w:rPr>
          <w:rFonts w:ascii="Times New Roman" w:hAnsi="Times New Roman"/>
          <w:sz w:val="24"/>
        </w:rPr>
        <w:t>, с надписью  ЗОНА</w:t>
        <w:tab/>
        <w:t>ТОЧНОГО</w:t>
      </w:r>
    </w:p>
    <w:p>
      <w:pPr>
        <w:pStyle w:val="BodyText"/>
        <w:spacing w:line="206" w:lineRule="exact"/>
        <w:ind w:right="0"/>
        <w:jc w:val="both"/>
      </w:pPr>
      <w:r>
        <w:rPr/>
        <w:t>НАВЕДЕНИЯ – для регулировки</w:t>
      </w:r>
      <w:r>
        <w:rPr>
          <w:spacing w:val="-3"/>
        </w:rPr>
        <w:t> </w:t>
      </w:r>
      <w:r>
        <w:rPr/>
        <w:t>резистора.</w:t>
      </w:r>
    </w:p>
    <w:p>
      <w:pPr>
        <w:pStyle w:val="Heading1"/>
        <w:tabs>
          <w:tab w:pos="1989" w:val="left" w:leader="none"/>
        </w:tabs>
        <w:spacing w:line="445" w:lineRule="exact"/>
        <w:ind w:left="1583" w:right="0" w:firstLine="0"/>
        <w:jc w:val="left"/>
        <w:rPr>
          <w:rFonts w:ascii="Times New Roman" w:hAnsi="Times New Roman" w:cs="Times New Roman" w:eastAsia="Times New Roman" w:hint="default"/>
          <w:b w:val="0"/>
          <w:bCs w:val="0"/>
        </w:rPr>
      </w:pPr>
      <w:r>
        <w:rPr>
          <w:rFonts w:ascii="Times New Roman" w:hAnsi="Times New Roman"/>
        </w:rPr>
        <w:t>9</w:t>
        <w:tab/>
      </w:r>
      <w:r>
        <w:rPr>
          <w:spacing w:val="-13"/>
        </w:rPr>
        <w:t>ОРУДИЙН</w:t>
      </w:r>
      <w:r>
        <w:rPr>
          <w:rFonts w:ascii="Times New Roman" w:hAnsi="Times New Roman"/>
          <w:spacing w:val="-13"/>
          <w:position w:val="18"/>
          <w:sz w:val="24"/>
        </w:rPr>
        <w:t>1</w:t>
      </w:r>
      <w:r>
        <w:rPr>
          <w:spacing w:val="-13"/>
        </w:rPr>
        <w:t>ЫЙ </w:t>
      </w:r>
      <w:r>
        <w:rPr/>
        <w:t>КОЛЛИМАТОР</w:t>
      </w:r>
      <w:r>
        <w:rPr>
          <w:spacing w:val="10"/>
        </w:rPr>
        <w:t> </w:t>
      </w:r>
      <w:r>
        <w:rPr/>
        <w:t>К</w:t>
      </w:r>
      <w:r>
        <w:rPr>
          <w:rFonts w:ascii="Times New Roman" w:hAnsi="Times New Roman"/>
        </w:rPr>
        <w:t>-1</w:t>
      </w:r>
      <w:r>
        <w:rPr>
          <w:rFonts w:ascii="Times New Roman" w:hAnsi="Times New Roman"/>
          <w:b w:val="0"/>
        </w:rPr>
      </w:r>
    </w:p>
    <w:p>
      <w:pPr>
        <w:spacing w:after="0" w:line="445" w:lineRule="exact"/>
        <w:jc w:val="left"/>
        <w:rPr>
          <w:rFonts w:ascii="Times New Roman" w:hAnsi="Times New Roman" w:cs="Times New Roman" w:eastAsia="Times New Roman" w:hint="default"/>
        </w:rPr>
        <w:sectPr>
          <w:pgSz w:w="11910" w:h="16840"/>
          <w:pgMar w:header="0" w:footer="615" w:top="780" w:bottom="800" w:left="740" w:right="880"/>
        </w:sectPr>
      </w:pPr>
    </w:p>
    <w:p>
      <w:pPr>
        <w:pStyle w:val="BodyText"/>
        <w:spacing w:line="240" w:lineRule="auto" w:before="41"/>
        <w:ind w:left="102" w:right="112" w:firstLine="539"/>
        <w:jc w:val="both"/>
      </w:pPr>
      <w:r>
        <w:rPr>
          <w:rFonts w:ascii="Times New Roman" w:hAnsi="Times New Roman" w:cs="Times New Roman" w:eastAsia="Times New Roman" w:hint="default"/>
          <w:b/>
          <w:bCs/>
          <w:w w:val="100"/>
        </w:rPr>
      </w:r>
      <w:r>
        <w:rPr>
          <w:rFonts w:ascii="Times New Roman" w:hAnsi="Times New Roman" w:cs="Times New Roman" w:eastAsia="Times New Roman" w:hint="default"/>
          <w:b/>
          <w:bCs/>
          <w:u w:val="thick" w:color="000000"/>
        </w:rPr>
        <w:t>Орудийный коллиматор К</w:t>
      </w:r>
      <w:r>
        <w:rPr>
          <w:rFonts w:ascii="Times New Roman" w:hAnsi="Times New Roman" w:cs="Times New Roman" w:eastAsia="Times New Roman" w:hint="default"/>
          <w:b/>
          <w:bCs/>
          <w:u w:val="thick" w:color="000000"/>
        </w:rPr>
        <w:t>-1 </w:t>
      </w:r>
      <w:r>
        <w:rPr>
          <w:rFonts w:ascii="Times New Roman" w:hAnsi="Times New Roman" w:cs="Times New Roman" w:eastAsia="Times New Roman" w:hint="default"/>
          <w:b/>
          <w:bCs/>
        </w:rPr>
      </w:r>
      <w:r>
        <w:rPr/>
        <w:t>предназначен для горизонтальной наводки панорамы, когда отсутствуют естественные удаленные точки наводки или в условиях плохой видимости – ночью, при дожде, снегопаде, задымлении огневой</w:t>
      </w:r>
      <w:r>
        <w:rPr>
          <w:spacing w:val="-22"/>
        </w:rPr>
        <w:t> </w:t>
      </w:r>
      <w:r>
        <w:rPr/>
        <w:t>позиции.</w:t>
      </w: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Heading3"/>
        <w:spacing w:line="240" w:lineRule="auto" w:before="0"/>
        <w:ind w:left="1472" w:right="1423"/>
        <w:jc w:val="center"/>
        <w:rPr>
          <w:b w:val="0"/>
          <w:bCs w:val="0"/>
        </w:rPr>
      </w:pPr>
      <w:r>
        <w:rPr>
          <w:w w:val="99"/>
        </w:rPr>
      </w:r>
      <w:r>
        <w:rPr>
          <w:u w:val="thick" w:color="000000"/>
        </w:rPr>
        <w:t>Основные</w:t>
      </w:r>
      <w:r>
        <w:rPr>
          <w:spacing w:val="-8"/>
          <w:u w:val="thick" w:color="000000"/>
        </w:rPr>
        <w:t> </w:t>
      </w:r>
      <w:r>
        <w:rPr>
          <w:u w:val="thick" w:color="000000"/>
        </w:rPr>
        <w:t>характеристики</w:t>
      </w:r>
      <w:r>
        <w:rPr/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 w:hint="default"/>
          <w:b/>
          <w:bCs/>
          <w:sz w:val="15"/>
          <w:szCs w:val="15"/>
        </w:rPr>
      </w:pPr>
    </w:p>
    <w:p>
      <w:pPr>
        <w:pStyle w:val="BodyText"/>
        <w:tabs>
          <w:tab w:pos="7371" w:val="right" w:leader="none"/>
        </w:tabs>
        <w:spacing w:line="240" w:lineRule="auto" w:before="81"/>
        <w:ind w:left="102" w:right="0"/>
        <w:jc w:val="both"/>
        <w:rPr>
          <w:rFonts w:ascii="Times New Roman" w:hAnsi="Times New Roman" w:cs="Times New Roman" w:eastAsia="Times New Roman" w:hint="default"/>
          <w:sz w:val="16"/>
          <w:szCs w:val="16"/>
        </w:rPr>
      </w:pPr>
      <w:r>
        <w:rPr/>
        <w:t>Поле</w:t>
      </w:r>
      <w:r>
        <w:rPr>
          <w:spacing w:val="-2"/>
        </w:rPr>
        <w:t> </w:t>
      </w:r>
      <w:r>
        <w:rPr/>
        <w:t>зрения</w:t>
      </w:r>
      <w:r>
        <w:rPr>
          <w:rFonts w:ascii="Times New Roman" w:hAnsi="Times New Roman"/>
        </w:rPr>
        <w:tab/>
        <w:t>10</w:t>
      </w:r>
      <w:r>
        <w:rPr>
          <w:rFonts w:ascii="Times New Roman" w:hAnsi="Times New Roman"/>
          <w:position w:val="9"/>
          <w:sz w:val="16"/>
        </w:rPr>
        <w:t>0</w:t>
      </w:r>
      <w:r>
        <w:rPr>
          <w:rFonts w:ascii="Times New Roman" w:hAnsi="Times New Roman"/>
          <w:sz w:val="16"/>
        </w:rPr>
      </w:r>
    </w:p>
    <w:p>
      <w:pPr>
        <w:pStyle w:val="BodyText"/>
        <w:tabs>
          <w:tab w:pos="7050" w:val="left" w:leader="none"/>
        </w:tabs>
        <w:spacing w:line="275" w:lineRule="exact"/>
        <w:ind w:left="102" w:right="0"/>
        <w:jc w:val="both"/>
      </w:pPr>
      <w:r>
        <w:rPr/>
        <w:t>Диаметр  </w:t>
      </w:r>
      <w:r>
        <w:rPr>
          <w:spacing w:val="14"/>
        </w:rPr>
        <w:t> </w:t>
      </w:r>
      <w:r>
        <w:rPr/>
        <w:t>зрачка</w:t>
        <w:tab/>
        <w:t>48</w:t>
      </w:r>
      <w:r>
        <w:rPr>
          <w:spacing w:val="-1"/>
        </w:rPr>
        <w:t> </w:t>
      </w:r>
      <w:r>
        <w:rPr/>
        <w:t>мм</w:t>
      </w:r>
    </w:p>
    <w:p>
      <w:pPr>
        <w:pStyle w:val="BodyText"/>
        <w:tabs>
          <w:tab w:pos="7290" w:val="right" w:leader="none"/>
        </w:tabs>
        <w:spacing w:line="275" w:lineRule="exact"/>
        <w:ind w:left="102" w:right="0"/>
        <w:jc w:val="both"/>
        <w:rPr>
          <w:rFonts w:ascii="Times New Roman" w:hAnsi="Times New Roman" w:cs="Times New Roman" w:eastAsia="Times New Roman" w:hint="default"/>
        </w:rPr>
      </w:pPr>
      <w:r>
        <w:rPr/>
        <w:t>Число полос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сетке</w:t>
      </w:r>
      <w:r>
        <w:rPr>
          <w:rFonts w:ascii="Times New Roman" w:hAnsi="Times New Roman"/>
        </w:rPr>
        <w:tab/>
        <w:t>76</w:t>
      </w:r>
    </w:p>
    <w:p>
      <w:pPr>
        <w:pStyle w:val="BodyText"/>
        <w:tabs>
          <w:tab w:pos="7050" w:val="left" w:leader="none"/>
        </w:tabs>
        <w:spacing w:line="240" w:lineRule="auto"/>
        <w:ind w:left="102" w:right="0"/>
        <w:jc w:val="both"/>
      </w:pPr>
      <w:r>
        <w:rPr/>
        <w:t>Оптимальное  удаление</w:t>
      </w:r>
      <w:r>
        <w:rPr>
          <w:spacing w:val="26"/>
        </w:rPr>
        <w:t> </w:t>
      </w:r>
      <w:r>
        <w:rPr/>
        <w:t>от</w:t>
      </w:r>
      <w:r>
        <w:rPr>
          <w:spacing w:val="43"/>
        </w:rPr>
        <w:t> </w:t>
      </w:r>
      <w:r>
        <w:rPr/>
        <w:t>панорамы</w:t>
        <w:tab/>
      </w:r>
      <w:r>
        <w:rPr>
          <w:rFonts w:ascii="Times New Roman" w:hAnsi="Times New Roman"/>
        </w:rPr>
        <w:t>6-</w:t>
      </w:r>
      <w:r>
        <w:rPr/>
        <w:t>8</w:t>
      </w:r>
      <w:r>
        <w:rPr>
          <w:spacing w:val="-1"/>
        </w:rPr>
        <w:t> </w:t>
      </w:r>
      <w:r>
        <w:rPr/>
        <w:t>м</w:t>
      </w:r>
    </w:p>
    <w:p>
      <w:pPr>
        <w:pStyle w:val="BodyText"/>
        <w:tabs>
          <w:tab w:pos="7050" w:val="left" w:leader="none"/>
        </w:tabs>
        <w:spacing w:line="240" w:lineRule="auto"/>
        <w:ind w:left="102" w:right="0"/>
        <w:jc w:val="both"/>
      </w:pPr>
      <w:r>
        <w:rPr/>
        <w:pict>
          <v:shape style="position:absolute;margin-left:85.050003pt;margin-top:19.253132pt;width:255.4pt;height:333pt;mso-position-horizontal-relative:page;mso-position-vertical-relative:paragraph;z-index:6040" type="#_x0000_t75" stroked="false">
            <v:imagedata r:id="rId119" o:title=""/>
            <w10:wrap type="none"/>
          </v:shape>
        </w:pict>
      </w:r>
      <w:r>
        <w:rPr/>
        <w:t>Масса</w:t>
        <w:tab/>
        <w:t>1,2 кг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 w:hint="default"/>
          <w:sz w:val="21"/>
          <w:szCs w:val="21"/>
        </w:rPr>
      </w:pPr>
    </w:p>
    <w:p>
      <w:pPr>
        <w:pStyle w:val="Heading3"/>
        <w:spacing w:line="240" w:lineRule="auto" w:before="0"/>
        <w:ind w:left="6299" w:right="110"/>
        <w:jc w:val="left"/>
        <w:rPr>
          <w:b w:val="0"/>
          <w:bCs w:val="0"/>
        </w:rPr>
      </w:pPr>
      <w:r>
        <w:rPr>
          <w:w w:val="99"/>
        </w:rPr>
      </w:r>
      <w:r>
        <w:rPr>
          <w:u w:val="thick" w:color="000000"/>
        </w:rPr>
        <w:t>Комплект</w:t>
      </w:r>
      <w:r>
        <w:rPr>
          <w:spacing w:val="-9"/>
          <w:u w:val="thick" w:color="000000"/>
        </w:rPr>
        <w:t> </w:t>
      </w:r>
      <w:r>
        <w:rPr>
          <w:u w:val="thick" w:color="000000"/>
        </w:rPr>
        <w:t>коллиматора:</w:t>
      </w:r>
      <w:r>
        <w:rPr/>
      </w:r>
      <w:r>
        <w:rPr>
          <w:b w:val="0"/>
        </w:rPr>
      </w:r>
    </w:p>
    <w:p>
      <w:pPr>
        <w:pStyle w:val="ListParagraph"/>
        <w:numPr>
          <w:ilvl w:val="0"/>
          <w:numId w:val="21"/>
        </w:numPr>
        <w:tabs>
          <w:tab w:pos="5751" w:val="left" w:leader="none"/>
        </w:tabs>
        <w:spacing w:line="240" w:lineRule="auto" w:before="115" w:after="0"/>
        <w:ind w:left="5390" w:right="0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Коллиматор с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освещением;</w:t>
      </w:r>
    </w:p>
    <w:p>
      <w:pPr>
        <w:pStyle w:val="ListParagraph"/>
        <w:numPr>
          <w:ilvl w:val="0"/>
          <w:numId w:val="21"/>
        </w:numPr>
        <w:tabs>
          <w:tab w:pos="5751" w:val="left" w:leader="none"/>
        </w:tabs>
        <w:spacing w:line="240" w:lineRule="auto" w:before="0" w:after="0"/>
        <w:ind w:left="5750" w:right="0" w:hanging="36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Тренога;</w:t>
      </w:r>
    </w:p>
    <w:p>
      <w:pPr>
        <w:pStyle w:val="ListParagraph"/>
        <w:numPr>
          <w:ilvl w:val="0"/>
          <w:numId w:val="21"/>
        </w:numPr>
        <w:tabs>
          <w:tab w:pos="5751" w:val="left" w:leader="none"/>
        </w:tabs>
        <w:spacing w:line="240" w:lineRule="auto" w:before="0" w:after="0"/>
        <w:ind w:left="5750" w:right="0" w:hanging="36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Чехол;</w:t>
      </w:r>
    </w:p>
    <w:p>
      <w:pPr>
        <w:pStyle w:val="ListParagraph"/>
        <w:numPr>
          <w:ilvl w:val="0"/>
          <w:numId w:val="21"/>
        </w:numPr>
        <w:tabs>
          <w:tab w:pos="5751" w:val="left" w:leader="none"/>
        </w:tabs>
        <w:spacing w:line="240" w:lineRule="auto" w:before="0" w:after="0"/>
        <w:ind w:left="5390" w:right="110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 w:cs="Times New Roman" w:eastAsia="Times New Roman" w:hint="default"/>
          <w:sz w:val="24"/>
          <w:szCs w:val="24"/>
        </w:rPr>
        <w:t>ЗИП (зеркало, отвертка, салфетка, запасные лампочки – 6</w:t>
      </w:r>
      <w:r>
        <w:rPr>
          <w:rFonts w:ascii="Times New Roman" w:hAnsi="Times New Roman" w:cs="Times New Roman" w:eastAsia="Times New Roman" w:hint="default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шт.).</w:t>
      </w:r>
    </w:p>
    <w:p>
      <w:pPr>
        <w:spacing w:line="240" w:lineRule="auto" w:before="10"/>
        <w:rPr>
          <w:rFonts w:ascii="Times New Roman" w:hAnsi="Times New Roman" w:cs="Times New Roman" w:eastAsia="Times New Roman" w:hint="default"/>
          <w:sz w:val="34"/>
          <w:szCs w:val="34"/>
        </w:rPr>
      </w:pPr>
    </w:p>
    <w:p>
      <w:pPr>
        <w:pStyle w:val="Heading3"/>
        <w:spacing w:line="240" w:lineRule="auto" w:before="0"/>
        <w:ind w:right="1105"/>
        <w:jc w:val="right"/>
        <w:rPr>
          <w:b w:val="0"/>
          <w:bCs w:val="0"/>
        </w:rPr>
      </w:pPr>
      <w:r>
        <w:rPr>
          <w:w w:val="100"/>
        </w:rPr>
      </w:r>
      <w:r>
        <w:rPr>
          <w:u w:val="thick" w:color="000000"/>
        </w:rPr>
        <w:t>Общее</w:t>
      </w:r>
      <w:r>
        <w:rPr>
          <w:spacing w:val="-5"/>
          <w:u w:val="thick" w:color="000000"/>
        </w:rPr>
        <w:t> </w:t>
      </w:r>
      <w:r>
        <w:rPr>
          <w:u w:val="thick" w:color="000000"/>
        </w:rPr>
        <w:t>устройство:</w:t>
      </w:r>
      <w:r>
        <w:rPr/>
      </w:r>
      <w:r>
        <w:rPr>
          <w:b w:val="0"/>
        </w:rPr>
      </w:r>
    </w:p>
    <w:p>
      <w:pPr>
        <w:pStyle w:val="ListParagraph"/>
        <w:numPr>
          <w:ilvl w:val="0"/>
          <w:numId w:val="21"/>
        </w:numPr>
        <w:tabs>
          <w:tab w:pos="5751" w:val="left" w:leader="none"/>
        </w:tabs>
        <w:spacing w:line="240" w:lineRule="auto" w:before="115" w:after="0"/>
        <w:ind w:left="5390" w:right="107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корпус</w:t>
      </w:r>
      <w:r>
        <w:rPr>
          <w:rFonts w:ascii="Times New Roman" w:hAnsi="Times New Roman"/>
          <w:sz w:val="24"/>
        </w:rPr>
        <w:t>, представляющий собой </w:t>
      </w:r>
      <w:r>
        <w:rPr>
          <w:rFonts w:ascii="Times New Roman" w:hAnsi="Times New Roman"/>
          <w:sz w:val="24"/>
        </w:rPr>
        <w:t>трубу, внутри которой крепятся оптические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детали</w:t>
      </w:r>
      <w:r>
        <w:rPr>
          <w:rFonts w:ascii="Times New Roman" w:hAnsi="Times New Roman"/>
          <w:sz w:val="24"/>
        </w:rPr>
        <w:t>;</w:t>
      </w:r>
    </w:p>
    <w:p>
      <w:pPr>
        <w:pStyle w:val="ListParagraph"/>
        <w:numPr>
          <w:ilvl w:val="0"/>
          <w:numId w:val="21"/>
        </w:numPr>
        <w:tabs>
          <w:tab w:pos="5751" w:val="left" w:leader="none"/>
        </w:tabs>
        <w:spacing w:line="240" w:lineRule="auto" w:before="0" w:after="0"/>
        <w:ind w:left="5390" w:right="105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визир </w:t>
      </w:r>
      <w:r>
        <w:rPr>
          <w:rFonts w:ascii="Times New Roman" w:hAnsi="Times New Roman"/>
          <w:sz w:val="24"/>
        </w:rPr>
        <w:t>для грубой наводки в головку </w:t>
      </w:r>
      <w:r>
        <w:rPr>
          <w:rFonts w:ascii="Times New Roman" w:hAnsi="Times New Roman"/>
          <w:sz w:val="24"/>
        </w:rPr>
        <w:t>панорамы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прицела;</w:t>
      </w:r>
    </w:p>
    <w:p>
      <w:pPr>
        <w:pStyle w:val="ListParagraph"/>
        <w:numPr>
          <w:ilvl w:val="0"/>
          <w:numId w:val="21"/>
        </w:numPr>
        <w:tabs>
          <w:tab w:pos="5751" w:val="left" w:leader="none"/>
        </w:tabs>
        <w:spacing w:line="240" w:lineRule="auto" w:before="0" w:after="0"/>
        <w:ind w:left="5390" w:right="104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уровень</w:t>
      </w:r>
      <w:r>
        <w:rPr>
          <w:rFonts w:ascii="Times New Roman" w:hAnsi="Times New Roman"/>
          <w:sz w:val="24"/>
        </w:rPr>
        <w:t>, который служит для </w:t>
      </w:r>
      <w:r>
        <w:rPr>
          <w:rFonts w:ascii="Times New Roman" w:hAnsi="Times New Roman"/>
          <w:sz w:val="24"/>
        </w:rPr>
        <w:t>устранения бокового наклона коллиматора, т.е. для установки полос сетки коллиматора в вертикальное положение;</w:t>
      </w:r>
    </w:p>
    <w:p>
      <w:pPr>
        <w:pStyle w:val="ListParagraph"/>
        <w:numPr>
          <w:ilvl w:val="0"/>
          <w:numId w:val="21"/>
        </w:numPr>
        <w:tabs>
          <w:tab w:pos="5751" w:val="left" w:leader="none"/>
        </w:tabs>
        <w:spacing w:line="240" w:lineRule="auto" w:before="0" w:after="0"/>
        <w:ind w:left="5390" w:right="106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зеркало </w:t>
      </w:r>
      <w:r>
        <w:rPr>
          <w:rFonts w:ascii="Times New Roman" w:hAnsi="Times New Roman"/>
          <w:sz w:val="24"/>
        </w:rPr>
        <w:t>для отражения лучей </w:t>
      </w:r>
      <w:r>
        <w:rPr>
          <w:rFonts w:ascii="Times New Roman" w:hAnsi="Times New Roman"/>
          <w:sz w:val="24"/>
        </w:rPr>
        <w:t>естественного освещения на сетку коллиматора</w:t>
      </w:r>
      <w:r>
        <w:rPr>
          <w:rFonts w:ascii="Times New Roman" w:hAnsi="Times New Roman"/>
          <w:sz w:val="24"/>
        </w:rPr>
        <w:t>;</w:t>
      </w:r>
    </w:p>
    <w:p>
      <w:pPr>
        <w:pStyle w:val="ListParagraph"/>
        <w:numPr>
          <w:ilvl w:val="0"/>
          <w:numId w:val="20"/>
        </w:numPr>
        <w:tabs>
          <w:tab w:pos="462" w:val="left" w:leader="none"/>
        </w:tabs>
        <w:spacing w:line="240" w:lineRule="auto" w:before="0" w:after="0"/>
        <w:ind w:left="102" w:right="109" w:firstLine="0"/>
        <w:jc w:val="left"/>
        <w:rPr>
          <w:rFonts w:ascii="Times New Roman" w:hAnsi="Times New Roman" w:cs="Times New Roman" w:eastAsia="Times New Roman" w:hint="default"/>
          <w:sz w:val="16"/>
          <w:szCs w:val="16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механизм горизонтального наведения </w:t>
      </w:r>
      <w:r>
        <w:rPr>
          <w:rFonts w:ascii="Times New Roman" w:hAnsi="Times New Roman"/>
          <w:sz w:val="24"/>
        </w:rPr>
        <w:t>служит для точной наводки коллиматора в </w:t>
      </w:r>
      <w:r>
        <w:rPr>
          <w:rFonts w:ascii="Times New Roman" w:hAnsi="Times New Roman"/>
          <w:sz w:val="24"/>
        </w:rPr>
        <w:t>горизонтальной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плоскости;</w:t>
      </w:r>
    </w:p>
    <w:p>
      <w:pPr>
        <w:pStyle w:val="ListParagraph"/>
        <w:numPr>
          <w:ilvl w:val="0"/>
          <w:numId w:val="20"/>
        </w:numPr>
        <w:tabs>
          <w:tab w:pos="462" w:val="left" w:leader="none"/>
        </w:tabs>
        <w:spacing w:line="240" w:lineRule="auto" w:before="0" w:after="0"/>
        <w:ind w:left="462" w:right="0" w:hanging="360"/>
        <w:jc w:val="both"/>
        <w:rPr>
          <w:rFonts w:ascii="Times New Roman" w:hAnsi="Times New Roman" w:cs="Times New Roman" w:eastAsia="Times New Roman" w:hint="default"/>
          <w:sz w:val="16"/>
          <w:szCs w:val="16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шаровая пята </w:t>
      </w:r>
      <w:r>
        <w:rPr>
          <w:rFonts w:ascii="Times New Roman" w:hAnsi="Times New Roman"/>
          <w:sz w:val="24"/>
        </w:rPr>
        <w:t>для крепления коллиматора в чашке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треноги;</w:t>
      </w:r>
    </w:p>
    <w:p>
      <w:pPr>
        <w:pStyle w:val="ListParagraph"/>
        <w:numPr>
          <w:ilvl w:val="0"/>
          <w:numId w:val="20"/>
        </w:numPr>
        <w:tabs>
          <w:tab w:pos="462" w:val="left" w:leader="none"/>
        </w:tabs>
        <w:spacing w:line="240" w:lineRule="auto" w:before="0" w:after="0"/>
        <w:ind w:left="102" w:right="105" w:firstLine="0"/>
        <w:jc w:val="both"/>
        <w:rPr>
          <w:rFonts w:ascii="Times New Roman" w:hAnsi="Times New Roman" w:cs="Times New Roman" w:eastAsia="Times New Roman" w:hint="default"/>
          <w:sz w:val="16"/>
          <w:szCs w:val="16"/>
        </w:rPr>
      </w:pPr>
      <w:r>
        <w:rPr>
          <w:rFonts w:ascii="Times New Roman" w:hAnsi="Times New Roman" w:cs="Times New Roman" w:eastAsia="Times New Roman" w:hint="default"/>
          <w:spacing w:val="-60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 w:hint="default"/>
          <w:sz w:val="24"/>
          <w:szCs w:val="24"/>
          <w:u w:val="single" w:color="000000"/>
        </w:rPr>
        <w:t>система освещения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, предназначенная для подсветки сетки коллиматора при отсутствии 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естественного освещения (ночью) и состоящая из патрона освещения (подсоединяется к коллиматору) и штепсельной муфты (подсоединяется к источнику питания – АКБ типа КН</w:t>
      </w:r>
      <w:r>
        <w:rPr>
          <w:rFonts w:ascii="Times New Roman" w:hAnsi="Times New Roman" w:cs="Times New Roman" w:eastAsia="Times New Roman" w:hint="default"/>
          <w:sz w:val="24"/>
          <w:szCs w:val="24"/>
        </w:rPr>
        <w:t>-13);</w:t>
      </w:r>
    </w:p>
    <w:p>
      <w:pPr>
        <w:pStyle w:val="ListParagraph"/>
        <w:numPr>
          <w:ilvl w:val="0"/>
          <w:numId w:val="20"/>
        </w:numPr>
        <w:tabs>
          <w:tab w:pos="462" w:val="left" w:leader="none"/>
        </w:tabs>
        <w:spacing w:line="240" w:lineRule="auto" w:before="0" w:after="0"/>
        <w:ind w:left="462" w:right="0" w:hanging="360"/>
        <w:jc w:val="both"/>
        <w:rPr>
          <w:rFonts w:ascii="Times New Roman" w:hAnsi="Times New Roman" w:cs="Times New Roman" w:eastAsia="Times New Roman" w:hint="default"/>
          <w:sz w:val="16"/>
          <w:szCs w:val="16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кронштейн </w:t>
      </w:r>
      <w:r>
        <w:rPr>
          <w:rFonts w:ascii="Times New Roman" w:hAnsi="Times New Roman"/>
          <w:sz w:val="24"/>
        </w:rPr>
        <w:t>служит для крепления патрона освещения к</w:t>
      </w:r>
      <w:r>
        <w:rPr>
          <w:rFonts w:ascii="Times New Roman" w:hAnsi="Times New Roman"/>
          <w:spacing w:val="-21"/>
          <w:sz w:val="24"/>
        </w:rPr>
        <w:t> </w:t>
      </w:r>
      <w:r>
        <w:rPr>
          <w:rFonts w:ascii="Times New Roman" w:hAnsi="Times New Roman"/>
          <w:sz w:val="24"/>
        </w:rPr>
        <w:t>коллиматору</w:t>
      </w:r>
      <w:r>
        <w:rPr>
          <w:rFonts w:ascii="Times New Roman" w:hAnsi="Times New Roman"/>
          <w:sz w:val="24"/>
        </w:rPr>
        <w:t>;</w:t>
      </w:r>
    </w:p>
    <w:p>
      <w:pPr>
        <w:pStyle w:val="ListParagraph"/>
        <w:numPr>
          <w:ilvl w:val="0"/>
          <w:numId w:val="20"/>
        </w:numPr>
        <w:tabs>
          <w:tab w:pos="462" w:val="left" w:leader="none"/>
        </w:tabs>
        <w:spacing w:line="240" w:lineRule="auto" w:before="0" w:after="0"/>
        <w:ind w:left="462" w:right="0" w:hanging="360"/>
        <w:jc w:val="both"/>
        <w:rPr>
          <w:rFonts w:ascii="Times New Roman" w:hAnsi="Times New Roman" w:cs="Times New Roman" w:eastAsia="Times New Roman" w:hint="default"/>
          <w:sz w:val="16"/>
          <w:szCs w:val="16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бленда </w:t>
      </w:r>
      <w:r>
        <w:rPr>
          <w:rFonts w:ascii="Times New Roman" w:hAnsi="Times New Roman"/>
          <w:sz w:val="24"/>
        </w:rPr>
        <w:t>предназначена для защиты от солнечных бликов, атмосферных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осадков;</w:t>
      </w:r>
    </w:p>
    <w:p>
      <w:pPr>
        <w:pStyle w:val="ListParagraph"/>
        <w:numPr>
          <w:ilvl w:val="0"/>
          <w:numId w:val="20"/>
        </w:numPr>
        <w:tabs>
          <w:tab w:pos="462" w:val="left" w:leader="none"/>
        </w:tabs>
        <w:spacing w:line="240" w:lineRule="auto" w:before="0" w:after="0"/>
        <w:ind w:left="102" w:right="112" w:firstLine="0"/>
        <w:jc w:val="both"/>
        <w:rPr>
          <w:rFonts w:ascii="Times New Roman" w:hAnsi="Times New Roman" w:cs="Times New Roman" w:eastAsia="Times New Roman" w:hint="default"/>
          <w:sz w:val="16"/>
          <w:szCs w:val="16"/>
        </w:rPr>
      </w:pPr>
      <w:r>
        <w:rPr>
          <w:rFonts w:ascii="Times New Roman" w:hAnsi="Times New Roman"/>
          <w:spacing w:val="-60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колпачок с цепочкой </w:t>
      </w:r>
      <w:r>
        <w:rPr>
          <w:rFonts w:ascii="Times New Roman" w:hAnsi="Times New Roman"/>
          <w:sz w:val="24"/>
        </w:rPr>
        <w:t>служат для защиты от атмосферных осадков, пыли оптической </w:t>
      </w:r>
      <w:r>
        <w:rPr>
          <w:rFonts w:ascii="Times New Roman" w:hAnsi="Times New Roman"/>
          <w:sz w:val="24"/>
        </w:rPr>
        <w:t>части коллиматора в перерывах между работой, а также при хранении и транспортировании</w:t>
      </w:r>
      <w:r>
        <w:rPr>
          <w:rFonts w:ascii="Times New Roman" w:hAnsi="Times New Roman"/>
          <w:sz w:val="24"/>
        </w:rPr>
        <w:t>.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 w:hint="default"/>
          <w:sz w:val="16"/>
          <w:szCs w:val="16"/>
        </w:rPr>
        <w:sectPr>
          <w:pgSz w:w="11910" w:h="16840"/>
          <w:pgMar w:header="0" w:footer="615" w:top="1060" w:bottom="800" w:left="1600" w:right="7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 w:hint="default"/>
          <w:sz w:val="21"/>
          <w:szCs w:val="21"/>
        </w:rPr>
      </w:pPr>
    </w:p>
    <w:p>
      <w:pPr>
        <w:spacing w:before="69"/>
        <w:ind w:left="292" w:right="0" w:firstLine="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33.549999pt;margin-top:-587.746887pt;width:470.5pt;height:642.7pt;mso-position-horizontal-relative:page;mso-position-vertical-relative:paragraph;z-index:-64360" coordorigin="671,-11755" coordsize="9410,12854">
            <v:shape style="position:absolute;left:671;top:-4735;width:9360;height:5834" type="#_x0000_t75" stroked="false">
              <v:imagedata r:id="rId120" o:title=""/>
            </v:shape>
            <v:shape style="position:absolute;left:671;top:-11755;width:9410;height:7022" type="#_x0000_t75" stroked="false">
              <v:imagedata r:id="rId121" o:title=""/>
            </v:shape>
            <w10:wrap type="none"/>
          </v:group>
        </w:pict>
      </w:r>
      <w:r>
        <w:rPr>
          <w:rFonts w:ascii="Times New Roman" w:hAnsi="Times New Roman"/>
          <w:b/>
          <w:w w:val="99"/>
          <w:sz w:val="24"/>
        </w:rPr>
      </w:r>
      <w:r>
        <w:rPr>
          <w:rFonts w:ascii="Times New Roman" w:hAnsi="Times New Roman"/>
          <w:b/>
          <w:sz w:val="24"/>
          <w:u w:val="thick" w:color="000000"/>
        </w:rPr>
        <w:t>Оптическая система 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  <w:t>состоит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из:</w:t>
      </w:r>
    </w:p>
    <w:p>
      <w:pPr>
        <w:pStyle w:val="ListParagraph"/>
        <w:numPr>
          <w:ilvl w:val="1"/>
          <w:numId w:val="20"/>
        </w:numPr>
        <w:tabs>
          <w:tab w:pos="652" w:val="left" w:leader="none"/>
        </w:tabs>
        <w:spacing w:line="240" w:lineRule="auto" w:before="120" w:after="0"/>
        <w:ind w:left="652" w:right="0" w:hanging="36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многолинзового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объектива;</w:t>
      </w:r>
    </w:p>
    <w:p>
      <w:pPr>
        <w:pStyle w:val="ListParagraph"/>
        <w:numPr>
          <w:ilvl w:val="1"/>
          <w:numId w:val="20"/>
        </w:numPr>
        <w:tabs>
          <w:tab w:pos="652" w:val="left" w:leader="none"/>
        </w:tabs>
        <w:spacing w:line="240" w:lineRule="auto" w:before="0" w:after="0"/>
        <w:ind w:left="652" w:right="0" w:hanging="36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линзы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сетки;</w:t>
      </w:r>
    </w:p>
    <w:p>
      <w:pPr>
        <w:pStyle w:val="ListParagraph"/>
        <w:numPr>
          <w:ilvl w:val="1"/>
          <w:numId w:val="20"/>
        </w:numPr>
        <w:tabs>
          <w:tab w:pos="652" w:val="left" w:leader="none"/>
        </w:tabs>
        <w:spacing w:line="240" w:lineRule="auto" w:before="0" w:after="0"/>
        <w:ind w:left="652" w:right="0" w:hanging="360"/>
        <w:jc w:val="both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>
          <w:rFonts w:ascii="Times New Roman" w:hAnsi="Times New Roman"/>
          <w:sz w:val="24"/>
        </w:rPr>
        <w:t>зеркала.</w: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BodyText"/>
        <w:spacing w:line="240" w:lineRule="auto"/>
        <w:ind w:left="292" w:right="98"/>
        <w:jc w:val="both"/>
      </w:pPr>
      <w:r>
        <w:rPr>
          <w:rFonts w:ascii="Times New Roman" w:hAnsi="Times New Roman" w:cs="Times New Roman" w:eastAsia="Times New Roman" w:hint="default"/>
        </w:rPr>
      </w:r>
      <w:r>
        <w:rPr>
          <w:rFonts w:ascii="Times New Roman" w:hAnsi="Times New Roman" w:cs="Times New Roman" w:eastAsia="Times New Roman" w:hint="default"/>
          <w:spacing w:val="-60"/>
          <w:u w:val="single" w:color="000000"/>
        </w:rPr>
        <w:t> </w:t>
      </w:r>
      <w:r>
        <w:rPr>
          <w:u w:val="single" w:color="000000"/>
        </w:rPr>
        <w:t>Сетка коллиматора </w:t>
      </w:r>
      <w:r>
        <w:rPr/>
        <w:t>имеет 76 вертикальных линий (полос), каждая из которых обозначена  </w:t>
      </w:r>
      <w:r>
        <w:rPr/>
        <w:t>в правой половине сетки – буквами А, В, С и т. д., а в левой – цифрами 1, 2, 3 и т.д. шкала сетки коллиматора и специальная шкала сетки панорамы аналогичны и используются для выполнения горизонтальной наводки (отмечания) орудия методом совмещения их одноименных линий</w:t>
      </w:r>
      <w:r>
        <w:rPr>
          <w:spacing w:val="-12"/>
        </w:rPr>
        <w:t> </w:t>
      </w:r>
      <w:r>
        <w:rPr/>
        <w:t>(штрихов).</w:t>
      </w:r>
    </w:p>
    <w:p>
      <w:pPr>
        <w:spacing w:after="0" w:line="240" w:lineRule="auto"/>
        <w:jc w:val="both"/>
        <w:sectPr>
          <w:pgSz w:w="11910" w:h="16840"/>
          <w:pgMar w:header="0" w:footer="615" w:top="660" w:bottom="800" w:left="560" w:right="1600"/>
        </w:sectPr>
      </w:pPr>
    </w:p>
    <w:p>
      <w:pPr>
        <w:spacing w:before="51"/>
        <w:ind w:left="4146" w:right="3552" w:firstLine="0"/>
        <w:jc w:val="center"/>
        <w:rPr>
          <w:rFonts w:ascii="Times New Roman" w:hAnsi="Times New Roman" w:cs="Times New Roman" w:eastAsia="Times New Roman" w:hint="default"/>
          <w:sz w:val="28"/>
          <w:szCs w:val="28"/>
        </w:rPr>
      </w:pPr>
      <w:r>
        <w:rPr>
          <w:rFonts w:ascii="Times New Roman" w:hAnsi="Times New Roman"/>
          <w:b/>
          <w:sz w:val="28"/>
        </w:rPr>
        <w:t>ОГЛАВЛЕНИЕ</w:t>
      </w:r>
      <w:r>
        <w:rPr>
          <w:rFonts w:ascii="Times New Roman" w:hAnsi="Times New Roman"/>
          <w:sz w:val="28"/>
        </w:rPr>
      </w:r>
    </w:p>
    <w:p>
      <w:pPr>
        <w:spacing w:line="240" w:lineRule="auto" w:before="2"/>
        <w:rPr>
          <w:rFonts w:ascii="Times New Roman" w:hAnsi="Times New Roman" w:cs="Times New Roman" w:eastAsia="Times New Roman" w:hint="default"/>
          <w:b/>
          <w:bCs/>
          <w:sz w:val="24"/>
          <w:szCs w:val="24"/>
        </w:rPr>
      </w:pPr>
    </w:p>
    <w:tbl>
      <w:tblPr>
        <w:tblW w:w="0" w:type="auto"/>
        <w:jc w:val="left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6522"/>
        <w:gridCol w:w="1700"/>
      </w:tblGrid>
      <w:tr>
        <w:trPr>
          <w:trHeight w:val="331" w:hRule="exact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70" w:right="171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 w:hint="default"/>
                <w:b/>
                <w:bCs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 w:eastAsia="Times New Roman" w:hint="default"/>
                <w:b/>
                <w:bCs/>
                <w:spacing w:val="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b/>
                <w:bCs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 w:hint="default"/>
                <w:b/>
                <w:bCs/>
                <w:sz w:val="28"/>
                <w:szCs w:val="28"/>
              </w:rPr>
              <w:t>\</w:t>
            </w:r>
            <w:r>
              <w:rPr>
                <w:rFonts w:ascii="Times New Roman" w:hAnsi="Times New Roman" w:cs="Times New Roman" w:eastAsia="Times New Roman" w:hint="default"/>
                <w:b/>
                <w:bCs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719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Наименование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разделов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47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 w:hint="default"/>
                <w:b/>
                <w:bCs/>
                <w:sz w:val="28"/>
                <w:szCs w:val="28"/>
              </w:rPr>
              <w:t>№ страниц</w:t>
            </w:r>
            <w:r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r>
          </w:p>
        </w:tc>
      </w:tr>
      <w:tr>
        <w:trPr>
          <w:trHeight w:val="332" w:hRule="exact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right="1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w w:val="100"/>
                <w:sz w:val="28"/>
              </w:rPr>
              <w:t>1</w:t>
            </w:r>
            <w:r>
              <w:rPr>
                <w:rFonts w:ascii="Times New Roman"/>
                <w:w w:val="100"/>
                <w:sz w:val="28"/>
              </w:rPr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0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Общие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положения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1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w w:val="100"/>
                <w:sz w:val="28"/>
              </w:rPr>
              <w:t>2</w:t>
            </w:r>
            <w:r>
              <w:rPr>
                <w:rFonts w:ascii="Times New Roman"/>
                <w:w w:val="100"/>
                <w:sz w:val="28"/>
              </w:rPr>
            </w:r>
          </w:p>
        </w:tc>
      </w:tr>
      <w:tr>
        <w:trPr>
          <w:trHeight w:val="334" w:hRule="exact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1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w w:val="100"/>
                <w:sz w:val="28"/>
              </w:rPr>
              <w:t>2</w:t>
            </w:r>
            <w:r>
              <w:rPr>
                <w:rFonts w:ascii="Times New Roman"/>
                <w:w w:val="100"/>
                <w:sz w:val="28"/>
              </w:rPr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0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Механический прицел с узлом</w:t>
            </w:r>
            <w:r>
              <w:rPr>
                <w:rFonts w:ascii="Times New Roman" w:hAnsi="Times New Roman"/>
                <w:b/>
                <w:spacing w:val="-8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согласования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1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 w:hint="default"/>
                <w:b/>
                <w:bCs/>
                <w:sz w:val="28"/>
                <w:szCs w:val="28"/>
              </w:rPr>
              <w:t>3 </w:t>
            </w:r>
            <w:r>
              <w:rPr>
                <w:rFonts w:ascii="Times New Roman" w:hAnsi="Times New Roman" w:cs="Times New Roman" w:eastAsia="Times New Roman" w:hint="default"/>
                <w:b/>
                <w:bCs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 w:eastAsia="Times New Roman" w:hint="default"/>
                <w:b/>
                <w:bCs/>
                <w:spacing w:val="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b/>
                <w:bCs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r>
          </w:p>
        </w:tc>
      </w:tr>
      <w:tr>
        <w:trPr>
          <w:trHeight w:val="331" w:hRule="exact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70" w:right="170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2.1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0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Механизм углов</w:t>
            </w:r>
            <w:r>
              <w:rPr>
                <w:rFonts w:ascii="Times New Roman" w:hAnsi="Times New Roman"/>
                <w:b/>
                <w:spacing w:val="-9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прицеливания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1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 w:hint="default"/>
                <w:b/>
                <w:bCs/>
                <w:sz w:val="28"/>
                <w:szCs w:val="28"/>
              </w:rPr>
              <w:t>4 </w:t>
            </w:r>
            <w:r>
              <w:rPr>
                <w:rFonts w:ascii="Times New Roman" w:hAnsi="Times New Roman" w:cs="Times New Roman" w:eastAsia="Times New Roman" w:hint="default"/>
                <w:b/>
                <w:bCs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 w:eastAsia="Times New Roman" w:hint="default"/>
                <w:b/>
                <w:bCs/>
                <w:spacing w:val="-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b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r>
          </w:p>
        </w:tc>
      </w:tr>
      <w:tr>
        <w:trPr>
          <w:trHeight w:val="331" w:hRule="exact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70" w:right="170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2.2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0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Механизм углов места</w:t>
            </w:r>
            <w:r>
              <w:rPr>
                <w:rFonts w:ascii="Times New Roman" w:hAnsi="Times New Roman"/>
                <w:b/>
                <w:spacing w:val="-7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цели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1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 w:hint="default"/>
                <w:b/>
                <w:bCs/>
                <w:sz w:val="28"/>
                <w:szCs w:val="28"/>
              </w:rPr>
              <w:t>6 </w:t>
            </w:r>
            <w:r>
              <w:rPr>
                <w:rFonts w:ascii="Times New Roman" w:hAnsi="Times New Roman" w:cs="Times New Roman" w:eastAsia="Times New Roman" w:hint="default"/>
                <w:b/>
                <w:bCs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 w:eastAsia="Times New Roman" w:hint="default"/>
                <w:b/>
                <w:bCs/>
                <w:spacing w:val="-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b/>
                <w:bCs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r>
          </w:p>
        </w:tc>
      </w:tr>
      <w:tr>
        <w:trPr>
          <w:trHeight w:val="334" w:hRule="exact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70" w:right="170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2.3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0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Механизм поперечного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качания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1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w w:val="100"/>
                <w:sz w:val="28"/>
              </w:rPr>
              <w:t>8</w:t>
            </w:r>
            <w:r>
              <w:rPr>
                <w:rFonts w:ascii="Times New Roman"/>
                <w:w w:val="100"/>
                <w:sz w:val="28"/>
              </w:rPr>
            </w:r>
          </w:p>
        </w:tc>
      </w:tr>
      <w:tr>
        <w:trPr>
          <w:trHeight w:val="331" w:hRule="exact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70" w:right="170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2.4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0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Механизм продольного</w:t>
            </w:r>
            <w:r>
              <w:rPr>
                <w:rFonts w:ascii="Times New Roman" w:hAnsi="Times New Roman"/>
                <w:b/>
                <w:spacing w:val="-9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качания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1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w w:val="100"/>
                <w:sz w:val="28"/>
              </w:rPr>
              <w:t>9</w:t>
            </w:r>
            <w:r>
              <w:rPr>
                <w:rFonts w:ascii="Times New Roman"/>
                <w:w w:val="100"/>
                <w:sz w:val="28"/>
              </w:rPr>
            </w:r>
          </w:p>
        </w:tc>
      </w:tr>
      <w:tr>
        <w:trPr>
          <w:trHeight w:val="331" w:hRule="exact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70" w:right="170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2.5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0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Узел</w:t>
            </w:r>
            <w:r>
              <w:rPr>
                <w:rFonts w:ascii="Times New Roman" w:hAnsi="Times New Roman"/>
                <w:b/>
                <w:spacing w:val="-7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согласования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1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 w:hint="default"/>
                <w:b/>
                <w:bCs/>
                <w:sz w:val="28"/>
                <w:szCs w:val="28"/>
              </w:rPr>
              <w:t>10 </w:t>
            </w:r>
            <w:r>
              <w:rPr>
                <w:rFonts w:ascii="Times New Roman" w:hAnsi="Times New Roman" w:cs="Times New Roman" w:eastAsia="Times New Roman" w:hint="default"/>
                <w:b/>
                <w:bCs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 w:eastAsia="Times New Roman" w:hint="default"/>
                <w:b/>
                <w:bCs/>
                <w:spacing w:val="-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b/>
                <w:bCs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r>
          </w:p>
        </w:tc>
      </w:tr>
      <w:tr>
        <w:trPr>
          <w:trHeight w:val="334" w:hRule="exact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right="1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w w:val="100"/>
                <w:sz w:val="28"/>
              </w:rPr>
              <w:t>3</w:t>
            </w:r>
            <w:r>
              <w:rPr>
                <w:rFonts w:ascii="Times New Roman"/>
                <w:w w:val="100"/>
                <w:sz w:val="28"/>
              </w:rPr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0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Панорама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1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12 -</w:t>
            </w:r>
            <w:r>
              <w:rPr>
                <w:rFonts w:ascii="Times New Roman"/>
                <w:b/>
                <w:spacing w:val="1"/>
                <w:sz w:val="28"/>
              </w:rPr>
              <w:t> </w:t>
            </w:r>
            <w:r>
              <w:rPr>
                <w:rFonts w:ascii="Times New Roman"/>
                <w:b/>
                <w:sz w:val="28"/>
              </w:rPr>
              <w:t>17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31" w:hRule="exact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70" w:right="170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3.1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0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Головка</w:t>
            </w:r>
            <w:r>
              <w:rPr>
                <w:rFonts w:ascii="Times New Roman" w:hAnsi="Times New Roman"/>
                <w:b/>
                <w:spacing w:val="-8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панорамы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1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13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31" w:hRule="exact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70" w:right="170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3.2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0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Составной корпус</w:t>
            </w:r>
            <w:r>
              <w:rPr>
                <w:rFonts w:ascii="Times New Roman" w:hAnsi="Times New Roman"/>
                <w:b/>
                <w:spacing w:val="-11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панорамы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1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 w:hint="default"/>
                <w:b/>
                <w:bCs/>
                <w:sz w:val="28"/>
                <w:szCs w:val="28"/>
              </w:rPr>
              <w:t>14 </w:t>
            </w:r>
            <w:r>
              <w:rPr>
                <w:rFonts w:ascii="Times New Roman" w:hAnsi="Times New Roman" w:cs="Times New Roman" w:eastAsia="Times New Roman" w:hint="default"/>
                <w:b/>
                <w:bCs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 w:eastAsia="Times New Roman" w:hint="default"/>
                <w:b/>
                <w:bCs/>
                <w:spacing w:val="-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b/>
                <w:bCs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r>
          </w:p>
        </w:tc>
      </w:tr>
      <w:tr>
        <w:trPr>
          <w:trHeight w:val="334" w:hRule="exact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70" w:right="170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3.3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0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Окулярная часть</w:t>
            </w:r>
            <w:r>
              <w:rPr>
                <w:rFonts w:ascii="Times New Roman" w:hAnsi="Times New Roman"/>
                <w:b/>
                <w:spacing w:val="-10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панорамы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1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16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32" w:hRule="exact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70" w:right="170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3.4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0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Оптическая система</w:t>
            </w:r>
            <w:r>
              <w:rPr>
                <w:rFonts w:ascii="Times New Roman" w:hAnsi="Times New Roman"/>
                <w:b/>
                <w:spacing w:val="-8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панорамы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1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17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31" w:hRule="exact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right="1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w w:val="100"/>
                <w:sz w:val="28"/>
              </w:rPr>
              <w:t>4</w:t>
            </w:r>
            <w:r>
              <w:rPr>
                <w:rFonts w:ascii="Times New Roman"/>
                <w:w w:val="100"/>
                <w:sz w:val="28"/>
              </w:rPr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0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Оптический прицел прямой наводки</w:t>
            </w:r>
            <w:r>
              <w:rPr>
                <w:rFonts w:ascii="Times New Roman" w:hAnsi="Times New Roman"/>
                <w:b/>
                <w:spacing w:val="-10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ОП5</w:t>
            </w:r>
            <w:r>
              <w:rPr>
                <w:rFonts w:ascii="Times New Roman" w:hAnsi="Times New Roman"/>
                <w:b/>
                <w:sz w:val="28"/>
              </w:rPr>
              <w:t>-38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1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 w:hint="default"/>
                <w:b/>
                <w:bCs/>
                <w:sz w:val="28"/>
                <w:szCs w:val="28"/>
              </w:rPr>
              <w:t>18 </w:t>
            </w:r>
            <w:r>
              <w:rPr>
                <w:rFonts w:ascii="Times New Roman" w:hAnsi="Times New Roman" w:cs="Times New Roman" w:eastAsia="Times New Roman" w:hint="default"/>
                <w:b/>
                <w:bCs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 w:eastAsia="Times New Roman" w:hint="default"/>
                <w:b/>
                <w:bCs/>
                <w:spacing w:val="-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b/>
                <w:bCs/>
                <w:sz w:val="28"/>
                <w:szCs w:val="28"/>
              </w:rPr>
              <w:t>23</w:t>
            </w:r>
            <w:r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r>
          </w:p>
        </w:tc>
      </w:tr>
      <w:tr>
        <w:trPr>
          <w:trHeight w:val="334" w:hRule="exact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70" w:right="170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4.1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0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Головка оптического</w:t>
            </w:r>
            <w:r>
              <w:rPr>
                <w:rFonts w:ascii="Times New Roman" w:hAnsi="Times New Roman"/>
                <w:b/>
                <w:spacing w:val="-11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прицела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1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19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31" w:hRule="exact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70" w:right="170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4.2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0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Корпус оптического</w:t>
            </w:r>
            <w:r>
              <w:rPr>
                <w:rFonts w:ascii="Times New Roman" w:hAnsi="Times New Roman"/>
                <w:b/>
                <w:spacing w:val="-8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прицела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1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20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653" w:hRule="exact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70" w:right="170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4.3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686" w:val="left" w:leader="none"/>
                <w:tab w:pos="2690" w:val="left" w:leader="none"/>
                <w:tab w:pos="4832" w:val="left" w:leader="none"/>
              </w:tabs>
              <w:spacing w:line="322" w:lineRule="exact" w:before="1"/>
              <w:ind w:left="100" w:right="102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Механизм</w:t>
              <w:tab/>
              <w:t>углов</w:t>
              <w:tab/>
              <w:t>прицеливания</w:t>
              <w:tab/>
              <w:t>оптического прицела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1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20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34" w:hRule="exact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70" w:right="170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4.4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0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Механизм выверки прицела по</w:t>
            </w:r>
            <w:r>
              <w:rPr>
                <w:rFonts w:ascii="Times New Roman" w:hAnsi="Times New Roman"/>
                <w:b/>
                <w:spacing w:val="-7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высоте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1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21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31" w:hRule="exact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70" w:right="170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4.5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0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Механизм выверки по</w:t>
            </w:r>
            <w:r>
              <w:rPr>
                <w:rFonts w:ascii="Times New Roman" w:hAnsi="Times New Roman"/>
                <w:b/>
                <w:spacing w:val="-7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направлению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1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21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31" w:hRule="exact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70" w:right="170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4.6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0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Окуляр оптического</w:t>
            </w:r>
            <w:r>
              <w:rPr>
                <w:rFonts w:ascii="Times New Roman" w:hAnsi="Times New Roman"/>
                <w:b/>
                <w:spacing w:val="-7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прицела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1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22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34" w:hRule="exact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70" w:right="170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4.7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0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Кронштейн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1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22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31" w:hRule="exact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70" w:right="170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4.8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0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Оптическая система прицела прямой</w:t>
            </w:r>
            <w:r>
              <w:rPr>
                <w:rFonts w:ascii="Times New Roman" w:hAnsi="Times New Roman"/>
                <w:b/>
                <w:spacing w:val="-10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наводки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1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23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31" w:hRule="exact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right="1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w w:val="100"/>
                <w:sz w:val="28"/>
              </w:rPr>
              <w:t>5</w:t>
            </w:r>
            <w:r>
              <w:rPr>
                <w:rFonts w:ascii="Times New Roman"/>
                <w:w w:val="100"/>
                <w:sz w:val="28"/>
              </w:rPr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0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Параллелограмный</w:t>
            </w:r>
            <w:r>
              <w:rPr>
                <w:rFonts w:ascii="Times New Roman" w:hAnsi="Times New Roman"/>
                <w:b/>
                <w:spacing w:val="-11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привод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1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24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34" w:hRule="exact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right="1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w w:val="100"/>
                <w:sz w:val="28"/>
              </w:rPr>
              <w:t>6</w:t>
            </w:r>
            <w:r>
              <w:rPr>
                <w:rFonts w:ascii="Times New Roman"/>
                <w:w w:val="100"/>
                <w:sz w:val="28"/>
              </w:rPr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0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Погон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1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25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31" w:hRule="exact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right="1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w w:val="100"/>
                <w:sz w:val="28"/>
              </w:rPr>
              <w:t>7</w:t>
            </w:r>
            <w:r>
              <w:rPr>
                <w:rFonts w:ascii="Times New Roman"/>
                <w:w w:val="100"/>
                <w:sz w:val="28"/>
              </w:rPr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0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Система очистки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приборов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1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 w:hint="default"/>
                <w:b/>
                <w:bCs/>
                <w:sz w:val="28"/>
                <w:szCs w:val="28"/>
              </w:rPr>
              <w:t>26 </w:t>
            </w:r>
            <w:r>
              <w:rPr>
                <w:rFonts w:ascii="Times New Roman" w:hAnsi="Times New Roman" w:cs="Times New Roman" w:eastAsia="Times New Roman" w:hint="default"/>
                <w:b/>
                <w:bCs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 w:eastAsia="Times New Roman" w:hint="default"/>
                <w:b/>
                <w:bCs/>
                <w:spacing w:val="-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b/>
                <w:bCs/>
                <w:sz w:val="28"/>
                <w:szCs w:val="28"/>
              </w:rPr>
              <w:t>27</w:t>
            </w:r>
            <w:r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r>
          </w:p>
        </w:tc>
      </w:tr>
      <w:tr>
        <w:trPr>
          <w:trHeight w:val="331" w:hRule="exact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right="1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w w:val="100"/>
                <w:sz w:val="28"/>
              </w:rPr>
              <w:t>8</w:t>
            </w:r>
            <w:r>
              <w:rPr>
                <w:rFonts w:ascii="Times New Roman"/>
                <w:w w:val="100"/>
                <w:sz w:val="28"/>
              </w:rPr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0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Блок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питания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1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27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34" w:hRule="exact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right="1"/>
              <w:jc w:val="center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/>
                <w:b/>
                <w:w w:val="100"/>
                <w:sz w:val="28"/>
              </w:rPr>
              <w:t>9</w:t>
            </w:r>
            <w:r>
              <w:rPr>
                <w:rFonts w:ascii="Times New Roman"/>
                <w:w w:val="100"/>
                <w:sz w:val="28"/>
              </w:rPr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0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Орудийный коллиматор</w:t>
            </w:r>
            <w:r>
              <w:rPr>
                <w:rFonts w:ascii="Times New Roman" w:hAnsi="Times New Roman"/>
                <w:b/>
                <w:spacing w:val="-7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К</w:t>
            </w:r>
            <w:r>
              <w:rPr>
                <w:rFonts w:ascii="Times New Roman" w:hAnsi="Times New Roman"/>
                <w:b/>
                <w:sz w:val="28"/>
              </w:rPr>
              <w:t>-1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01" w:right="0"/>
              <w:jc w:val="left"/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 w:hint="default"/>
                <w:b/>
                <w:bCs/>
                <w:sz w:val="28"/>
                <w:szCs w:val="28"/>
              </w:rPr>
              <w:t>28 </w:t>
            </w:r>
            <w:r>
              <w:rPr>
                <w:rFonts w:ascii="Times New Roman" w:hAnsi="Times New Roman" w:cs="Times New Roman" w:eastAsia="Times New Roman" w:hint="default"/>
                <w:b/>
                <w:bCs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 w:eastAsia="Times New Roman" w:hint="default"/>
                <w:b/>
                <w:bCs/>
                <w:spacing w:val="-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 w:hint="default"/>
                <w:b/>
                <w:bCs/>
                <w:sz w:val="28"/>
                <w:szCs w:val="28"/>
              </w:rPr>
              <w:t>29</w:t>
            </w:r>
            <w:r>
              <w:rPr>
                <w:rFonts w:ascii="Times New Roman" w:hAnsi="Times New Roman" w:cs="Times New Roman" w:eastAsia="Times New Roman" w:hint="default"/>
                <w:sz w:val="28"/>
                <w:szCs w:val="28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 w:hint="default"/>
          <w:b/>
          <w:bCs/>
          <w:sz w:val="21"/>
          <w:szCs w:val="21"/>
        </w:rPr>
      </w:pPr>
    </w:p>
    <w:p>
      <w:pPr>
        <w:pStyle w:val="BodyText"/>
        <w:tabs>
          <w:tab w:pos="8409" w:val="left" w:leader="none"/>
        </w:tabs>
        <w:spacing w:line="240" w:lineRule="auto" w:before="69"/>
        <w:ind w:left="6223" w:right="167" w:hanging="15"/>
        <w:jc w:val="left"/>
      </w:pPr>
      <w:r>
        <w:rPr/>
        <w:t>Преподаватель цикла МЧ и ЭАВ майор</w:t>
        <w:tab/>
        <w:t>И.</w:t>
      </w:r>
      <w:r>
        <w:rPr>
          <w:spacing w:val="-2"/>
        </w:rPr>
        <w:t> </w:t>
      </w:r>
      <w:r>
        <w:rPr/>
        <w:t>Волохов</w:t>
      </w:r>
    </w:p>
    <w:p>
      <w:pPr>
        <w:spacing w:line="240" w:lineRule="auto" w:before="1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BodyText"/>
        <w:tabs>
          <w:tab w:pos="7204" w:val="left" w:leader="none"/>
          <w:tab w:pos="8759" w:val="left" w:leader="none"/>
          <w:tab w:pos="9575" w:val="left" w:leader="none"/>
        </w:tabs>
        <w:spacing w:line="240" w:lineRule="auto"/>
        <w:ind w:left="6436" w:right="113" w:firstLine="21"/>
        <w:jc w:val="left"/>
      </w:pPr>
      <w:r>
        <w:rPr/>
        <w:t>Методическая разработка обсуждена на заседании цикла Протокол</w:t>
      </w:r>
      <w:r>
        <w:rPr>
          <w:spacing w:val="-1"/>
        </w:rPr>
        <w:t> </w:t>
      </w:r>
      <w:r>
        <w:rPr/>
        <w:t>№</w:t>
      </w:r>
      <w:r>
        <w:rPr>
          <w:rFonts w:ascii="Times New Roman" w:hAnsi="Times New Roman" w:cs="Times New Roman" w:eastAsia="Times New Roman" w:hint="default"/>
          <w:spacing w:val="-1"/>
          <w:w w:val="99"/>
        </w:rPr>
      </w:r>
      <w:r>
        <w:rPr>
          <w:rFonts w:ascii="Times New Roman" w:hAnsi="Times New Roman" w:cs="Times New Roman" w:eastAsia="Times New Roman" w:hint="default"/>
          <w:w w:val="99"/>
          <w:u w:val="single" w:color="000000"/>
        </w:rPr>
        <w:t> </w:t>
        <w:tab/>
        <w:tab/>
      </w:r>
      <w:r>
        <w:rPr>
          <w:rFonts w:ascii="Times New Roman" w:hAnsi="Times New Roman" w:cs="Times New Roman" w:eastAsia="Times New Roman" w:hint="default"/>
          <w:w w:val="99"/>
        </w:rPr>
      </w:r>
      <w:r>
        <w:rPr>
          <w:rFonts w:ascii="Times New Roman" w:hAnsi="Times New Roman" w:cs="Times New Roman" w:eastAsia="Times New Roman" w:hint="default"/>
          <w:w w:val="99"/>
        </w:rPr>
        <w:t> </w:t>
      </w:r>
      <w:r>
        <w:rPr/>
        <w:t>от  </w:t>
      </w:r>
      <w:r>
        <w:rPr>
          <w:spacing w:val="23"/>
        </w:rPr>
        <w:t> </w:t>
      </w:r>
      <w:r>
        <w:rPr>
          <w:spacing w:val="-8"/>
        </w:rPr>
        <w:t>«</w:t>
      </w:r>
      <w:r>
        <w:rPr>
          <w:rFonts w:ascii="Times New Roman" w:hAnsi="Times New Roman" w:cs="Times New Roman" w:eastAsia="Times New Roman" w:hint="default"/>
          <w:spacing w:val="-8"/>
        </w:rPr>
      </w:r>
      <w:r>
        <w:rPr>
          <w:rFonts w:ascii="Times New Roman" w:hAnsi="Times New Roman" w:cs="Times New Roman" w:eastAsia="Times New Roman" w:hint="default"/>
          <w:spacing w:val="-8"/>
          <w:u w:val="single" w:color="000000"/>
        </w:rPr>
        <w:t> </w:t>
        <w:tab/>
      </w:r>
      <w:r>
        <w:rPr>
          <w:rFonts w:ascii="Times New Roman" w:hAnsi="Times New Roman" w:cs="Times New Roman" w:eastAsia="Times New Roman" w:hint="default"/>
          <w:spacing w:val="-8"/>
        </w:rPr>
      </w:r>
      <w:r>
        <w:rPr>
          <w:spacing w:val="-3"/>
        </w:rPr>
        <w:t>»_</w:t>
      </w:r>
      <w:r>
        <w:rPr>
          <w:rFonts w:ascii="Times New Roman" w:hAnsi="Times New Roman" w:cs="Times New Roman" w:eastAsia="Times New Roman" w:hint="default"/>
          <w:spacing w:val="-3"/>
        </w:rPr>
      </w:r>
      <w:r>
        <w:rPr>
          <w:rFonts w:ascii="Times New Roman" w:hAnsi="Times New Roman" w:cs="Times New Roman" w:eastAsia="Times New Roman" w:hint="default"/>
          <w:spacing w:val="-3"/>
          <w:u w:val="single" w:color="000000"/>
        </w:rPr>
        <w:t> </w:t>
        <w:tab/>
      </w:r>
      <w:r>
        <w:rPr>
          <w:rFonts w:ascii="Times New Roman" w:hAnsi="Times New Roman" w:cs="Times New Roman" w:eastAsia="Times New Roman" w:hint="default"/>
          <w:spacing w:val="-3"/>
        </w:rPr>
      </w:r>
      <w:r>
        <w:rPr/>
        <w:t>200   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 w:hint="default"/>
          <w:spacing w:val="1"/>
        </w:rPr>
      </w:r>
      <w:r>
        <w:rPr>
          <w:rFonts w:ascii="Times New Roman" w:hAnsi="Times New Roman" w:cs="Times New Roman" w:eastAsia="Times New Roman" w:hint="default"/>
          <w:spacing w:val="1"/>
          <w:u w:val="single" w:color="000000"/>
        </w:rPr>
      </w:r>
      <w:r>
        <w:rPr>
          <w:rFonts w:ascii="Times New Roman" w:hAnsi="Times New Roman" w:cs="Times New Roman" w:eastAsia="Times New Roman" w:hint="default"/>
          <w:spacing w:val="1"/>
        </w:rPr>
      </w:r>
      <w:r>
        <w:rPr/>
        <w:t>г.</w:t>
      </w:r>
    </w:p>
    <w:sectPr>
      <w:pgSz w:w="11910" w:h="16840"/>
      <w:pgMar w:header="0" w:footer="615" w:top="780" w:bottom="800" w:left="148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3.890015pt;margin-top:800.159912pt;width:10pt;height:14pt;mso-position-horizontal-relative:page;mso-position-vertical-relative:page;z-index:-69400" type="#_x0000_t202" filled="false" stroked="false">
          <v:textbox inset="0,0,0,0">
            <w:txbxContent>
              <w:p>
                <w:pPr>
                  <w:pStyle w:val="BodyText"/>
                  <w:spacing w:line="265" w:lineRule="exact"/>
                  <w:ind w:left="40" w:right="0"/>
                  <w:jc w:val="left"/>
                  <w:rPr>
                    <w:rFonts w:ascii="Times New Roman" w:hAnsi="Times New Roman" w:cs="Times New Roman" w:eastAsia="Times New Roman" w:hint="default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10.890015pt;margin-top:800.159912pt;width:16pt;height:14pt;mso-position-horizontal-relative:page;mso-position-vertical-relative:page;z-index:-69280" type="#_x0000_t202" filled="false" stroked="false">
          <v:textbox inset="0,0,0,0">
            <w:txbxContent>
              <w:p>
                <w:pPr>
                  <w:pStyle w:val="BodyText"/>
                  <w:spacing w:line="265" w:lineRule="exact"/>
                  <w:ind w:left="40" w:right="0"/>
                  <w:jc w:val="left"/>
                  <w:rPr>
                    <w:rFonts w:ascii="Times New Roman" w:hAnsi="Times New Roman" w:cs="Times New Roman" w:eastAsia="Times New Roman" w:hint="default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68.410004pt;margin-top:800.159912pt;width:16pt;height:14pt;mso-position-horizontal-relative:page;mso-position-vertical-relative:page;z-index:-69256" type="#_x0000_t202" filled="false" stroked="false">
          <v:textbox inset="0,0,0,0">
            <w:txbxContent>
              <w:p>
                <w:pPr>
                  <w:pStyle w:val="BodyText"/>
                  <w:spacing w:line="265" w:lineRule="exact"/>
                  <w:ind w:left="40" w:right="0"/>
                  <w:jc w:val="left"/>
                  <w:rPr>
                    <w:rFonts w:ascii="Times New Roman" w:hAnsi="Times New Roman" w:cs="Times New Roman" w:eastAsia="Times New Roman" w:hint="default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10.890015pt;margin-top:800.159912pt;width:16pt;height:14pt;mso-position-horizontal-relative:page;mso-position-vertical-relative:page;z-index:-69232" type="#_x0000_t202" filled="false" stroked="false">
          <v:textbox inset="0,0,0,0">
            <w:txbxContent>
              <w:p>
                <w:pPr>
                  <w:pStyle w:val="BodyText"/>
                  <w:spacing w:line="265" w:lineRule="exact"/>
                  <w:ind w:left="40" w:right="0"/>
                  <w:jc w:val="left"/>
                  <w:rPr>
                    <w:rFonts w:ascii="Times New Roman" w:hAnsi="Times New Roman" w:cs="Times New Roman" w:eastAsia="Times New Roman" w:hint="default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71.410004pt;margin-top:800.159912pt;width:10pt;height:14pt;mso-position-horizontal-relative:page;mso-position-vertical-relative:page;z-index:-69376" type="#_x0000_t202" filled="false" stroked="false">
          <v:textbox inset="0,0,0,0">
            <w:txbxContent>
              <w:p>
                <w:pPr>
                  <w:pStyle w:val="BodyText"/>
                  <w:spacing w:line="265" w:lineRule="exact"/>
                  <w:ind w:left="40" w:right="0"/>
                  <w:jc w:val="left"/>
                  <w:rPr>
                    <w:rFonts w:ascii="Times New Roman" w:hAnsi="Times New Roman" w:cs="Times New Roman" w:eastAsia="Times New Roman" w:hint="default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13.890015pt;margin-top:800.159912pt;width:10pt;height:14pt;mso-position-horizontal-relative:page;mso-position-vertical-relative:page;z-index:-69352" type="#_x0000_t202" filled="false" stroked="false">
          <v:textbox inset="0,0,0,0">
            <w:txbxContent>
              <w:p>
                <w:pPr>
                  <w:pStyle w:val="BodyText"/>
                  <w:spacing w:line="265" w:lineRule="exact"/>
                  <w:ind w:left="40" w:right="0"/>
                  <w:jc w:val="left"/>
                  <w:rPr>
                    <w:rFonts w:ascii="Times New Roman" w:hAnsi="Times New Roman" w:cs="Times New Roman" w:eastAsia="Times New Roman" w:hint="default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71.410004pt;margin-top:800.159912pt;width:10pt;height:14pt;mso-position-horizontal-relative:page;mso-position-vertical-relative:page;z-index:-69328" type="#_x0000_t202" filled="false" stroked="false">
          <v:textbox inset="0,0,0,0">
            <w:txbxContent>
              <w:p>
                <w:pPr>
                  <w:pStyle w:val="BodyText"/>
                  <w:spacing w:line="265" w:lineRule="exact"/>
                  <w:ind w:left="40" w:right="0"/>
                  <w:jc w:val="left"/>
                  <w:rPr>
                    <w:rFonts w:ascii="Times New Roman" w:hAnsi="Times New Roman" w:cs="Times New Roman" w:eastAsia="Times New Roman" w:hint="default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10.890015pt;margin-top:800.159912pt;width:16pt;height:14pt;mso-position-horizontal-relative:page;mso-position-vertical-relative:page;z-index:-69304" type="#_x0000_t202" filled="false" stroked="false">
          <v:textbox inset="0,0,0,0">
            <w:txbxContent>
              <w:p>
                <w:pPr>
                  <w:pStyle w:val="BodyText"/>
                  <w:spacing w:line="265" w:lineRule="exact"/>
                  <w:ind w:left="40" w:right="0"/>
                  <w:jc w:val="left"/>
                  <w:rPr>
                    <w:rFonts w:ascii="Times New Roman" w:hAnsi="Times New Roman" w:cs="Times New Roman" w:eastAsia="Times New Roman" w:hint="default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">
    <w:multiLevelType w:val="hybridMultilevel"/>
    <w:lvl w:ilvl="0">
      <w:start w:val="1"/>
      <w:numFmt w:val="bullet"/>
      <w:lvlText w:val="–"/>
      <w:lvlJc w:val="left"/>
      <w:pPr>
        <w:ind w:left="5390" w:hanging="360"/>
      </w:pPr>
      <w:rPr>
        <w:rFonts w:hint="default" w:ascii="Times New Roman" w:hAnsi="Times New Roman" w:eastAsia="Times New Roman"/>
        <w:w w:val="100"/>
        <w:sz w:val="16"/>
        <w:szCs w:val="16"/>
      </w:rPr>
    </w:lvl>
    <w:lvl w:ilvl="1">
      <w:start w:val="1"/>
      <w:numFmt w:val="bullet"/>
      <w:lvlText w:val="•"/>
      <w:lvlJc w:val="left"/>
      <w:pPr>
        <w:ind w:left="581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23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64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06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9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1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33" w:hanging="360"/>
      </w:pPr>
      <w:rPr>
        <w:rFonts w:hint="default"/>
      </w:rPr>
    </w:lvl>
  </w:abstractNum>
  <w:abstractNum w:abstractNumId="19">
    <w:multiLevelType w:val="hybridMultilevel"/>
    <w:lvl w:ilvl="0">
      <w:start w:val="1"/>
      <w:numFmt w:val="bullet"/>
      <w:lvlText w:val="–"/>
      <w:lvlJc w:val="left"/>
      <w:pPr>
        <w:ind w:left="102" w:hanging="180"/>
      </w:pPr>
      <w:rPr>
        <w:rFonts w:hint="default" w:ascii="Times New Roman" w:hAnsi="Times New Roman" w:eastAsia="Times New Roman"/>
        <w:spacing w:val="-5"/>
        <w:w w:val="99"/>
      </w:rPr>
    </w:lvl>
    <w:lvl w:ilvl="1">
      <w:start w:val="1"/>
      <w:numFmt w:val="bullet"/>
      <w:lvlText w:val="–"/>
      <w:lvlJc w:val="left"/>
      <w:pPr>
        <w:ind w:left="652" w:hanging="360"/>
      </w:pPr>
      <w:rPr>
        <w:rFonts w:hint="default" w:ascii="Times New Roman" w:hAnsi="Times New Roman" w:eastAsia="Times New Roman"/>
        <w:w w:val="100"/>
        <w:sz w:val="16"/>
        <w:szCs w:val="16"/>
      </w:rPr>
    </w:lvl>
    <w:lvl w:ilvl="2">
      <w:start w:val="1"/>
      <w:numFmt w:val="bullet"/>
      <w:lvlText w:val="•"/>
      <w:lvlJc w:val="left"/>
      <w:pPr>
        <w:ind w:left="164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3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2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0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87" w:hanging="360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"/>
      <w:lvlJc w:val="left"/>
      <w:pPr>
        <w:ind w:left="832" w:hanging="180"/>
      </w:pPr>
      <w:rPr>
        <w:rFonts w:hint="default" w:ascii="Symbol" w:hAnsi="Symbol" w:eastAsia="Symbol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784" w:hanging="1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29" w:hanging="1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73" w:hanging="1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18" w:hanging="1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63" w:hanging="1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07" w:hanging="1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52" w:hanging="1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97" w:hanging="180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"/>
      <w:lvlJc w:val="left"/>
      <w:pPr>
        <w:ind w:left="555" w:hanging="171"/>
      </w:pPr>
      <w:rPr>
        <w:rFonts w:hint="default" w:ascii="Symbol" w:hAnsi="Symbol" w:eastAsia="Symbol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47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9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1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53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0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9" w:hanging="171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832" w:hanging="361"/>
        <w:jc w:val="left"/>
      </w:pPr>
      <w:rPr>
        <w:rFonts w:hint="default" w:ascii="Times New Roman" w:hAnsi="Times New Roman" w:eastAsia="Times New Roman"/>
        <w:spacing w:val="-1"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left="1259" w:hanging="360"/>
        <w:jc w:val="right"/>
      </w:pPr>
      <w:rPr>
        <w:rFonts w:hint="default" w:ascii="Times New Roman" w:hAnsi="Times New Roman" w:eastAsia="Times New Roman"/>
        <w:b/>
        <w:bCs/>
        <w:spacing w:val="-4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18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1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3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8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1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36" w:hanging="360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"/>
      <w:lvlJc w:val="left"/>
      <w:pPr>
        <w:ind w:left="810" w:hanging="284"/>
      </w:pPr>
      <w:rPr>
        <w:rFonts w:hint="default" w:ascii="Symbol" w:hAnsi="Symbol" w:eastAsia="Symbol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712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05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97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0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83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75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68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61" w:hanging="284"/>
      </w:pPr>
      <w:rPr>
        <w:rFonts w:hint="default"/>
      </w:rPr>
    </w:lvl>
  </w:abstractNum>
  <w:abstractNum w:abstractNumId="14">
    <w:multiLevelType w:val="hybridMultilevel"/>
    <w:lvl w:ilvl="0">
      <w:start w:val="5"/>
      <w:numFmt w:val="decimal"/>
      <w:lvlText w:val="(%1)"/>
      <w:lvlJc w:val="left"/>
      <w:pPr>
        <w:ind w:left="437" w:hanging="365"/>
        <w:jc w:val="left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1">
      <w:start w:val="1"/>
      <w:numFmt w:val="bullet"/>
      <w:lvlText w:val=""/>
      <w:lvlJc w:val="left"/>
      <w:pPr>
        <w:ind w:left="1560" w:hanging="284"/>
      </w:pPr>
      <w:rPr>
        <w:rFonts w:hint="default" w:ascii="Symbol" w:hAnsi="Symbol" w:eastAsia="Symbol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2013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67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21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75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29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83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737" w:hanging="284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"/>
      <w:lvlJc w:val="left"/>
      <w:pPr>
        <w:ind w:left="284" w:hanging="284"/>
      </w:pPr>
      <w:rPr>
        <w:rFonts w:hint="default" w:ascii="Wingdings" w:hAnsi="Wingdings" w:eastAsia="Wingdings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206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32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58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84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10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36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2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8" w:hanging="284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"/>
      <w:lvlJc w:val="left"/>
      <w:pPr>
        <w:ind w:left="283" w:hanging="284"/>
      </w:pPr>
      <w:rPr>
        <w:rFonts w:hint="default" w:ascii="Wingdings" w:hAnsi="Wingdings" w:eastAsia="Wingdings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455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31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06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82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58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33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509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684" w:hanging="284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"/>
      <w:lvlJc w:val="left"/>
      <w:pPr>
        <w:ind w:left="283" w:hanging="284"/>
      </w:pPr>
      <w:rPr>
        <w:rFonts w:hint="default" w:ascii="Wingdings" w:hAnsi="Wingdings" w:eastAsia="Wingdings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335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90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6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1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7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2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7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3" w:hanging="284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"/>
      <w:lvlJc w:val="left"/>
      <w:pPr>
        <w:ind w:left="283" w:hanging="284"/>
      </w:pPr>
      <w:rPr>
        <w:rFonts w:hint="default" w:ascii="Wingdings" w:hAnsi="Wingdings" w:eastAsia="Wingdings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493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07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21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35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349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563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777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991" w:hanging="284"/>
      </w:pPr>
      <w:rPr>
        <w:rFonts w:hint="default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4581" w:hanging="70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81" w:hanging="708"/>
        <w:jc w:val="right"/>
      </w:pPr>
      <w:rPr>
        <w:rFonts w:hint="default" w:ascii="Times New Roman" w:hAnsi="Times New Roman" w:eastAsia="Times New Roman"/>
        <w:b/>
        <w:bCs/>
        <w:w w:val="99"/>
        <w:sz w:val="32"/>
        <w:szCs w:val="32"/>
      </w:rPr>
    </w:lvl>
    <w:lvl w:ilvl="2">
      <w:start w:val="1"/>
      <w:numFmt w:val="bullet"/>
      <w:lvlText w:val="•"/>
      <w:lvlJc w:val="left"/>
      <w:pPr>
        <w:ind w:left="5589" w:hanging="7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093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598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03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07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12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17" w:hanging="708"/>
      </w:pPr>
      <w:rPr>
        <w:rFonts w:hint="default"/>
      </w:rPr>
    </w:lvl>
  </w:abstractNum>
  <w:abstractNum w:abstractNumId="8">
    <w:multiLevelType w:val="hybridMultilevel"/>
    <w:lvl w:ilvl="0">
      <w:start w:val="3"/>
      <w:numFmt w:val="decimal"/>
      <w:lvlText w:val="(%1)"/>
      <w:lvlJc w:val="left"/>
      <w:pPr>
        <w:ind w:left="112" w:hanging="464"/>
        <w:jc w:val="left"/>
      </w:pPr>
      <w:rPr>
        <w:rFonts w:hint="default" w:ascii="Times New Roman" w:hAnsi="Times New Roman" w:eastAsia="Times New Roman"/>
        <w:spacing w:val="-2"/>
        <w:w w:val="63"/>
        <w:sz w:val="24"/>
        <w:szCs w:val="24"/>
      </w:rPr>
    </w:lvl>
    <w:lvl w:ilvl="1">
      <w:start w:val="1"/>
      <w:numFmt w:val="decimal"/>
      <w:lvlText w:val="%2."/>
      <w:lvlJc w:val="left"/>
      <w:pPr>
        <w:ind w:left="1578" w:hanging="850"/>
        <w:jc w:val="left"/>
      </w:pPr>
      <w:rPr>
        <w:rFonts w:hint="default" w:ascii="Times New Roman" w:hAnsi="Times New Roman" w:eastAsia="Times New Roman"/>
        <w:spacing w:val="-2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980" w:hanging="8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40" w:hanging="8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60" w:hanging="8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14" w:hanging="8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68" w:hanging="8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23" w:hanging="8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77" w:hanging="850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"/>
      <w:lvlJc w:val="left"/>
      <w:pPr>
        <w:ind w:left="3393" w:hanging="284"/>
      </w:pPr>
      <w:rPr>
        <w:rFonts w:hint="default" w:ascii="Wingdings" w:hAnsi="Wingdings" w:eastAsia="Wingdings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4034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669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03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38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73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07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42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7" w:hanging="284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"/>
      <w:lvlJc w:val="left"/>
      <w:pPr>
        <w:ind w:left="1232" w:hanging="284"/>
      </w:pPr>
      <w:rPr>
        <w:rFonts w:hint="default" w:ascii="Symbol" w:hAnsi="Symbol" w:eastAsia="Symbol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2096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53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09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66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23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79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36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3" w:hanging="284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"/>
      <w:lvlJc w:val="left"/>
      <w:pPr>
        <w:ind w:left="548" w:hanging="426"/>
      </w:pPr>
      <w:rPr>
        <w:rFonts w:hint="default" w:ascii="Symbol" w:hAnsi="Symbol" w:eastAsia="Symbol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466" w:hanging="42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93" w:hanging="42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19" w:hanging="42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6" w:hanging="42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3" w:hanging="42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99" w:hanging="42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26" w:hanging="42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53" w:hanging="426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5741" w:hanging="850"/>
        <w:jc w:val="left"/>
      </w:pPr>
      <w:rPr>
        <w:rFonts w:hint="default" w:ascii="Times New Roman" w:hAnsi="Times New Roman" w:eastAsia="Times New Roman"/>
        <w:spacing w:val="-1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6196" w:hanging="8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653" w:hanging="8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109" w:hanging="8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566" w:hanging="8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023" w:hanging="8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479" w:hanging="8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36" w:hanging="8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93" w:hanging="850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-"/>
      <w:lvlJc w:val="left"/>
      <w:pPr>
        <w:ind w:left="2558" w:hanging="142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3334" w:hanging="14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09" w:hanging="14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83" w:hanging="1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58" w:hanging="1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33" w:hanging="1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07" w:hanging="1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82" w:hanging="1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57" w:hanging="142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"/>
      <w:lvlJc w:val="left"/>
      <w:pPr>
        <w:ind w:left="435" w:hanging="284"/>
      </w:pPr>
      <w:rPr>
        <w:rFonts w:hint="default" w:ascii="Symbol" w:hAnsi="Symbol" w:eastAsia="Symbol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388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37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85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4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83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1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80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29" w:hanging="284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"/>
      <w:lvlJc w:val="left"/>
      <w:pPr>
        <w:ind w:left="222" w:hanging="243"/>
      </w:pPr>
      <w:rPr>
        <w:rFonts w:hint="default" w:ascii="Wingdings" w:hAnsi="Wingdings" w:eastAsia="Wingdings"/>
        <w:w w:val="100"/>
      </w:rPr>
    </w:lvl>
    <w:lvl w:ilvl="1">
      <w:start w:val="1"/>
      <w:numFmt w:val="bullet"/>
      <w:lvlText w:val=""/>
      <w:lvlJc w:val="left"/>
      <w:pPr>
        <w:ind w:left="1142" w:hanging="284"/>
      </w:pPr>
      <w:rPr>
        <w:rFonts w:hint="default" w:ascii="Wingdings" w:hAnsi="Wingdings" w:eastAsia="Wingdings"/>
        <w:w w:val="99"/>
        <w:sz w:val="24"/>
        <w:szCs w:val="24"/>
      </w:rPr>
    </w:lvl>
    <w:lvl w:ilvl="2">
      <w:start w:val="1"/>
      <w:numFmt w:val="bullet"/>
      <w:lvlText w:val=""/>
      <w:lvlJc w:val="left"/>
      <w:pPr>
        <w:ind w:left="678" w:hanging="425"/>
      </w:pPr>
      <w:rPr>
        <w:rFonts w:hint="default" w:ascii="Symbol" w:hAnsi="Symbol" w:eastAsia="Symbol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840" w:hanging="4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60" w:hanging="4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40" w:hanging="4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840" w:hanging="4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007" w:hanging="4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175" w:hanging="425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245" w:hanging="709"/>
        <w:jc w:val="right"/>
      </w:pPr>
      <w:rPr>
        <w:rFonts w:hint="default" w:ascii="Times New Roman" w:hAnsi="Times New Roman" w:eastAsia="Times New Roman"/>
        <w:b/>
        <w:bCs/>
        <w:spacing w:val="0"/>
        <w:w w:val="99"/>
        <w:sz w:val="32"/>
        <w:szCs w:val="32"/>
      </w:rPr>
    </w:lvl>
    <w:lvl w:ilvl="1">
      <w:start w:val="1"/>
      <w:numFmt w:val="decimal"/>
      <w:lvlText w:val="%1.%2"/>
      <w:lvlJc w:val="left"/>
      <w:pPr>
        <w:ind w:left="728" w:hanging="480"/>
        <w:jc w:val="right"/>
      </w:pPr>
      <w:rPr>
        <w:rFonts w:hint="default" w:ascii="Times New Roman" w:hAnsi="Times New Roman" w:eastAsia="Times New Roman"/>
        <w:b/>
        <w:bCs/>
        <w:w w:val="99"/>
        <w:sz w:val="32"/>
        <w:szCs w:val="32"/>
      </w:rPr>
    </w:lvl>
    <w:lvl w:ilvl="2">
      <w:start w:val="1"/>
      <w:numFmt w:val="bullet"/>
      <w:lvlText w:val="•"/>
      <w:lvlJc w:val="left"/>
      <w:pPr>
        <w:ind w:left="5060" w:hanging="4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40" w:hanging="4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20" w:hanging="4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00" w:hanging="4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80" w:hanging="4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61" w:hanging="4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41" w:hanging="480"/>
      </w:pPr>
      <w:rPr>
        <w:rFonts w:hint="default"/>
      </w:rPr>
    </w:lvl>
  </w:abstract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2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ind w:left="4245" w:hanging="720"/>
      <w:outlineLvl w:val="1"/>
    </w:pPr>
    <w:rPr>
      <w:rFonts w:ascii="Times New Roman" w:hAnsi="Times New Roman" w:eastAsia="Times New Roman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ind w:left="-32"/>
      <w:outlineLvl w:val="2"/>
    </w:pPr>
    <w:rPr>
      <w:rFonts w:ascii="Times New Roman" w:hAnsi="Times New Roman" w:eastAsia="Times New Roman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spacing w:before="70"/>
      <w:outlineLvl w:val="3"/>
    </w:pPr>
    <w:rPr>
      <w:rFonts w:ascii="Times New Roman" w:hAnsi="Times New Roman" w:eastAsia="Times New Roman"/>
      <w:b/>
      <w:bCs/>
      <w:sz w:val="24"/>
      <w:szCs w:val="24"/>
    </w:rPr>
  </w:style>
  <w:style w:styleId="Heading4" w:type="paragraph">
    <w:name w:val="Heading 4"/>
    <w:basedOn w:val="Normal"/>
    <w:uiPriority w:val="1"/>
    <w:qFormat/>
    <w:pPr>
      <w:spacing w:before="75"/>
      <w:outlineLvl w:val="4"/>
    </w:pPr>
    <w:rPr>
      <w:rFonts w:ascii="Times New Roman" w:hAnsi="Times New Roman" w:eastAsia="Times New Roman"/>
      <w:b/>
      <w:bCs/>
      <w:i/>
      <w:sz w:val="24"/>
      <w:szCs w:val="24"/>
      <w:u w:val="single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footer" Target="footer3.xml"/><Relationship Id="rId13" Type="http://schemas.openxmlformats.org/officeDocument/2006/relationships/footer" Target="footer4.xml"/><Relationship Id="rId14" Type="http://schemas.openxmlformats.org/officeDocument/2006/relationships/image" Target="media/image6.jpeg"/><Relationship Id="rId15" Type="http://schemas.openxmlformats.org/officeDocument/2006/relationships/image" Target="media/image7.pn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jpeg"/><Relationship Id="rId37" Type="http://schemas.openxmlformats.org/officeDocument/2006/relationships/footer" Target="footer5.xml"/><Relationship Id="rId38" Type="http://schemas.openxmlformats.org/officeDocument/2006/relationships/image" Target="media/image29.jpeg"/><Relationship Id="rId39" Type="http://schemas.openxmlformats.org/officeDocument/2006/relationships/image" Target="media/image30.jpe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jpeg"/><Relationship Id="rId45" Type="http://schemas.openxmlformats.org/officeDocument/2006/relationships/image" Target="media/image36.png"/><Relationship Id="rId46" Type="http://schemas.openxmlformats.org/officeDocument/2006/relationships/footer" Target="footer6.xml"/><Relationship Id="rId47" Type="http://schemas.openxmlformats.org/officeDocument/2006/relationships/image" Target="media/image37.jpeg"/><Relationship Id="rId48" Type="http://schemas.openxmlformats.org/officeDocument/2006/relationships/image" Target="media/image38.jpeg"/><Relationship Id="rId49" Type="http://schemas.openxmlformats.org/officeDocument/2006/relationships/image" Target="media/image39.jpe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image" Target="media/image49.png"/><Relationship Id="rId60" Type="http://schemas.openxmlformats.org/officeDocument/2006/relationships/footer" Target="footer7.xml"/><Relationship Id="rId61" Type="http://schemas.openxmlformats.org/officeDocument/2006/relationships/image" Target="media/image50.jpeg"/><Relationship Id="rId62" Type="http://schemas.openxmlformats.org/officeDocument/2006/relationships/image" Target="media/image51.jpeg"/><Relationship Id="rId63" Type="http://schemas.openxmlformats.org/officeDocument/2006/relationships/image" Target="media/image52.jpeg"/><Relationship Id="rId64" Type="http://schemas.openxmlformats.org/officeDocument/2006/relationships/footer" Target="footer8.xml"/><Relationship Id="rId65" Type="http://schemas.openxmlformats.org/officeDocument/2006/relationships/image" Target="media/image53.jpeg"/><Relationship Id="rId66" Type="http://schemas.openxmlformats.org/officeDocument/2006/relationships/footer" Target="footer9.xml"/><Relationship Id="rId67" Type="http://schemas.openxmlformats.org/officeDocument/2006/relationships/image" Target="media/image54.jpeg"/><Relationship Id="rId68" Type="http://schemas.openxmlformats.org/officeDocument/2006/relationships/image" Target="media/image55.jpeg"/><Relationship Id="rId69" Type="http://schemas.openxmlformats.org/officeDocument/2006/relationships/footer" Target="footer10.xml"/><Relationship Id="rId70" Type="http://schemas.openxmlformats.org/officeDocument/2006/relationships/image" Target="media/image56.jpeg"/><Relationship Id="rId71" Type="http://schemas.openxmlformats.org/officeDocument/2006/relationships/image" Target="media/image57.jpeg"/><Relationship Id="rId72" Type="http://schemas.openxmlformats.org/officeDocument/2006/relationships/footer" Target="footer11.xml"/><Relationship Id="rId73" Type="http://schemas.openxmlformats.org/officeDocument/2006/relationships/image" Target="media/image58.jpeg"/><Relationship Id="rId74" Type="http://schemas.openxmlformats.org/officeDocument/2006/relationships/image" Target="media/image59.jpeg"/><Relationship Id="rId75" Type="http://schemas.openxmlformats.org/officeDocument/2006/relationships/image" Target="media/image60.jpeg"/><Relationship Id="rId76" Type="http://schemas.openxmlformats.org/officeDocument/2006/relationships/footer" Target="footer12.xml"/><Relationship Id="rId77" Type="http://schemas.openxmlformats.org/officeDocument/2006/relationships/image" Target="media/image61.jpeg"/><Relationship Id="rId78" Type="http://schemas.openxmlformats.org/officeDocument/2006/relationships/image" Target="media/image62.jpeg"/><Relationship Id="rId79" Type="http://schemas.openxmlformats.org/officeDocument/2006/relationships/image" Target="media/image63.png"/><Relationship Id="rId80" Type="http://schemas.openxmlformats.org/officeDocument/2006/relationships/image" Target="media/image64.jpeg"/><Relationship Id="rId81" Type="http://schemas.openxmlformats.org/officeDocument/2006/relationships/image" Target="media/image65.jpeg"/><Relationship Id="rId82" Type="http://schemas.openxmlformats.org/officeDocument/2006/relationships/footer" Target="footer13.xml"/><Relationship Id="rId83" Type="http://schemas.openxmlformats.org/officeDocument/2006/relationships/footer" Target="footer14.xml"/><Relationship Id="rId84" Type="http://schemas.openxmlformats.org/officeDocument/2006/relationships/image" Target="media/image66.jpeg"/><Relationship Id="rId85" Type="http://schemas.openxmlformats.org/officeDocument/2006/relationships/image" Target="media/image67.jpeg"/><Relationship Id="rId86" Type="http://schemas.openxmlformats.org/officeDocument/2006/relationships/image" Target="media/image68.jpeg"/><Relationship Id="rId87" Type="http://schemas.openxmlformats.org/officeDocument/2006/relationships/image" Target="media/image69.jpeg"/><Relationship Id="rId88" Type="http://schemas.openxmlformats.org/officeDocument/2006/relationships/image" Target="media/image70.jpeg"/><Relationship Id="rId89" Type="http://schemas.openxmlformats.org/officeDocument/2006/relationships/image" Target="media/image71.jpeg"/><Relationship Id="rId90" Type="http://schemas.openxmlformats.org/officeDocument/2006/relationships/image" Target="media/image72.jpeg"/><Relationship Id="rId91" Type="http://schemas.openxmlformats.org/officeDocument/2006/relationships/image" Target="media/image73.jpeg"/><Relationship Id="rId92" Type="http://schemas.openxmlformats.org/officeDocument/2006/relationships/image" Target="media/image74.png"/><Relationship Id="rId93" Type="http://schemas.openxmlformats.org/officeDocument/2006/relationships/image" Target="media/image75.jpeg"/><Relationship Id="rId94" Type="http://schemas.openxmlformats.org/officeDocument/2006/relationships/image" Target="media/image76.jpeg"/><Relationship Id="rId95" Type="http://schemas.openxmlformats.org/officeDocument/2006/relationships/image" Target="media/image77.jpeg"/><Relationship Id="rId96" Type="http://schemas.openxmlformats.org/officeDocument/2006/relationships/image" Target="media/image78.jpeg"/><Relationship Id="rId97" Type="http://schemas.openxmlformats.org/officeDocument/2006/relationships/image" Target="media/image79.jpeg"/><Relationship Id="rId98" Type="http://schemas.openxmlformats.org/officeDocument/2006/relationships/image" Target="media/image80.png"/><Relationship Id="rId99" Type="http://schemas.openxmlformats.org/officeDocument/2006/relationships/image" Target="media/image81.jpeg"/><Relationship Id="rId100" Type="http://schemas.openxmlformats.org/officeDocument/2006/relationships/image" Target="media/image82.png"/><Relationship Id="rId101" Type="http://schemas.openxmlformats.org/officeDocument/2006/relationships/image" Target="media/image83.png"/><Relationship Id="rId102" Type="http://schemas.openxmlformats.org/officeDocument/2006/relationships/image" Target="media/image84.png"/><Relationship Id="rId103" Type="http://schemas.openxmlformats.org/officeDocument/2006/relationships/image" Target="media/image85.jpeg"/><Relationship Id="rId104" Type="http://schemas.openxmlformats.org/officeDocument/2006/relationships/image" Target="media/image86.jpeg"/><Relationship Id="rId105" Type="http://schemas.openxmlformats.org/officeDocument/2006/relationships/image" Target="media/image87.jpeg"/><Relationship Id="rId106" Type="http://schemas.openxmlformats.org/officeDocument/2006/relationships/image" Target="media/image88.jpeg"/><Relationship Id="rId107" Type="http://schemas.openxmlformats.org/officeDocument/2006/relationships/image" Target="media/image89.png"/><Relationship Id="rId108" Type="http://schemas.openxmlformats.org/officeDocument/2006/relationships/image" Target="media/image90.jpeg"/><Relationship Id="rId109" Type="http://schemas.openxmlformats.org/officeDocument/2006/relationships/image" Target="media/image91.jpeg"/><Relationship Id="rId110" Type="http://schemas.openxmlformats.org/officeDocument/2006/relationships/image" Target="media/image92.png"/><Relationship Id="rId111" Type="http://schemas.openxmlformats.org/officeDocument/2006/relationships/image" Target="media/image93.png"/><Relationship Id="rId112" Type="http://schemas.openxmlformats.org/officeDocument/2006/relationships/image" Target="media/image94.png"/><Relationship Id="rId113" Type="http://schemas.openxmlformats.org/officeDocument/2006/relationships/image" Target="media/image95.jpeg"/><Relationship Id="rId114" Type="http://schemas.openxmlformats.org/officeDocument/2006/relationships/image" Target="media/image96.jpeg"/><Relationship Id="rId115" Type="http://schemas.openxmlformats.org/officeDocument/2006/relationships/image" Target="media/image97.png"/><Relationship Id="rId116" Type="http://schemas.openxmlformats.org/officeDocument/2006/relationships/image" Target="media/image98.png"/><Relationship Id="rId117" Type="http://schemas.openxmlformats.org/officeDocument/2006/relationships/image" Target="media/image99.jpeg"/><Relationship Id="rId118" Type="http://schemas.openxmlformats.org/officeDocument/2006/relationships/image" Target="media/image100.png"/><Relationship Id="rId119" Type="http://schemas.openxmlformats.org/officeDocument/2006/relationships/image" Target="media/image101.jpeg"/><Relationship Id="rId120" Type="http://schemas.openxmlformats.org/officeDocument/2006/relationships/image" Target="media/image102.jpeg"/><Relationship Id="rId121" Type="http://schemas.openxmlformats.org/officeDocument/2006/relationships/image" Target="media/image103.jpeg"/><Relationship Id="rId12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2016-02-03T13:02:02Z</dcterms:created>
  <dcterms:modified xsi:type="dcterms:W3CDTF">2016-02-03T13:02:02Z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2016-02-03T00:00:00Z</vt:filetime>
  </property>
</Properties>
</file>